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B09" w:rsidRDefault="002F2B09" w:rsidP="002F2B09">
      <w:pPr>
        <w:widowControl w:val="0"/>
        <w:jc w:val="center"/>
      </w:pPr>
      <w:bookmarkStart w:id="0" w:name="_GoBack"/>
      <w:bookmarkEnd w:id="0"/>
      <w:r w:rsidRPr="002F2B09">
        <w:rPr>
          <w:b/>
        </w:rPr>
        <w:t>South Carolina General Assembly</w:t>
      </w:r>
    </w:p>
    <w:p w:rsidR="002F2B09" w:rsidRDefault="002F2B09" w:rsidP="002F2B09">
      <w:pPr>
        <w:widowControl w:val="0"/>
        <w:jc w:val="center"/>
      </w:pPr>
      <w:r>
        <w:t>119th Session, 2011-2012</w:t>
      </w:r>
    </w:p>
    <w:p w:rsidR="002F2B09" w:rsidRDefault="002F2B09" w:rsidP="002F2B09">
      <w:pPr>
        <w:widowControl w:val="0"/>
        <w:jc w:val="left"/>
      </w:pPr>
    </w:p>
    <w:p w:rsidR="002F2B09" w:rsidRDefault="002F2B09" w:rsidP="002F2B09">
      <w:pPr>
        <w:widowControl w:val="0"/>
        <w:jc w:val="left"/>
        <w:rPr>
          <w:b/>
        </w:rPr>
      </w:pPr>
      <w:r w:rsidRPr="002F2B09">
        <w:rPr>
          <w:b/>
        </w:rPr>
        <w:t>H. 4332</w:t>
      </w:r>
    </w:p>
    <w:p w:rsidR="002F2B09" w:rsidRDefault="002F2B09" w:rsidP="002F2B09">
      <w:pPr>
        <w:widowControl w:val="0"/>
        <w:jc w:val="left"/>
        <w:rPr>
          <w:b/>
        </w:rPr>
      </w:pPr>
    </w:p>
    <w:p w:rsidR="002F2B09" w:rsidRDefault="002F2B09" w:rsidP="002F2B09">
      <w:pPr>
        <w:widowControl w:val="0"/>
        <w:jc w:val="left"/>
      </w:pPr>
      <w:r w:rsidRPr="002F2B09">
        <w:rPr>
          <w:b/>
        </w:rPr>
        <w:t>STATUS INFORMATION</w:t>
      </w:r>
    </w:p>
    <w:p w:rsidR="002F2B09" w:rsidRDefault="002F2B09" w:rsidP="002F2B09">
      <w:pPr>
        <w:widowControl w:val="0"/>
        <w:jc w:val="left"/>
      </w:pPr>
    </w:p>
    <w:p w:rsidR="002F2B09" w:rsidRDefault="002F2B09" w:rsidP="002F2B09">
      <w:pPr>
        <w:widowControl w:val="0"/>
        <w:jc w:val="left"/>
      </w:pPr>
      <w:r>
        <w:t>House Resolution</w:t>
      </w:r>
    </w:p>
    <w:p w:rsidR="002F2B09" w:rsidRDefault="002F2B09" w:rsidP="002F2B09">
      <w:pPr>
        <w:widowControl w:val="0"/>
        <w:jc w:val="left"/>
      </w:pPr>
      <w:r>
        <w:t>Sponsors: Reps. R.L. Brown, Agnew, Alexander, Allen, Allison, Anderson, Anthony, Atwater, Bales, Ballentine, Bannister, Barfield, Battle, Bedingfield, Bikas, Bingham, Bowen, Bowers, Brady, Branham, Brannon, Brantley, G.A. Brown, H.B.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2F2B09" w:rsidRDefault="002F2B09" w:rsidP="002F2B09">
      <w:pPr>
        <w:widowControl w:val="0"/>
        <w:jc w:val="left"/>
      </w:pPr>
      <w:r>
        <w:t>Document Path: l:\council\bills\gm\24867htc11.docx</w:t>
      </w:r>
    </w:p>
    <w:p w:rsidR="002F2B09" w:rsidRDefault="002F2B09" w:rsidP="002F2B09">
      <w:pPr>
        <w:widowControl w:val="0"/>
        <w:jc w:val="left"/>
      </w:pPr>
    </w:p>
    <w:p w:rsidR="002F2B09" w:rsidRDefault="002F2B09" w:rsidP="002F2B09">
      <w:pPr>
        <w:widowControl w:val="0"/>
        <w:jc w:val="left"/>
      </w:pPr>
      <w:r>
        <w:t>Introduced in the House on June 1, 2011</w:t>
      </w:r>
    </w:p>
    <w:p w:rsidR="002F2B09" w:rsidRDefault="002F2B09" w:rsidP="002F2B09">
      <w:pPr>
        <w:widowControl w:val="0"/>
        <w:jc w:val="left"/>
      </w:pPr>
      <w:r>
        <w:t>Adopted by the House on June 1, 2011</w:t>
      </w:r>
    </w:p>
    <w:p w:rsidR="002F2B09" w:rsidRDefault="002F2B09" w:rsidP="002F2B09">
      <w:pPr>
        <w:widowControl w:val="0"/>
        <w:jc w:val="left"/>
      </w:pPr>
    </w:p>
    <w:p w:rsidR="002F2B09" w:rsidRDefault="002F2B09" w:rsidP="002F2B09">
      <w:pPr>
        <w:widowControl w:val="0"/>
        <w:jc w:val="left"/>
      </w:pPr>
      <w:r>
        <w:t xml:space="preserve">Summary: </w:t>
      </w:r>
      <w:r w:rsidR="004D20CA">
        <w:t>Rebecca D. Beylotte</w:t>
      </w:r>
    </w:p>
    <w:p w:rsidR="002F2B09" w:rsidRDefault="002F2B09" w:rsidP="002F2B09">
      <w:pPr>
        <w:widowControl w:val="0"/>
        <w:jc w:val="left"/>
      </w:pPr>
    </w:p>
    <w:p w:rsidR="002F2B09" w:rsidRDefault="002F2B09" w:rsidP="002F2B09">
      <w:pPr>
        <w:widowControl w:val="0"/>
        <w:jc w:val="left"/>
      </w:pPr>
    </w:p>
    <w:p w:rsidR="002F2B09" w:rsidRDefault="002F2B09" w:rsidP="002F2B09">
      <w:pPr>
        <w:widowControl w:val="0"/>
        <w:tabs>
          <w:tab w:val="center" w:pos="590"/>
          <w:tab w:val="center" w:pos="1440"/>
          <w:tab w:val="left" w:pos="1872"/>
          <w:tab w:val="left" w:pos="9187"/>
        </w:tabs>
        <w:jc w:val="left"/>
      </w:pPr>
      <w:r w:rsidRPr="002F2B09">
        <w:rPr>
          <w:b/>
        </w:rPr>
        <w:t>HISTORY OF LEGISLATIVE ACTIONS</w:t>
      </w:r>
    </w:p>
    <w:p w:rsidR="002F2B09" w:rsidRDefault="002F2B09" w:rsidP="002F2B09">
      <w:pPr>
        <w:widowControl w:val="0"/>
        <w:tabs>
          <w:tab w:val="center" w:pos="590"/>
          <w:tab w:val="center" w:pos="1440"/>
          <w:tab w:val="left" w:pos="1872"/>
          <w:tab w:val="left" w:pos="9187"/>
        </w:tabs>
        <w:jc w:val="left"/>
      </w:pPr>
    </w:p>
    <w:p w:rsidR="002F2B09" w:rsidRPr="002F2B09" w:rsidRDefault="002F2B09" w:rsidP="002F2B09">
      <w:pPr>
        <w:widowControl w:val="0"/>
        <w:tabs>
          <w:tab w:val="center" w:pos="590"/>
          <w:tab w:val="center" w:pos="1440"/>
          <w:tab w:val="left" w:pos="1872"/>
          <w:tab w:val="left" w:pos="9187"/>
        </w:tabs>
        <w:jc w:val="left"/>
      </w:pPr>
      <w:r w:rsidRPr="002F2B09">
        <w:rPr>
          <w:u w:val="single"/>
        </w:rPr>
        <w:tab/>
        <w:t>Date</w:t>
      </w:r>
      <w:r w:rsidRPr="002F2B09">
        <w:rPr>
          <w:u w:val="single"/>
        </w:rPr>
        <w:tab/>
        <w:t>Body</w:t>
      </w:r>
      <w:r w:rsidRPr="002F2B09">
        <w:rPr>
          <w:u w:val="single"/>
        </w:rPr>
        <w:tab/>
        <w:t>Action Description with journal page number</w:t>
      </w:r>
      <w:r w:rsidRPr="002F2B09">
        <w:rPr>
          <w:u w:val="single"/>
        </w:rPr>
        <w:tab/>
      </w:r>
    </w:p>
    <w:p w:rsidR="009362B3" w:rsidRDefault="009362B3" w:rsidP="009362B3">
      <w:pPr>
        <w:widowControl w:val="0"/>
        <w:tabs>
          <w:tab w:val="right" w:pos="1008"/>
          <w:tab w:val="left" w:pos="1152"/>
          <w:tab w:val="left" w:pos="1872"/>
          <w:tab w:val="left" w:pos="9187"/>
        </w:tabs>
        <w:ind w:left="2088" w:hanging="2088"/>
        <w:jc w:val="left"/>
      </w:pPr>
      <w:r>
        <w:tab/>
        <w:t>6/1/2011</w:t>
      </w:r>
      <w:r>
        <w:tab/>
        <w:t>House</w:t>
      </w:r>
      <w:r>
        <w:tab/>
      </w:r>
      <w:r w:rsidRPr="00885A83">
        <w:t>Introduced and adopted (</w:t>
      </w:r>
      <w:hyperlink r:id="rId7" w:history="1">
        <w:r w:rsidRPr="00885A83">
          <w:rPr>
            <w:rStyle w:val="Hyperlink"/>
          </w:rPr>
          <w:t>House Journal</w:t>
        </w:r>
        <w:r w:rsidRPr="00885A83">
          <w:rPr>
            <w:rStyle w:val="Hyperlink"/>
          </w:rPr>
          <w:noBreakHyphen/>
          <w:t>page 62</w:t>
        </w:r>
      </w:hyperlink>
      <w:r w:rsidRPr="00885A83">
        <w:t>)</w:t>
      </w:r>
    </w:p>
    <w:p w:rsidR="009362B3" w:rsidRDefault="009362B3" w:rsidP="009362B3">
      <w:pPr>
        <w:widowControl w:val="0"/>
        <w:tabs>
          <w:tab w:val="right" w:pos="1008"/>
          <w:tab w:val="left" w:pos="1152"/>
          <w:tab w:val="left" w:pos="1872"/>
          <w:tab w:val="left" w:pos="9187"/>
        </w:tabs>
        <w:ind w:left="2088" w:hanging="2088"/>
        <w:jc w:val="left"/>
      </w:pPr>
    </w:p>
    <w:p w:rsidR="002F2B09" w:rsidRPr="002F2B09" w:rsidRDefault="002F2B09" w:rsidP="002F2B09">
      <w:pPr>
        <w:widowControl w:val="0"/>
        <w:tabs>
          <w:tab w:val="right" w:pos="1008"/>
          <w:tab w:val="left" w:pos="1152"/>
          <w:tab w:val="left" w:pos="1872"/>
          <w:tab w:val="left" w:pos="9187"/>
        </w:tabs>
        <w:ind w:left="2088" w:hanging="2088"/>
        <w:jc w:val="left"/>
      </w:pPr>
    </w:p>
    <w:p w:rsidR="002F2B09" w:rsidRDefault="002F2B09" w:rsidP="002F2B09">
      <w:r w:rsidRPr="002F2B09">
        <w:rPr>
          <w:b/>
        </w:rPr>
        <w:t>VERSIONS OF THIS BILL</w:t>
      </w:r>
    </w:p>
    <w:p w:rsidR="002F2B09" w:rsidRDefault="002F2B09" w:rsidP="002F2B09"/>
    <w:p w:rsidR="002F2B09" w:rsidRDefault="00BD13AB" w:rsidP="002F2B09">
      <w:hyperlink r:id="rId8" w:history="1">
        <w:r w:rsidR="002F2B09">
          <w:rPr>
            <w:rStyle w:val="Hyperlink"/>
          </w:rPr>
          <w:t>6/1/2011</w:t>
        </w:r>
      </w:hyperlink>
    </w:p>
    <w:p w:rsidR="002F2B09" w:rsidRDefault="002F2B09" w:rsidP="002F2B09"/>
    <w:p w:rsidR="002F2B09" w:rsidRDefault="002F2B09" w:rsidP="002F2B09">
      <w:pPr>
        <w:sectPr w:rsidR="002F2B09" w:rsidSect="002F2B0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2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043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0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REBECCA D. BEYLOTTE</w:t>
      </w:r>
      <w:r w:rsidR="00D92D73">
        <w:t xml:space="preserve"> OF CHARLESTON COUNTY</w:t>
      </w:r>
      <w:r>
        <w:t xml:space="preserve">, UPON THE OCCASION OF HER RETIREMENT, AND </w:t>
      </w:r>
      <w:r w:rsidR="004E4A7E">
        <w:t xml:space="preserve">TO </w:t>
      </w:r>
      <w:r>
        <w:t>COMMEND HER FOR ALMOST TWENTY</w:t>
      </w:r>
      <w:r w:rsidR="009F3200">
        <w:noBreakHyphen/>
      </w:r>
      <w:r>
        <w:t>EIGHT YEARS OF FAITHFUL AND DEDICATED SERVICE TO FIRST CITIZENS BANK.</w:t>
      </w:r>
    </w:p>
    <w:p w:rsidR="00790436" w:rsidRDefault="0079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0576" w:rsidRDefault="00330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w:t>
      </w:r>
      <w:r w:rsidR="00D92D73">
        <w:t xml:space="preserve">after almost three decades of service to First Citizens Bank, </w:t>
      </w:r>
      <w:r>
        <w:t>Rebecca D. Beylotte will begin a well</w:t>
      </w:r>
      <w:r w:rsidR="009F3200">
        <w:noBreakHyphen/>
      </w:r>
      <w:r>
        <w:t xml:space="preserve">deserved retirement </w:t>
      </w:r>
      <w:r w:rsidR="004E4A7E">
        <w:t xml:space="preserve">on </w:t>
      </w:r>
      <w:r w:rsidR="00D92D73">
        <w:t>June 30, 2011</w:t>
      </w:r>
      <w:r>
        <w:t>; and</w:t>
      </w:r>
    </w:p>
    <w:p w:rsidR="00330576" w:rsidRDefault="00330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576" w:rsidRDefault="0079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2D73">
        <w:t xml:space="preserve">born in Reidsville, Georgia, on February 25, 1945, </w:t>
      </w:r>
      <w:r w:rsidR="004E4A7E">
        <w:t>she</w:t>
      </w:r>
      <w:r w:rsidR="00D92D73">
        <w:t xml:space="preserve"> is a member of St. Mary</w:t>
      </w:r>
      <w:r w:rsidR="009F3200" w:rsidRPr="009F3200">
        <w:t>’</w:t>
      </w:r>
      <w:r w:rsidR="00D92D73">
        <w:t>s Catholic Church of Yonges Island; and</w:t>
      </w:r>
    </w:p>
    <w:p w:rsidR="00D92D73" w:rsidRDefault="00D92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D73" w:rsidRDefault="00D92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E4A7E">
        <w:t xml:space="preserve">a resident of Meggett, </w:t>
      </w:r>
      <w:r w:rsidR="002C3DDC">
        <w:t>Ms. Beylotte</w:t>
      </w:r>
      <w:r>
        <w:t xml:space="preserve"> has served in the banking industry since 1962 and has been employed with </w:t>
      </w:r>
      <w:r w:rsidR="003A06EA">
        <w:t xml:space="preserve">First </w:t>
      </w:r>
      <w:r>
        <w:t>Citizens Bank for twenty</w:t>
      </w:r>
      <w:r w:rsidR="009F3200">
        <w:noBreakHyphen/>
      </w:r>
      <w:r>
        <w:t>seven and a half years; and</w:t>
      </w:r>
    </w:p>
    <w:p w:rsidR="00D92D73" w:rsidRDefault="00D92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D73" w:rsidRDefault="00D92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more than eleven years, </w:t>
      </w:r>
      <w:r w:rsidR="002C3DDC">
        <w:t>she</w:t>
      </w:r>
      <w:r>
        <w:t xml:space="preserve"> has served </w:t>
      </w:r>
      <w:r w:rsidR="004E4A7E">
        <w:t xml:space="preserve">the citizens of </w:t>
      </w:r>
      <w:r>
        <w:t>St. Paul Parish with their banking needs as the retail</w:t>
      </w:r>
      <w:r w:rsidR="009F3200">
        <w:noBreakHyphen/>
      </w:r>
      <w:r>
        <w:t xml:space="preserve">relationship </w:t>
      </w:r>
      <w:r w:rsidR="004E4A7E">
        <w:t>manager of the Hollywood Branch, and she received the First Citizens Best Banker Award; and</w:t>
      </w:r>
    </w:p>
    <w:p w:rsidR="004E4A7E" w:rsidRDefault="004E4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A7E" w:rsidRDefault="004E4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her commitment to her community, </w:t>
      </w:r>
      <w:r w:rsidR="002C3DDC">
        <w:t>Ms. Beylotte</w:t>
      </w:r>
      <w:r>
        <w:t xml:space="preserve"> has served on the Edisto Chamber of Commerce and is a member of the Exchange Club of St. Paul</w:t>
      </w:r>
      <w:r w:rsidR="009F3200" w:rsidRPr="009F3200">
        <w:t>’</w:t>
      </w:r>
      <w:r>
        <w:t>s Parish; and</w:t>
      </w:r>
    </w:p>
    <w:p w:rsidR="00330576" w:rsidRDefault="00330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D73" w:rsidRDefault="00D92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fine children have blessed her with four adoring grandchildren, and she hopes to spend many hours enjoying her family and friends in her retirement; and</w:t>
      </w:r>
    </w:p>
    <w:p w:rsidR="00D92D73" w:rsidRDefault="00D92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436" w:rsidRDefault="00330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that Rebecca D. Beylotte has served First Citizens Bank for almost thirty years and wish her continued success and happiness in all her future endeavors</w:t>
      </w:r>
      <w:r w:rsidR="00790436">
        <w:t>.  Now, therefore,</w:t>
      </w:r>
    </w:p>
    <w:p w:rsidR="00790436" w:rsidRDefault="0079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436" w:rsidRDefault="0079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90436" w:rsidRDefault="0079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436" w:rsidRDefault="0079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0576">
        <w:t xml:space="preserve"> the members of the South Carolina House of Representatives, by this resolution, recognize and honor Rebecca D. Beylotte</w:t>
      </w:r>
      <w:r w:rsidR="00D92D73">
        <w:t xml:space="preserve"> of Charleston County</w:t>
      </w:r>
      <w:r w:rsidR="00330576">
        <w:t>, upon the occasion of her retirement, and commend her for almost twenty</w:t>
      </w:r>
      <w:r w:rsidR="009F3200">
        <w:noBreakHyphen/>
      </w:r>
      <w:r w:rsidR="00330576">
        <w:t>eight years of faithful and dedicated service to First Citizens Bank.</w:t>
      </w:r>
    </w:p>
    <w:p w:rsidR="00790436" w:rsidRDefault="0079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30576">
        <w:t>provi</w:t>
      </w:r>
      <w:r>
        <w:t>ded to</w:t>
      </w:r>
      <w:r w:rsidR="00330576">
        <w:t xml:space="preserve"> Rebecca D. Beylotte.</w:t>
      </w:r>
    </w:p>
    <w:p w:rsidR="009027A6" w:rsidRDefault="009F32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27A6" w:rsidRDefault="009027A6" w:rsidP="002F2B09">
      <w:pPr>
        <w:suppressAutoHyphens/>
      </w:pPr>
    </w:p>
    <w:sectPr w:rsidR="009027A6" w:rsidSect="002F2B0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A7E" w:rsidRDefault="004E4A7E" w:rsidP="009F0C77">
      <w:r>
        <w:separator/>
      </w:r>
    </w:p>
  </w:endnote>
  <w:endnote w:type="continuationSeparator" w:id="0">
    <w:p w:rsidR="004E4A7E" w:rsidRDefault="004E4A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513528-6F50-487C-B118-85D279735B61}"/>
    <w:embedBold r:id="rId2" w:fontKey="{286804F2-D4C5-4684-8426-F1175EF4BEC4}"/>
  </w:font>
  <w:font w:name="Calibri">
    <w:panose1 w:val="020F0502020204030204"/>
    <w:charset w:val="00"/>
    <w:family w:val="swiss"/>
    <w:pitch w:val="variable"/>
    <w:sig w:usb0="E10002FF" w:usb1="4000ACFF" w:usb2="00000009" w:usb3="00000000" w:csb0="0000019F" w:csb1="00000000"/>
    <w:embedRegular r:id="rId3" w:fontKey="{0336EC9C-D743-4DBD-9112-7DA9CA686E3E}"/>
  </w:font>
  <w:font w:name="Tahoma">
    <w:panose1 w:val="020B0604030504040204"/>
    <w:charset w:val="00"/>
    <w:family w:val="swiss"/>
    <w:pitch w:val="variable"/>
    <w:sig w:usb0="21002A87" w:usb1="80000000" w:usb2="00000008" w:usb3="00000000" w:csb0="000101FF" w:csb1="00000000"/>
    <w:embedRegular r:id="rId4" w:fontKey="{EF840CB5-9AF6-4D33-B5E5-DF6181D2DB5B}"/>
  </w:font>
  <w:font w:name="Cambria">
    <w:panose1 w:val="02040503050406030204"/>
    <w:charset w:val="00"/>
    <w:family w:val="roman"/>
    <w:pitch w:val="variable"/>
    <w:sig w:usb0="E00002FF" w:usb1="400004FF" w:usb2="00000000" w:usb3="00000000" w:csb0="0000019F" w:csb1="00000000"/>
    <w:embedRegular r:id="rId5" w:fontKey="{3F431A01-E16D-4D1F-89CC-BB164ED51C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09" w:rsidRPr="009027A6" w:rsidRDefault="002F2B09" w:rsidP="009027A6">
    <w:pPr>
      <w:pStyle w:val="Footer"/>
      <w:tabs>
        <w:tab w:val="clear" w:pos="4680"/>
        <w:tab w:val="clear" w:pos="9360"/>
        <w:tab w:val="center" w:pos="2995"/>
      </w:tabs>
      <w:spacing w:before="120"/>
    </w:pPr>
    <w:r>
      <w:t>[4332]</w:t>
    </w:r>
    <w:r>
      <w:tab/>
    </w:r>
    <w:r w:rsidR="00BD13AB">
      <w:fldChar w:fldCharType="begin"/>
    </w:r>
    <w:r w:rsidR="00BD13AB">
      <w:instrText xml:space="preserve"> PAGE  \* MERGEFORMAT </w:instrText>
    </w:r>
    <w:r w:rsidR="00BD13AB">
      <w:fldChar w:fldCharType="separate"/>
    </w:r>
    <w:r w:rsidR="00BD13AB">
      <w:rPr>
        <w:noProof/>
      </w:rPr>
      <w:t>1</w:t>
    </w:r>
    <w:r w:rsidR="00BD13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A7E" w:rsidRDefault="004E4A7E" w:rsidP="009F0C77">
      <w:r>
        <w:separator/>
      </w:r>
    </w:p>
  </w:footnote>
  <w:footnote w:type="continuationSeparator" w:id="0">
    <w:p w:rsidR="004E4A7E" w:rsidRDefault="004E4A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67HTC11"/>
    <w:docVar w:name="CoverBillType" w:val="r"/>
    <w:docVar w:name="docpath" w:val="L:\Council\bills\GM\24867HTC11.DOCX"/>
    <w:docVar w:name="dvBillNumber" w:val="4332"/>
    <w:docVar w:name="dvBillNumberPrefix" w:val="H. "/>
    <w:docVar w:name="dvOriginalBody" w:val="House"/>
    <w:docVar w:name="dvSteno" w:val="GM"/>
    <w:docVar w:name="NameofBody" w:val="h"/>
    <w:docVar w:name="vgroup2" w:val="Council"/>
  </w:docVars>
  <w:rsids>
    <w:rsidRoot w:val="005E54A5"/>
    <w:rsid w:val="00011869"/>
    <w:rsid w:val="0001616A"/>
    <w:rsid w:val="000E1785"/>
    <w:rsid w:val="000F40FA"/>
    <w:rsid w:val="000F7E87"/>
    <w:rsid w:val="0010776B"/>
    <w:rsid w:val="00112157"/>
    <w:rsid w:val="00133E66"/>
    <w:rsid w:val="001435A3"/>
    <w:rsid w:val="00170534"/>
    <w:rsid w:val="001914FE"/>
    <w:rsid w:val="001D08F2"/>
    <w:rsid w:val="001D525B"/>
    <w:rsid w:val="001D7F4F"/>
    <w:rsid w:val="002321B6"/>
    <w:rsid w:val="00250967"/>
    <w:rsid w:val="002543C8"/>
    <w:rsid w:val="00284AAE"/>
    <w:rsid w:val="002C35E0"/>
    <w:rsid w:val="002C3DDC"/>
    <w:rsid w:val="002E5912"/>
    <w:rsid w:val="002F2B09"/>
    <w:rsid w:val="00325348"/>
    <w:rsid w:val="0032732C"/>
    <w:rsid w:val="00330576"/>
    <w:rsid w:val="00332349"/>
    <w:rsid w:val="00336AD0"/>
    <w:rsid w:val="0037079A"/>
    <w:rsid w:val="003A06EA"/>
    <w:rsid w:val="003D01E8"/>
    <w:rsid w:val="003E5288"/>
    <w:rsid w:val="003F6D79"/>
    <w:rsid w:val="0041760A"/>
    <w:rsid w:val="00417C01"/>
    <w:rsid w:val="00472F8A"/>
    <w:rsid w:val="004809EE"/>
    <w:rsid w:val="004D20CA"/>
    <w:rsid w:val="004E4A7E"/>
    <w:rsid w:val="004E7D54"/>
    <w:rsid w:val="005239D9"/>
    <w:rsid w:val="005273C6"/>
    <w:rsid w:val="00530A69"/>
    <w:rsid w:val="00545593"/>
    <w:rsid w:val="00557C10"/>
    <w:rsid w:val="00577C6C"/>
    <w:rsid w:val="005C2FE2"/>
    <w:rsid w:val="005E2BC9"/>
    <w:rsid w:val="005E54A5"/>
    <w:rsid w:val="006011FD"/>
    <w:rsid w:val="00605102"/>
    <w:rsid w:val="00612CCF"/>
    <w:rsid w:val="006215AA"/>
    <w:rsid w:val="00641A46"/>
    <w:rsid w:val="006913C9"/>
    <w:rsid w:val="0069470D"/>
    <w:rsid w:val="00713F36"/>
    <w:rsid w:val="00732BA4"/>
    <w:rsid w:val="00734F00"/>
    <w:rsid w:val="00790436"/>
    <w:rsid w:val="007A6567"/>
    <w:rsid w:val="007A70AE"/>
    <w:rsid w:val="007D483D"/>
    <w:rsid w:val="008362E8"/>
    <w:rsid w:val="0085020F"/>
    <w:rsid w:val="00886A1D"/>
    <w:rsid w:val="008A1768"/>
    <w:rsid w:val="008E4204"/>
    <w:rsid w:val="008F4429"/>
    <w:rsid w:val="009027A6"/>
    <w:rsid w:val="009362B3"/>
    <w:rsid w:val="0094021A"/>
    <w:rsid w:val="009C6A0B"/>
    <w:rsid w:val="009F0C77"/>
    <w:rsid w:val="009F3200"/>
    <w:rsid w:val="009F4DD1"/>
    <w:rsid w:val="00A41684"/>
    <w:rsid w:val="00A64E80"/>
    <w:rsid w:val="00A72BCD"/>
    <w:rsid w:val="00A741D9"/>
    <w:rsid w:val="00A833AB"/>
    <w:rsid w:val="00A9741D"/>
    <w:rsid w:val="00AD4B17"/>
    <w:rsid w:val="00B412D4"/>
    <w:rsid w:val="00BD13AB"/>
    <w:rsid w:val="00BE3C22"/>
    <w:rsid w:val="00BF087E"/>
    <w:rsid w:val="00C0345E"/>
    <w:rsid w:val="00C3483A"/>
    <w:rsid w:val="00C74E9D"/>
    <w:rsid w:val="00C82FD3"/>
    <w:rsid w:val="00C92819"/>
    <w:rsid w:val="00CC6B7B"/>
    <w:rsid w:val="00CD2089"/>
    <w:rsid w:val="00D73A67"/>
    <w:rsid w:val="00D92D73"/>
    <w:rsid w:val="00D970A9"/>
    <w:rsid w:val="00DF3845"/>
    <w:rsid w:val="00E41911"/>
    <w:rsid w:val="00E6263F"/>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3F28C6-497E-4C20-AF94-E4FE4ED0D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4A7E"/>
    <w:rPr>
      <w:rFonts w:ascii="Tahoma" w:hAnsi="Tahoma" w:cs="Tahoma"/>
      <w:sz w:val="16"/>
      <w:szCs w:val="16"/>
    </w:rPr>
  </w:style>
  <w:style w:type="character" w:customStyle="1" w:styleId="BalloonTextChar">
    <w:name w:val="Balloon Text Char"/>
    <w:basedOn w:val="DefaultParagraphFont"/>
    <w:link w:val="BalloonText"/>
    <w:uiPriority w:val="99"/>
    <w:semiHidden/>
    <w:rsid w:val="004E4A7E"/>
    <w:rPr>
      <w:rFonts w:ascii="Tahoma" w:eastAsia="Times New Roman" w:hAnsi="Tahoma" w:cs="Tahoma"/>
      <w:sz w:val="16"/>
      <w:szCs w:val="16"/>
    </w:rPr>
  </w:style>
  <w:style w:type="character" w:styleId="Hyperlink">
    <w:name w:val="Hyperlink"/>
    <w:basedOn w:val="DefaultParagraphFont"/>
    <w:uiPriority w:val="99"/>
    <w:unhideWhenUsed/>
    <w:rsid w:val="002F2B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32_2011060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E12FA-B06A-46B8-B529-153F7D689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528</Words>
  <Characters>3036</Characters>
  <Application>Microsoft Office Word</Application>
  <DocSecurity>4</DocSecurity>
  <Lines>96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4332: Rebecca D. Beylotte - South Carolina Legislature Online</dc:title>
  <dc:subject/>
  <dc:creator>gailmoore</dc:creator>
  <cp:keywords/>
  <dc:description/>
  <cp:lastModifiedBy>N Cumfer</cp:lastModifiedBy>
  <cp:revision>2</cp:revision>
  <cp:lastPrinted>2011-06-01T18:56:00Z</cp:lastPrinted>
  <dcterms:created xsi:type="dcterms:W3CDTF">2014-11-24T14:19:00Z</dcterms:created>
  <dcterms:modified xsi:type="dcterms:W3CDTF">2014-11-24T14:19:00Z</dcterms:modified>
</cp:coreProperties>
</file>