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60AC" w:rsidRDefault="00FF60AC" w:rsidP="00FF60AC">
      <w:pPr>
        <w:widowControl w:val="0"/>
        <w:jc w:val="center"/>
      </w:pPr>
      <w:bookmarkStart w:id="0" w:name="_GoBack"/>
      <w:bookmarkEnd w:id="0"/>
      <w:r w:rsidRPr="00FF60AC">
        <w:rPr>
          <w:b/>
        </w:rPr>
        <w:t>South Carolina General Assembly</w:t>
      </w:r>
    </w:p>
    <w:p w:rsidR="00FF60AC" w:rsidRDefault="00FF60AC" w:rsidP="00FF60AC">
      <w:pPr>
        <w:widowControl w:val="0"/>
        <w:jc w:val="center"/>
      </w:pPr>
      <w:r>
        <w:t>119th Session, 2011-2012</w:t>
      </w:r>
    </w:p>
    <w:p w:rsidR="00FF60AC" w:rsidRDefault="00FF60AC" w:rsidP="00FF60AC">
      <w:pPr>
        <w:widowControl w:val="0"/>
        <w:jc w:val="left"/>
      </w:pPr>
    </w:p>
    <w:p w:rsidR="00FF60AC" w:rsidRDefault="00FF60AC" w:rsidP="00FF60AC">
      <w:pPr>
        <w:widowControl w:val="0"/>
        <w:jc w:val="left"/>
        <w:rPr>
          <w:b/>
        </w:rPr>
      </w:pPr>
      <w:r w:rsidRPr="00FF60AC">
        <w:rPr>
          <w:b/>
        </w:rPr>
        <w:t>H. 4355</w:t>
      </w:r>
    </w:p>
    <w:p w:rsidR="00FF60AC" w:rsidRDefault="00FF60AC" w:rsidP="00FF60AC">
      <w:pPr>
        <w:widowControl w:val="0"/>
        <w:jc w:val="left"/>
        <w:rPr>
          <w:b/>
        </w:rPr>
      </w:pPr>
    </w:p>
    <w:p w:rsidR="00FF60AC" w:rsidRDefault="00FF60AC" w:rsidP="00FF60AC">
      <w:pPr>
        <w:widowControl w:val="0"/>
        <w:jc w:val="left"/>
      </w:pPr>
      <w:r w:rsidRPr="00FF60AC">
        <w:rPr>
          <w:b/>
        </w:rPr>
        <w:t>STATUS INFORMATION</w:t>
      </w:r>
    </w:p>
    <w:p w:rsidR="00FF60AC" w:rsidRDefault="00FF60AC" w:rsidP="00FF60AC">
      <w:pPr>
        <w:widowControl w:val="0"/>
        <w:jc w:val="left"/>
      </w:pPr>
    </w:p>
    <w:p w:rsidR="00FF60AC" w:rsidRDefault="00FF60AC" w:rsidP="00FF60AC">
      <w:pPr>
        <w:widowControl w:val="0"/>
        <w:jc w:val="left"/>
      </w:pPr>
      <w:r>
        <w:t>General Bill</w:t>
      </w:r>
    </w:p>
    <w:p w:rsidR="00FF60AC" w:rsidRDefault="00FF60AC" w:rsidP="00FF60AC">
      <w:pPr>
        <w:widowControl w:val="0"/>
        <w:jc w:val="left"/>
      </w:pPr>
      <w:r>
        <w:t>Sponsors: Rep. Mitchell</w:t>
      </w:r>
    </w:p>
    <w:p w:rsidR="00FF60AC" w:rsidRDefault="00FF60AC" w:rsidP="00FF60AC">
      <w:pPr>
        <w:widowControl w:val="0"/>
        <w:jc w:val="left"/>
      </w:pPr>
      <w:r>
        <w:t>Document Path: l:\council\bills\nbd\11794ac11.docx</w:t>
      </w:r>
    </w:p>
    <w:p w:rsidR="00FF60AC" w:rsidRDefault="00FF60AC" w:rsidP="00FF60AC">
      <w:pPr>
        <w:widowControl w:val="0"/>
        <w:jc w:val="left"/>
      </w:pPr>
    </w:p>
    <w:p w:rsidR="00FF60AC" w:rsidRDefault="00FF60AC" w:rsidP="00FF60AC">
      <w:pPr>
        <w:widowControl w:val="0"/>
        <w:jc w:val="left"/>
      </w:pPr>
      <w:r>
        <w:t>Introduced in the House on June 2, 2011</w:t>
      </w:r>
    </w:p>
    <w:p w:rsidR="00FF60AC" w:rsidRDefault="00FF60AC" w:rsidP="00FF60AC">
      <w:pPr>
        <w:widowControl w:val="0"/>
        <w:jc w:val="left"/>
      </w:pPr>
      <w:r>
        <w:t xml:space="preserve">Currently residing in the House Committee on </w:t>
      </w:r>
      <w:r w:rsidRPr="00FF60AC">
        <w:rPr>
          <w:b/>
        </w:rPr>
        <w:t>Judiciary</w:t>
      </w:r>
    </w:p>
    <w:p w:rsidR="00FF60AC" w:rsidRDefault="00FF60AC" w:rsidP="00FF60AC">
      <w:pPr>
        <w:widowControl w:val="0"/>
        <w:jc w:val="left"/>
      </w:pPr>
    </w:p>
    <w:p w:rsidR="00FF60AC" w:rsidRDefault="00FF60AC" w:rsidP="00FF60AC">
      <w:pPr>
        <w:widowControl w:val="0"/>
        <w:jc w:val="left"/>
      </w:pPr>
      <w:r>
        <w:t xml:space="preserve">Summary: </w:t>
      </w:r>
      <w:r w:rsidR="00053006">
        <w:t>Family Court</w:t>
      </w:r>
    </w:p>
    <w:p w:rsidR="00FF60AC" w:rsidRDefault="00FF60AC" w:rsidP="00FF60AC">
      <w:pPr>
        <w:widowControl w:val="0"/>
        <w:jc w:val="left"/>
      </w:pPr>
    </w:p>
    <w:p w:rsidR="00FF60AC" w:rsidRDefault="00FF60AC" w:rsidP="00FF60AC">
      <w:pPr>
        <w:widowControl w:val="0"/>
        <w:jc w:val="left"/>
      </w:pPr>
    </w:p>
    <w:p w:rsidR="00FF60AC" w:rsidRDefault="00FF60AC" w:rsidP="00FF60A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F60AC">
        <w:rPr>
          <w:b/>
        </w:rPr>
        <w:t>HISTORY OF LEGISLATIVE ACTIONS</w:t>
      </w:r>
    </w:p>
    <w:p w:rsidR="00FF60AC" w:rsidRDefault="00FF60AC" w:rsidP="00FF60A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F60AC" w:rsidRPr="00FF60AC" w:rsidRDefault="00FF60AC" w:rsidP="00FF60A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F60AC">
        <w:rPr>
          <w:u w:val="single"/>
        </w:rPr>
        <w:tab/>
        <w:t>Date</w:t>
      </w:r>
      <w:r w:rsidRPr="00FF60AC">
        <w:rPr>
          <w:u w:val="single"/>
        </w:rPr>
        <w:tab/>
        <w:t>Body</w:t>
      </w:r>
      <w:r w:rsidRPr="00FF60AC">
        <w:rPr>
          <w:u w:val="single"/>
        </w:rPr>
        <w:tab/>
        <w:t>Action Description with journal page number</w:t>
      </w:r>
      <w:r w:rsidRPr="00FF60AC">
        <w:rPr>
          <w:u w:val="single"/>
        </w:rPr>
        <w:tab/>
      </w:r>
    </w:p>
    <w:p w:rsidR="009C3241" w:rsidRDefault="009C3241" w:rsidP="009C32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6/2/2011</w:t>
      </w:r>
      <w:r>
        <w:tab/>
        <w:t>House</w:t>
      </w:r>
      <w:r>
        <w:tab/>
      </w:r>
      <w:r w:rsidRPr="009D60D9">
        <w:t>Introduced and read first time (</w:t>
      </w:r>
      <w:hyperlink r:id="rId7" w:history="1">
        <w:r w:rsidRPr="009D60D9">
          <w:rPr>
            <w:rStyle w:val="Hyperlink"/>
          </w:rPr>
          <w:t>House Journal</w:t>
        </w:r>
        <w:r w:rsidRPr="009D60D9">
          <w:rPr>
            <w:rStyle w:val="Hyperlink"/>
          </w:rPr>
          <w:noBreakHyphen/>
          <w:t>page 68</w:t>
        </w:r>
      </w:hyperlink>
      <w:r w:rsidRPr="009D60D9">
        <w:t>)</w:t>
      </w:r>
    </w:p>
    <w:p w:rsidR="009C3241" w:rsidRDefault="009C3241" w:rsidP="009C32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6/2/2011</w:t>
      </w:r>
      <w:r>
        <w:tab/>
        <w:t>House</w:t>
      </w:r>
      <w:r>
        <w:tab/>
      </w:r>
      <w:r w:rsidRPr="009D60D9">
        <w:t>Ref</w:t>
      </w:r>
      <w:r>
        <w:t xml:space="preserve">erred to Committee on </w:t>
      </w:r>
      <w:r w:rsidRPr="009D60D9">
        <w:rPr>
          <w:b/>
        </w:rPr>
        <w:t>Judiciary</w:t>
      </w:r>
      <w:r>
        <w:t xml:space="preserve"> </w:t>
      </w:r>
      <w:r w:rsidRPr="009D60D9">
        <w:t>(</w:t>
      </w:r>
      <w:hyperlink r:id="rId8" w:history="1">
        <w:r w:rsidRPr="009D60D9">
          <w:rPr>
            <w:rStyle w:val="Hyperlink"/>
          </w:rPr>
          <w:t>House Journal</w:t>
        </w:r>
        <w:r w:rsidRPr="009D60D9">
          <w:rPr>
            <w:rStyle w:val="Hyperlink"/>
          </w:rPr>
          <w:noBreakHyphen/>
          <w:t>page 68</w:t>
        </w:r>
      </w:hyperlink>
      <w:r w:rsidRPr="009D60D9">
        <w:t>)</w:t>
      </w:r>
    </w:p>
    <w:p w:rsidR="009C3241" w:rsidRDefault="009C3241" w:rsidP="009C32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F60AC" w:rsidRPr="00FF60AC" w:rsidRDefault="00FF60AC" w:rsidP="00FF60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F60AC" w:rsidRDefault="00FF60AC" w:rsidP="00FF60AC">
      <w:pPr>
        <w:widowControl w:val="0"/>
        <w:jc w:val="left"/>
      </w:pPr>
      <w:r w:rsidRPr="00FF60AC">
        <w:rPr>
          <w:b/>
        </w:rPr>
        <w:t>VERSIONS OF THIS BILL</w:t>
      </w:r>
    </w:p>
    <w:p w:rsidR="00FF60AC" w:rsidRDefault="00FF60AC" w:rsidP="00FF60AC">
      <w:pPr>
        <w:widowControl w:val="0"/>
        <w:jc w:val="left"/>
      </w:pPr>
    </w:p>
    <w:p w:rsidR="00FF60AC" w:rsidRDefault="00C427C0" w:rsidP="00FF60AC">
      <w:pPr>
        <w:widowControl w:val="0"/>
        <w:jc w:val="left"/>
      </w:pPr>
      <w:hyperlink r:id="rId9" w:history="1">
        <w:r w:rsidR="00FF60AC">
          <w:rPr>
            <w:rStyle w:val="Hyperlink"/>
          </w:rPr>
          <w:t>6/2/2011</w:t>
        </w:r>
      </w:hyperlink>
    </w:p>
    <w:p w:rsidR="00FF60AC" w:rsidRDefault="00FF60AC" w:rsidP="00FF60AC"/>
    <w:p w:rsidR="00FF60AC" w:rsidRDefault="00FF60AC" w:rsidP="00FF60AC">
      <w:pPr>
        <w:sectPr w:rsidR="00FF60AC" w:rsidSect="00FF60A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B56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8583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672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</w:t>
      </w:r>
      <w:r w:rsidR="00C938C8">
        <w:t xml:space="preserve"> 63</w:t>
      </w:r>
      <w:r w:rsidR="00FA4930">
        <w:noBreakHyphen/>
      </w:r>
      <w:r w:rsidR="00C938C8">
        <w:t>3</w:t>
      </w:r>
      <w:r w:rsidR="00FA4930">
        <w:noBreakHyphen/>
      </w:r>
      <w:r w:rsidR="00C938C8">
        <w:t>660</w:t>
      </w:r>
      <w:r>
        <w:t xml:space="preserve"> SO AS TO PROVIDE THAT IN ALL DIVORCE, </w:t>
      </w:r>
      <w:r w:rsidR="00C938C8">
        <w:t xml:space="preserve">SEPARATE MAINTENANCE, </w:t>
      </w:r>
      <w:r>
        <w:t xml:space="preserve">CUSTODY, VISITATION, AND PATERNITY </w:t>
      </w:r>
      <w:r w:rsidR="0006076A">
        <w:t>ACTIONS</w:t>
      </w:r>
      <w:r>
        <w:t xml:space="preserve"> THE FAMILY COURT </w:t>
      </w:r>
      <w:r w:rsidR="0006076A">
        <w:t xml:space="preserve">IN ITS ORDER SHALL DESIGNATE THE </w:t>
      </w:r>
      <w:r>
        <w:t xml:space="preserve">PARENT </w:t>
      </w:r>
      <w:r w:rsidR="0006076A">
        <w:t>ENTITLED TO</w:t>
      </w:r>
      <w:r>
        <w:t xml:space="preserve"> CLAIM THE DEPENDENT CHILD OR CHILDREN FOR INCOME TAX</w:t>
      </w:r>
      <w:r w:rsidR="0006076A">
        <w:t xml:space="preserve"> PURPOSES</w:t>
      </w:r>
      <w:r>
        <w:t>.</w:t>
      </w:r>
    </w:p>
    <w:p w:rsidR="0038583E" w:rsidRDefault="003858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8583E" w:rsidRDefault="003858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8583E" w:rsidRDefault="003858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583E" w:rsidRDefault="003858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938C8">
        <w:t>Article 5, Chapter 3</w:t>
      </w:r>
      <w:r w:rsidR="007672A6">
        <w:t xml:space="preserve">, </w:t>
      </w:r>
      <w:r w:rsidR="00995FC9">
        <w:t xml:space="preserve">Title </w:t>
      </w:r>
      <w:r w:rsidR="007672A6">
        <w:t>63 of the 1976 Code is amended to read:</w:t>
      </w:r>
    </w:p>
    <w:p w:rsidR="007672A6" w:rsidRDefault="007672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4D74" w:rsidRDefault="007672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“Section </w:t>
      </w:r>
      <w:r w:rsidR="00C938C8">
        <w:t>63</w:t>
      </w:r>
      <w:r w:rsidR="00FA4930">
        <w:noBreakHyphen/>
      </w:r>
      <w:r w:rsidR="00C938C8">
        <w:t>3</w:t>
      </w:r>
      <w:r w:rsidR="00FA4930">
        <w:noBreakHyphen/>
      </w:r>
      <w:r w:rsidR="00C938C8">
        <w:t>660</w:t>
      </w:r>
      <w:r>
        <w:t>.</w:t>
      </w:r>
      <w:r>
        <w:tab/>
      </w:r>
      <w:r w:rsidR="00A54D74">
        <w:tab/>
      </w:r>
      <w:r w:rsidR="00ED7F62">
        <w:t>In all divorce,</w:t>
      </w:r>
      <w:r w:rsidR="00375A9E">
        <w:t xml:space="preserve"> separate maintenance, </w:t>
      </w:r>
      <w:r w:rsidR="00ED7F62">
        <w:t xml:space="preserve">custody, visitation, and paternity </w:t>
      </w:r>
      <w:r w:rsidR="00375A9E">
        <w:t>actions in which the parties have</w:t>
      </w:r>
      <w:r w:rsidR="00C938C8">
        <w:t xml:space="preserve"> a child or</w:t>
      </w:r>
      <w:r w:rsidR="00375A9E">
        <w:t xml:space="preserve"> children in common, </w:t>
      </w:r>
      <w:r w:rsidR="00A54D74">
        <w:t>the family court shall</w:t>
      </w:r>
      <w:r w:rsidR="0006076A">
        <w:t>, consistent with applicable provisions of the Internal Revenue Code of 1986, as defined in Section 12</w:t>
      </w:r>
      <w:r w:rsidR="00FA4930">
        <w:noBreakHyphen/>
      </w:r>
      <w:r w:rsidR="0006076A">
        <w:t>6</w:t>
      </w:r>
      <w:r w:rsidR="00FA4930">
        <w:noBreakHyphen/>
      </w:r>
      <w:r w:rsidR="0006076A">
        <w:t>40(A),</w:t>
      </w:r>
      <w:r w:rsidR="00A54D74">
        <w:t xml:space="preserve"> </w:t>
      </w:r>
      <w:r w:rsidR="0006076A">
        <w:t xml:space="preserve">designate in its </w:t>
      </w:r>
      <w:r w:rsidR="00A54D74">
        <w:t xml:space="preserve">order </w:t>
      </w:r>
      <w:r w:rsidR="0006076A">
        <w:t>the</w:t>
      </w:r>
      <w:r w:rsidR="00A54D74">
        <w:t xml:space="preserve"> parent </w:t>
      </w:r>
      <w:r w:rsidR="00375A9E">
        <w:t>entitled to</w:t>
      </w:r>
      <w:r w:rsidR="00ED7F62">
        <w:t xml:space="preserve"> claim the dependent child or children for income tax purposes</w:t>
      </w:r>
      <w:r w:rsidR="0006076A">
        <w:t xml:space="preserve"> and shall order the appropriate parent to execute the federal forms necessary for the implementation of the order.”</w:t>
      </w:r>
    </w:p>
    <w:p w:rsidR="0038583E" w:rsidRDefault="003858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858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672A6">
        <w:t>2</w:t>
      </w:r>
      <w:r>
        <w:t>.</w:t>
      </w:r>
      <w:r>
        <w:tab/>
        <w:t>This act takes effect upon approval by the Governor.</w:t>
      </w:r>
    </w:p>
    <w:p w:rsidR="002B563F" w:rsidRDefault="00FA493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B563F" w:rsidRDefault="002B563F" w:rsidP="00FF60AC">
      <w:pPr>
        <w:suppressAutoHyphens/>
      </w:pPr>
    </w:p>
    <w:sectPr w:rsidR="002B563F" w:rsidSect="00FF60A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583E" w:rsidRDefault="0038583E" w:rsidP="009F0C77">
      <w:r>
        <w:separator/>
      </w:r>
    </w:p>
  </w:endnote>
  <w:endnote w:type="continuationSeparator" w:id="0">
    <w:p w:rsidR="0038583E" w:rsidRDefault="0038583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3E16E4C-F1C2-4AE5-A0F7-2C4DEC234FDC}"/>
    <w:embedBold r:id="rId2" w:fontKey="{E5640176-27BB-4B0E-8DF5-F760DF2FA2A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4E35E95-F1D0-46C5-BE88-0D2A53679C5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EAB4FF9-5BDF-4EF8-95F7-0F92F713017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4CF0F7C-A4E1-463E-92B6-D96D02222E6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60AC" w:rsidRPr="002B563F" w:rsidRDefault="00FF60AC" w:rsidP="002B563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[4355]</w:t>
    </w:r>
    <w:r>
      <w:tab/>
    </w:r>
    <w:r w:rsidR="00C427C0">
      <w:fldChar w:fldCharType="begin"/>
    </w:r>
    <w:r w:rsidR="00C427C0">
      <w:instrText xml:space="preserve"> PAGE  \* MERGEFORMAT </w:instrText>
    </w:r>
    <w:r w:rsidR="00C427C0">
      <w:fldChar w:fldCharType="separate"/>
    </w:r>
    <w:r w:rsidR="00C427C0">
      <w:rPr>
        <w:noProof/>
      </w:rPr>
      <w:t>1</w:t>
    </w:r>
    <w:r w:rsidR="00C427C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583E" w:rsidRDefault="0038583E" w:rsidP="009F0C77">
      <w:r>
        <w:separator/>
      </w:r>
    </w:p>
  </w:footnote>
  <w:footnote w:type="continuationSeparator" w:id="0">
    <w:p w:rsidR="0038583E" w:rsidRDefault="0038583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794Ac11"/>
    <w:docVar w:name="CoverBillType" w:val="b"/>
    <w:docVar w:name="docpath" w:val="L:\Council\bills\NBD\11794Ac11.DOCX"/>
    <w:docVar w:name="dvBillNumber" w:val="4355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4B017D"/>
    <w:rsid w:val="00011869"/>
    <w:rsid w:val="00053006"/>
    <w:rsid w:val="0006076A"/>
    <w:rsid w:val="000E1785"/>
    <w:rsid w:val="000F40FA"/>
    <w:rsid w:val="0010776B"/>
    <w:rsid w:val="00133E66"/>
    <w:rsid w:val="001435A3"/>
    <w:rsid w:val="001D08F2"/>
    <w:rsid w:val="001D525B"/>
    <w:rsid w:val="001D7D11"/>
    <w:rsid w:val="001D7F4F"/>
    <w:rsid w:val="002321B6"/>
    <w:rsid w:val="00250967"/>
    <w:rsid w:val="002543C8"/>
    <w:rsid w:val="00284AAE"/>
    <w:rsid w:val="002B563F"/>
    <w:rsid w:val="002E5912"/>
    <w:rsid w:val="00325348"/>
    <w:rsid w:val="0032732C"/>
    <w:rsid w:val="00336AD0"/>
    <w:rsid w:val="0037079A"/>
    <w:rsid w:val="003744B6"/>
    <w:rsid w:val="00375A9E"/>
    <w:rsid w:val="0038583E"/>
    <w:rsid w:val="003866A0"/>
    <w:rsid w:val="003D01E8"/>
    <w:rsid w:val="003E5288"/>
    <w:rsid w:val="003F6D79"/>
    <w:rsid w:val="0041760A"/>
    <w:rsid w:val="00417C01"/>
    <w:rsid w:val="004775FB"/>
    <w:rsid w:val="004809EE"/>
    <w:rsid w:val="004B017D"/>
    <w:rsid w:val="004E7D54"/>
    <w:rsid w:val="005273C6"/>
    <w:rsid w:val="00530A69"/>
    <w:rsid w:val="00545593"/>
    <w:rsid w:val="00577C6C"/>
    <w:rsid w:val="005A3387"/>
    <w:rsid w:val="005C2FE2"/>
    <w:rsid w:val="005E2BC9"/>
    <w:rsid w:val="00605102"/>
    <w:rsid w:val="00614DAD"/>
    <w:rsid w:val="006215AA"/>
    <w:rsid w:val="00625585"/>
    <w:rsid w:val="0063312A"/>
    <w:rsid w:val="006913C9"/>
    <w:rsid w:val="0069470D"/>
    <w:rsid w:val="006F1EEC"/>
    <w:rsid w:val="006F326F"/>
    <w:rsid w:val="006F6A86"/>
    <w:rsid w:val="00734F00"/>
    <w:rsid w:val="00761BCB"/>
    <w:rsid w:val="007672A6"/>
    <w:rsid w:val="007A70AE"/>
    <w:rsid w:val="008057BD"/>
    <w:rsid w:val="008362E8"/>
    <w:rsid w:val="00895ABD"/>
    <w:rsid w:val="008A1768"/>
    <w:rsid w:val="008B674A"/>
    <w:rsid w:val="008F4429"/>
    <w:rsid w:val="0090321B"/>
    <w:rsid w:val="0094021A"/>
    <w:rsid w:val="00964E31"/>
    <w:rsid w:val="009928CA"/>
    <w:rsid w:val="00995FC9"/>
    <w:rsid w:val="009C3241"/>
    <w:rsid w:val="009C6A0B"/>
    <w:rsid w:val="009F0C77"/>
    <w:rsid w:val="009F4DD1"/>
    <w:rsid w:val="00A41684"/>
    <w:rsid w:val="00A54D74"/>
    <w:rsid w:val="00A64E80"/>
    <w:rsid w:val="00A72BCD"/>
    <w:rsid w:val="00A741D9"/>
    <w:rsid w:val="00A833AB"/>
    <w:rsid w:val="00A9741D"/>
    <w:rsid w:val="00AD4B17"/>
    <w:rsid w:val="00B412D4"/>
    <w:rsid w:val="00B66923"/>
    <w:rsid w:val="00BE3C22"/>
    <w:rsid w:val="00C0345E"/>
    <w:rsid w:val="00C3483A"/>
    <w:rsid w:val="00C427C0"/>
    <w:rsid w:val="00C74E9D"/>
    <w:rsid w:val="00C82FD3"/>
    <w:rsid w:val="00C92819"/>
    <w:rsid w:val="00C938C8"/>
    <w:rsid w:val="00CC6B7B"/>
    <w:rsid w:val="00CD2089"/>
    <w:rsid w:val="00CE0365"/>
    <w:rsid w:val="00D5382E"/>
    <w:rsid w:val="00D73A67"/>
    <w:rsid w:val="00D970A9"/>
    <w:rsid w:val="00DF3845"/>
    <w:rsid w:val="00E41911"/>
    <w:rsid w:val="00E92EEF"/>
    <w:rsid w:val="00EB47FC"/>
    <w:rsid w:val="00ED7F62"/>
    <w:rsid w:val="00F24442"/>
    <w:rsid w:val="00F50AE3"/>
    <w:rsid w:val="00F65272"/>
    <w:rsid w:val="00F67CF1"/>
    <w:rsid w:val="00F840F0"/>
    <w:rsid w:val="00FA4930"/>
    <w:rsid w:val="00FB0D0D"/>
    <w:rsid w:val="00FB43B4"/>
    <w:rsid w:val="00FC0722"/>
    <w:rsid w:val="00FF6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B31AD68-18D9-4CFB-8585-7335E6773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31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312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F60A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6-02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6-02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4355_201106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0BF71C-6B7F-4B4F-910F-249442FFFB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2</Pages>
  <Words>249</Words>
  <Characters>1360</Characters>
  <Application>Microsoft Office Word</Application>
  <DocSecurity>4</DocSecurity>
  <Lines>64</Lines>
  <Paragraphs>23</Paragraphs>
  <ScaleCrop>false</ScaleCrop>
  <Company> </Company>
  <LinksUpToDate>false</LinksUpToDate>
  <CharactersWithSpaces>1590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4355: Family Court - South Carolina Legislature Online</dc:title>
  <dc:subject/>
  <dc:creator>NikiDowney</dc:creator>
  <cp:keywords/>
  <dc:description/>
  <cp:lastModifiedBy>N Cumfer</cp:lastModifiedBy>
  <cp:revision>2</cp:revision>
  <cp:lastPrinted>2011-06-02T16:29:00Z</cp:lastPrinted>
  <dcterms:created xsi:type="dcterms:W3CDTF">2014-11-24T14:20:00Z</dcterms:created>
  <dcterms:modified xsi:type="dcterms:W3CDTF">2014-11-24T14:20:00Z</dcterms:modified>
</cp:coreProperties>
</file>