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F4E" w:rsidRDefault="00385F4E" w:rsidP="00385F4E">
      <w:pPr>
        <w:widowControl w:val="0"/>
        <w:jc w:val="center"/>
      </w:pPr>
      <w:bookmarkStart w:id="0" w:name="_GoBack"/>
      <w:bookmarkEnd w:id="0"/>
      <w:r w:rsidRPr="00385F4E">
        <w:rPr>
          <w:b/>
        </w:rPr>
        <w:t>South Carolina General Assembly</w:t>
      </w:r>
    </w:p>
    <w:p w:rsidR="00385F4E" w:rsidRDefault="00385F4E" w:rsidP="00385F4E">
      <w:pPr>
        <w:widowControl w:val="0"/>
        <w:jc w:val="center"/>
      </w:pPr>
      <w:r>
        <w:t>119th Session, 2011-2012</w:t>
      </w:r>
    </w:p>
    <w:p w:rsidR="00385F4E" w:rsidRDefault="00385F4E" w:rsidP="00385F4E">
      <w:pPr>
        <w:widowControl w:val="0"/>
        <w:jc w:val="left"/>
      </w:pPr>
    </w:p>
    <w:p w:rsidR="00385F4E" w:rsidRDefault="00385F4E" w:rsidP="00385F4E">
      <w:pPr>
        <w:widowControl w:val="0"/>
        <w:jc w:val="left"/>
        <w:rPr>
          <w:b/>
        </w:rPr>
      </w:pPr>
      <w:r w:rsidRPr="00385F4E">
        <w:rPr>
          <w:b/>
        </w:rPr>
        <w:t>H. 4362</w:t>
      </w:r>
    </w:p>
    <w:p w:rsidR="00385F4E" w:rsidRDefault="00385F4E" w:rsidP="00385F4E">
      <w:pPr>
        <w:widowControl w:val="0"/>
        <w:jc w:val="left"/>
        <w:rPr>
          <w:b/>
        </w:rPr>
      </w:pPr>
    </w:p>
    <w:p w:rsidR="00385F4E" w:rsidRDefault="00385F4E" w:rsidP="00385F4E">
      <w:pPr>
        <w:widowControl w:val="0"/>
        <w:jc w:val="left"/>
      </w:pPr>
      <w:r w:rsidRPr="00385F4E">
        <w:rPr>
          <w:b/>
        </w:rPr>
        <w:t>STATUS INFORMATION</w:t>
      </w:r>
    </w:p>
    <w:p w:rsidR="00385F4E" w:rsidRDefault="00385F4E" w:rsidP="00385F4E">
      <w:pPr>
        <w:widowControl w:val="0"/>
        <w:jc w:val="left"/>
      </w:pPr>
    </w:p>
    <w:p w:rsidR="00385F4E" w:rsidRDefault="00385F4E" w:rsidP="00385F4E">
      <w:pPr>
        <w:widowControl w:val="0"/>
        <w:jc w:val="left"/>
      </w:pPr>
      <w:r>
        <w:t>House Resolution</w:t>
      </w:r>
    </w:p>
    <w:p w:rsidR="00385F4E" w:rsidRDefault="00385F4E" w:rsidP="00385F4E">
      <w:pPr>
        <w:widowControl w:val="0"/>
        <w:jc w:val="left"/>
      </w:pPr>
      <w:r>
        <w:t>Sponsors: Rep. Jefferson</w:t>
      </w:r>
    </w:p>
    <w:p w:rsidR="00385F4E" w:rsidRDefault="00385F4E" w:rsidP="00385F4E">
      <w:pPr>
        <w:widowControl w:val="0"/>
        <w:jc w:val="left"/>
      </w:pPr>
      <w:r>
        <w:t>Document Path: l:\council\bills\gm\24874ac11.docx</w:t>
      </w:r>
    </w:p>
    <w:p w:rsidR="00385F4E" w:rsidRDefault="00385F4E" w:rsidP="00385F4E">
      <w:pPr>
        <w:widowControl w:val="0"/>
        <w:jc w:val="left"/>
      </w:pPr>
    </w:p>
    <w:p w:rsidR="00385F4E" w:rsidRDefault="00385F4E" w:rsidP="00385F4E">
      <w:pPr>
        <w:widowControl w:val="0"/>
        <w:jc w:val="left"/>
      </w:pPr>
      <w:r>
        <w:t>Introduced in the House on June 14, 2011</w:t>
      </w:r>
    </w:p>
    <w:p w:rsidR="00385F4E" w:rsidRDefault="00385F4E" w:rsidP="00385F4E">
      <w:pPr>
        <w:widowControl w:val="0"/>
        <w:jc w:val="left"/>
      </w:pPr>
      <w:r>
        <w:t>Adopted by the House on June 14, 2011</w:t>
      </w:r>
    </w:p>
    <w:p w:rsidR="00385F4E" w:rsidRDefault="00385F4E" w:rsidP="00385F4E">
      <w:pPr>
        <w:widowControl w:val="0"/>
        <w:jc w:val="left"/>
      </w:pPr>
    </w:p>
    <w:p w:rsidR="00385F4E" w:rsidRDefault="00385F4E" w:rsidP="00385F4E">
      <w:pPr>
        <w:widowControl w:val="0"/>
        <w:jc w:val="left"/>
      </w:pPr>
      <w:r>
        <w:t xml:space="preserve">Summary: </w:t>
      </w:r>
      <w:r w:rsidR="009C01A4">
        <w:t>Dewitt Williams Day</w:t>
      </w:r>
    </w:p>
    <w:p w:rsidR="00385F4E" w:rsidRDefault="00385F4E" w:rsidP="00385F4E">
      <w:pPr>
        <w:widowControl w:val="0"/>
        <w:jc w:val="left"/>
      </w:pPr>
    </w:p>
    <w:p w:rsidR="00385F4E" w:rsidRDefault="00385F4E" w:rsidP="00385F4E">
      <w:pPr>
        <w:widowControl w:val="0"/>
        <w:jc w:val="left"/>
      </w:pPr>
    </w:p>
    <w:p w:rsidR="00385F4E" w:rsidRDefault="00385F4E" w:rsidP="00385F4E">
      <w:pPr>
        <w:widowControl w:val="0"/>
        <w:tabs>
          <w:tab w:val="center" w:pos="590"/>
          <w:tab w:val="center" w:pos="1440"/>
          <w:tab w:val="left" w:pos="1872"/>
          <w:tab w:val="left" w:pos="9187"/>
        </w:tabs>
        <w:jc w:val="left"/>
      </w:pPr>
      <w:r w:rsidRPr="00385F4E">
        <w:rPr>
          <w:b/>
        </w:rPr>
        <w:t>HISTORY OF LEGISLATIVE ACTIONS</w:t>
      </w:r>
    </w:p>
    <w:p w:rsidR="00385F4E" w:rsidRDefault="00385F4E" w:rsidP="00385F4E">
      <w:pPr>
        <w:widowControl w:val="0"/>
        <w:tabs>
          <w:tab w:val="center" w:pos="590"/>
          <w:tab w:val="center" w:pos="1440"/>
          <w:tab w:val="left" w:pos="1872"/>
          <w:tab w:val="left" w:pos="9187"/>
        </w:tabs>
        <w:jc w:val="left"/>
      </w:pPr>
    </w:p>
    <w:p w:rsidR="00385F4E" w:rsidRPr="00385F4E" w:rsidRDefault="00385F4E" w:rsidP="00385F4E">
      <w:pPr>
        <w:widowControl w:val="0"/>
        <w:tabs>
          <w:tab w:val="center" w:pos="590"/>
          <w:tab w:val="center" w:pos="1440"/>
          <w:tab w:val="left" w:pos="1872"/>
          <w:tab w:val="left" w:pos="9187"/>
        </w:tabs>
        <w:jc w:val="left"/>
      </w:pPr>
      <w:r w:rsidRPr="00385F4E">
        <w:rPr>
          <w:u w:val="single"/>
        </w:rPr>
        <w:tab/>
        <w:t>Date</w:t>
      </w:r>
      <w:r w:rsidRPr="00385F4E">
        <w:rPr>
          <w:u w:val="single"/>
        </w:rPr>
        <w:tab/>
        <w:t>Body</w:t>
      </w:r>
      <w:r w:rsidRPr="00385F4E">
        <w:rPr>
          <w:u w:val="single"/>
        </w:rPr>
        <w:tab/>
        <w:t>Action Description with journal page number</w:t>
      </w:r>
      <w:r w:rsidRPr="00385F4E">
        <w:rPr>
          <w:u w:val="single"/>
        </w:rPr>
        <w:tab/>
      </w:r>
    </w:p>
    <w:p w:rsidR="00C45045" w:rsidRDefault="00C45045" w:rsidP="00C45045">
      <w:pPr>
        <w:widowControl w:val="0"/>
        <w:tabs>
          <w:tab w:val="right" w:pos="1008"/>
          <w:tab w:val="left" w:pos="1152"/>
          <w:tab w:val="left" w:pos="1872"/>
          <w:tab w:val="left" w:pos="9187"/>
        </w:tabs>
        <w:ind w:left="2088" w:hanging="2088"/>
        <w:jc w:val="left"/>
      </w:pPr>
      <w:r>
        <w:tab/>
        <w:t>6/14/2011</w:t>
      </w:r>
      <w:r>
        <w:tab/>
        <w:t>House</w:t>
      </w:r>
      <w:r>
        <w:tab/>
      </w:r>
      <w:r w:rsidRPr="00F01317">
        <w:t>Introduced and adopted (</w:t>
      </w:r>
      <w:hyperlink r:id="rId7" w:history="1">
        <w:r w:rsidRPr="00F01317">
          <w:rPr>
            <w:rStyle w:val="Hyperlink"/>
          </w:rPr>
          <w:t>House Journal</w:t>
        </w:r>
        <w:r w:rsidRPr="00F01317">
          <w:rPr>
            <w:rStyle w:val="Hyperlink"/>
          </w:rPr>
          <w:noBreakHyphen/>
          <w:t>page 14</w:t>
        </w:r>
      </w:hyperlink>
      <w:r w:rsidRPr="00F01317">
        <w:t>)</w:t>
      </w:r>
    </w:p>
    <w:p w:rsidR="00C45045" w:rsidRDefault="00C45045" w:rsidP="00C45045">
      <w:pPr>
        <w:widowControl w:val="0"/>
        <w:tabs>
          <w:tab w:val="right" w:pos="1008"/>
          <w:tab w:val="left" w:pos="1152"/>
          <w:tab w:val="left" w:pos="1872"/>
          <w:tab w:val="left" w:pos="9187"/>
        </w:tabs>
        <w:ind w:left="2088" w:hanging="2088"/>
        <w:jc w:val="left"/>
      </w:pPr>
    </w:p>
    <w:p w:rsidR="00385F4E" w:rsidRPr="00385F4E" w:rsidRDefault="00385F4E" w:rsidP="00385F4E">
      <w:pPr>
        <w:widowControl w:val="0"/>
        <w:tabs>
          <w:tab w:val="right" w:pos="1008"/>
          <w:tab w:val="left" w:pos="1152"/>
          <w:tab w:val="left" w:pos="1872"/>
          <w:tab w:val="left" w:pos="9187"/>
        </w:tabs>
        <w:ind w:left="2088" w:hanging="2088"/>
        <w:jc w:val="left"/>
      </w:pPr>
    </w:p>
    <w:p w:rsidR="00385F4E" w:rsidRDefault="00385F4E" w:rsidP="00385F4E">
      <w:r w:rsidRPr="00385F4E">
        <w:rPr>
          <w:b/>
        </w:rPr>
        <w:t>VERSIONS OF THIS BILL</w:t>
      </w:r>
    </w:p>
    <w:p w:rsidR="00385F4E" w:rsidRDefault="00385F4E" w:rsidP="00385F4E"/>
    <w:p w:rsidR="00385F4E" w:rsidRDefault="00B059B7" w:rsidP="00385F4E">
      <w:hyperlink r:id="rId8" w:history="1">
        <w:r w:rsidR="00385F4E">
          <w:rPr>
            <w:rStyle w:val="Hyperlink"/>
          </w:rPr>
          <w:t>6/14/2011</w:t>
        </w:r>
      </w:hyperlink>
    </w:p>
    <w:p w:rsidR="00385F4E" w:rsidRDefault="00385F4E" w:rsidP="00385F4E"/>
    <w:p w:rsidR="00385F4E" w:rsidRDefault="00385F4E" w:rsidP="00385F4E">
      <w:pPr>
        <w:sectPr w:rsidR="00385F4E" w:rsidSect="00385F4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0F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82D" w:rsidP="003C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w:t>
      </w:r>
      <w:r w:rsidR="008321F3">
        <w:t>COMMEND THE HONORABLE</w:t>
      </w:r>
      <w:r>
        <w:t xml:space="preserve"> DEWITT WILLIAMS</w:t>
      </w:r>
      <w:r w:rsidR="001A25B5">
        <w:t xml:space="preserve"> FOR HIS LIFETIME OF</w:t>
      </w:r>
      <w:r w:rsidR="00C37ED1">
        <w:t xml:space="preserve"> DEDICATION AS A PUBLIC SERVANT, AND TO DESIGNATE  SUNDAY, JUNE 26, 2011, AS “DEWITT WILLIAMS DAY” IN SOUTH CAROLINA.</w:t>
      </w: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25B5"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25B5">
        <w:t>the members of the South Carolina House of Representatives</w:t>
      </w:r>
      <w:r w:rsidR="008C4CC9">
        <w:t xml:space="preserve"> are pleased to learn</w:t>
      </w:r>
      <w:r w:rsidR="001A25B5">
        <w:t xml:space="preserve"> that the </w:t>
      </w:r>
      <w:r w:rsidR="008321F3">
        <w:t xml:space="preserve">Allen African Methodist Episcopal Church </w:t>
      </w:r>
      <w:r w:rsidR="008C4CC9">
        <w:t>Men</w:t>
      </w:r>
      <w:r w:rsidR="008321F3" w:rsidRPr="008321F3">
        <w:t>’</w:t>
      </w:r>
      <w:r w:rsidR="008C4CC9">
        <w:t>s Department</w:t>
      </w:r>
      <w:r w:rsidR="001A25B5">
        <w:t xml:space="preserve"> and</w:t>
      </w:r>
      <w:r w:rsidR="000F601E">
        <w:t xml:space="preserve"> the</w:t>
      </w:r>
      <w:r w:rsidR="001A25B5">
        <w:t xml:space="preserve"> </w:t>
      </w:r>
      <w:r w:rsidR="008C4CC9">
        <w:t>Sons of Allen Ministry</w:t>
      </w:r>
      <w:r w:rsidR="001A25B5">
        <w:t xml:space="preserve"> will honor former state Senator Dewitt Williams at their First Annual Men</w:t>
      </w:r>
      <w:r w:rsidR="008321F3" w:rsidRPr="008321F3">
        <w:t>’</w:t>
      </w:r>
      <w:r w:rsidR="001A25B5">
        <w:t>s Day Program on Sunday, June 26, 2011; and</w:t>
      </w: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St. Stephen on October 12, 1919, he is the son of</w:t>
      </w:r>
      <w:r w:rsidR="000F601E">
        <w:t xml:space="preserve"> the late</w:t>
      </w:r>
      <w:r>
        <w:t xml:space="preserve"> Gertrude and W. D. Williams; and</w:t>
      </w: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1950, he earned a bachelor of science</w:t>
      </w:r>
      <w:r w:rsidR="000F601E">
        <w:t xml:space="preserve"> degree</w:t>
      </w:r>
      <w:r>
        <w:t xml:space="preserve"> from Allen University and a master of arts</w:t>
      </w:r>
      <w:r w:rsidR="000F601E">
        <w:t xml:space="preserve"> degree</w:t>
      </w:r>
      <w:r>
        <w:t xml:space="preserve"> from South Carolina State University in 1960; and</w:t>
      </w: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w:t>
      </w:r>
      <w:r w:rsidR="007E0E17">
        <w:t xml:space="preserve"> of more than fifty years</w:t>
      </w:r>
      <w:r>
        <w:t>, the former Dollie Bradley, he reared two fine children, De</w:t>
      </w:r>
      <w:r w:rsidR="007E0E17">
        <w:t>v</w:t>
      </w:r>
      <w:r>
        <w:t xml:space="preserve">etta Williams Hughes and Winston Dewitt Williams, who have blessed them with </w:t>
      </w:r>
      <w:r w:rsidR="008C4CC9">
        <w:t>f</w:t>
      </w:r>
      <w:r>
        <w:t>ive adoring grandchildren; and</w:t>
      </w: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1941 to 1945, Senator Williams served his country with distinction in the United States Army during some of its darkest hours; and</w:t>
      </w:r>
    </w:p>
    <w:p w:rsidR="00233637" w:rsidRDefault="002336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637" w:rsidRDefault="002336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an educator in Berkeley County for over thirty years, both as a classroom teacher and as a principal</w:t>
      </w:r>
      <w:r w:rsidR="008C4CC9">
        <w:t xml:space="preserve">, and from 1970 to </w:t>
      </w:r>
      <w:r>
        <w:t>1979, he served on the St. Stephen Town Council; and</w:t>
      </w:r>
    </w:p>
    <w:p w:rsidR="00233637" w:rsidRDefault="002336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637" w:rsidRDefault="002336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21F3">
        <w:t>Senator Williams</w:t>
      </w:r>
      <w:r>
        <w:t xml:space="preserve"> </w:t>
      </w:r>
      <w:r w:rsidR="007E0E17">
        <w:t xml:space="preserve">served </w:t>
      </w:r>
      <w:r>
        <w:t>as mayor pro tem of St. Stephen from 1974</w:t>
      </w:r>
      <w:r w:rsidR="007E0E17">
        <w:t xml:space="preserve"> to </w:t>
      </w:r>
      <w:r>
        <w:t>1979 and as the 9</w:t>
      </w:r>
      <w:r w:rsidRPr="00233637">
        <w:rPr>
          <w:vertAlign w:val="superscript"/>
        </w:rPr>
        <w:t>th</w:t>
      </w:r>
      <w:r>
        <w:t xml:space="preserve"> District member of the South Carolina Highway Commission from 1972 to 1982; and</w:t>
      </w:r>
    </w:p>
    <w:p w:rsidR="00233637" w:rsidRDefault="002336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4CC9">
        <w:t xml:space="preserve">from 1983 to 1996, </w:t>
      </w:r>
      <w:r w:rsidR="00233637">
        <w:t xml:space="preserve">he served in the South Carolina House of Representatives </w:t>
      </w:r>
      <w:r w:rsidR="008C4CC9">
        <w:t>and then in the South Carolina Senate from 1996 to 1997; and</w:t>
      </w:r>
    </w:p>
    <w:p w:rsidR="008321F3" w:rsidRDefault="00832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F3" w:rsidRDefault="00832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Allen African Methodist Episcopal Church, he has served on the church</w:t>
      </w:r>
      <w:r w:rsidRPr="008321F3">
        <w:t>’</w:t>
      </w:r>
      <w:r>
        <w:t>s board of stewards; and</w:t>
      </w: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CC9"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4CC9">
        <w:t>a portion of South Carolina Highway 45 in Berkeley County that begins at the western town limit of St. Stephen and ends at the Dewitt Williams Memorial Bridge is named “Dewitt Williams Boulevard” as a lasting tribute to this distinguished son of South Carolina; and</w:t>
      </w:r>
    </w:p>
    <w:p w:rsidR="008C4CC9" w:rsidRDefault="008C4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0F6" w:rsidRDefault="008C4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lasting legacy of public service that Senator Dewitt Williams has established and for his devotion to the citizens of our State</w:t>
      </w:r>
      <w:r w:rsidR="00FB60F6">
        <w:t>.  Now, therefore,</w:t>
      </w: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682D">
        <w:t xml:space="preserve"> the members of the South Carolina House of Representatives, by this resolution,</w:t>
      </w:r>
      <w:r w:rsidR="001A25B5">
        <w:t xml:space="preserve"> recognize and </w:t>
      </w:r>
      <w:r w:rsidR="008321F3">
        <w:t xml:space="preserve">commend the Honorable </w:t>
      </w:r>
      <w:r w:rsidR="001A25B5">
        <w:t>Dew</w:t>
      </w:r>
      <w:r w:rsidR="003C682D">
        <w:t xml:space="preserve">itt Williams for his lifetime of dedication </w:t>
      </w:r>
      <w:r w:rsidR="001A25B5">
        <w:t xml:space="preserve">as a </w:t>
      </w:r>
      <w:r w:rsidR="003C682D">
        <w:t>public servant</w:t>
      </w:r>
      <w:r w:rsidR="00C37ED1">
        <w:t>, and designate  Sunday, June 26, 2011, as “Dewitt Williams Day” in South Carolina</w:t>
      </w:r>
      <w:r w:rsidR="003C682D">
        <w:t>.</w:t>
      </w: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C682D">
        <w:t>present</w:t>
      </w:r>
      <w:r>
        <w:t>ed to</w:t>
      </w:r>
      <w:r w:rsidR="003C682D">
        <w:t xml:space="preserve"> the Honorable De</w:t>
      </w:r>
      <w:r w:rsidR="001A25B5">
        <w:t>w</w:t>
      </w:r>
      <w:r w:rsidR="003C682D">
        <w:t>itt Williams</w:t>
      </w:r>
    </w:p>
    <w:p w:rsidR="00A54C4E" w:rsidRDefault="008321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C4E" w:rsidRDefault="00A54C4E" w:rsidP="00385F4E">
      <w:pPr>
        <w:suppressAutoHyphens/>
      </w:pPr>
    </w:p>
    <w:sectPr w:rsidR="00A54C4E" w:rsidSect="00385F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1F3" w:rsidRDefault="008321F3" w:rsidP="009F0C77">
      <w:r>
        <w:separator/>
      </w:r>
    </w:p>
  </w:endnote>
  <w:endnote w:type="continuationSeparator" w:id="0">
    <w:p w:rsidR="008321F3" w:rsidRDefault="008321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0A4A61-E416-4B76-8846-319B60002783}"/>
    <w:embedBold r:id="rId2" w:fontKey="{4FBDDF7E-F567-4CBD-BCB3-1E467FF70135}"/>
  </w:font>
  <w:font w:name="Calibri">
    <w:panose1 w:val="020F0502020204030204"/>
    <w:charset w:val="00"/>
    <w:family w:val="swiss"/>
    <w:pitch w:val="variable"/>
    <w:sig w:usb0="E10002FF" w:usb1="4000ACFF" w:usb2="00000009" w:usb3="00000000" w:csb0="0000019F" w:csb1="00000000"/>
    <w:embedRegular r:id="rId3" w:fontKey="{980069EB-0566-4647-9DCA-8A20AC00A54F}"/>
  </w:font>
  <w:font w:name="Tahoma">
    <w:panose1 w:val="020B0604030504040204"/>
    <w:charset w:val="00"/>
    <w:family w:val="swiss"/>
    <w:pitch w:val="variable"/>
    <w:sig w:usb0="21002A87" w:usb1="80000000" w:usb2="00000008" w:usb3="00000000" w:csb0="000101FF" w:csb1="00000000"/>
    <w:embedRegular r:id="rId4" w:fontKey="{EBA46D60-A5DB-4172-9C2B-71BA83D2D670}"/>
  </w:font>
  <w:font w:name="Cambria">
    <w:panose1 w:val="02040503050406030204"/>
    <w:charset w:val="00"/>
    <w:family w:val="roman"/>
    <w:pitch w:val="variable"/>
    <w:sig w:usb0="E00002FF" w:usb1="400004FF" w:usb2="00000000" w:usb3="00000000" w:csb0="0000019F" w:csb1="00000000"/>
    <w:embedRegular r:id="rId5" w:fontKey="{9BC67B1C-FA6A-4DB3-B5E8-653ADB0B64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F4E" w:rsidRPr="00A54C4E" w:rsidRDefault="00385F4E" w:rsidP="00A54C4E">
    <w:pPr>
      <w:pStyle w:val="Footer"/>
      <w:tabs>
        <w:tab w:val="clear" w:pos="4680"/>
        <w:tab w:val="clear" w:pos="9360"/>
        <w:tab w:val="center" w:pos="2995"/>
      </w:tabs>
      <w:spacing w:before="120"/>
    </w:pPr>
    <w:r>
      <w:t>[4362]</w:t>
    </w:r>
    <w:r>
      <w:tab/>
    </w:r>
    <w:r w:rsidR="00B059B7">
      <w:fldChar w:fldCharType="begin"/>
    </w:r>
    <w:r w:rsidR="00B059B7">
      <w:instrText xml:space="preserve"> PAGE  \* MERGEFORMAT </w:instrText>
    </w:r>
    <w:r w:rsidR="00B059B7">
      <w:fldChar w:fldCharType="separate"/>
    </w:r>
    <w:r w:rsidR="00B059B7">
      <w:rPr>
        <w:noProof/>
      </w:rPr>
      <w:t>1</w:t>
    </w:r>
    <w:r w:rsidR="00B059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1F3" w:rsidRDefault="008321F3" w:rsidP="009F0C77">
      <w:r>
        <w:separator/>
      </w:r>
    </w:p>
  </w:footnote>
  <w:footnote w:type="continuationSeparator" w:id="0">
    <w:p w:rsidR="008321F3" w:rsidRDefault="008321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74AC11"/>
    <w:docVar w:name="CoverBillType" w:val="r"/>
    <w:docVar w:name="docpath" w:val="L:\Council\bills\GM\24874AC11.DOCX"/>
    <w:docVar w:name="dvBillNumber" w:val="4362"/>
    <w:docVar w:name="dvBillNumberPrefix" w:val="H. "/>
    <w:docVar w:name="dvOriginalBody" w:val="House"/>
    <w:docVar w:name="dvSteno" w:val="GM"/>
    <w:docVar w:name="NameofBody" w:val="h"/>
    <w:docVar w:name="vgroup2" w:val="Council"/>
  </w:docVars>
  <w:rsids>
    <w:rsidRoot w:val="000D5783"/>
    <w:rsid w:val="00011869"/>
    <w:rsid w:val="00047020"/>
    <w:rsid w:val="00071DED"/>
    <w:rsid w:val="000D5783"/>
    <w:rsid w:val="000E1785"/>
    <w:rsid w:val="000F40FA"/>
    <w:rsid w:val="000F601E"/>
    <w:rsid w:val="0010776B"/>
    <w:rsid w:val="00133E66"/>
    <w:rsid w:val="001435A3"/>
    <w:rsid w:val="00193630"/>
    <w:rsid w:val="001A25B5"/>
    <w:rsid w:val="001D08F2"/>
    <w:rsid w:val="001D525B"/>
    <w:rsid w:val="001D7F4F"/>
    <w:rsid w:val="002321B6"/>
    <w:rsid w:val="00233637"/>
    <w:rsid w:val="00250967"/>
    <w:rsid w:val="002543C8"/>
    <w:rsid w:val="00270A32"/>
    <w:rsid w:val="00284AAE"/>
    <w:rsid w:val="002D73AB"/>
    <w:rsid w:val="002E55AB"/>
    <w:rsid w:val="002E5912"/>
    <w:rsid w:val="00325348"/>
    <w:rsid w:val="0032732C"/>
    <w:rsid w:val="00336AD0"/>
    <w:rsid w:val="0037079A"/>
    <w:rsid w:val="00385F4E"/>
    <w:rsid w:val="003913A1"/>
    <w:rsid w:val="003A3A33"/>
    <w:rsid w:val="003C682D"/>
    <w:rsid w:val="003D01E8"/>
    <w:rsid w:val="003E5288"/>
    <w:rsid w:val="003F6D79"/>
    <w:rsid w:val="0041760A"/>
    <w:rsid w:val="00417C01"/>
    <w:rsid w:val="004809EE"/>
    <w:rsid w:val="004C3DC5"/>
    <w:rsid w:val="004E7D54"/>
    <w:rsid w:val="0051628D"/>
    <w:rsid w:val="005273C6"/>
    <w:rsid w:val="00530A69"/>
    <w:rsid w:val="00545593"/>
    <w:rsid w:val="00577C6C"/>
    <w:rsid w:val="00595F85"/>
    <w:rsid w:val="005B3A60"/>
    <w:rsid w:val="005C2FE2"/>
    <w:rsid w:val="005E2BC9"/>
    <w:rsid w:val="00605102"/>
    <w:rsid w:val="006215AA"/>
    <w:rsid w:val="006913C9"/>
    <w:rsid w:val="0069470D"/>
    <w:rsid w:val="00734F00"/>
    <w:rsid w:val="007A70AE"/>
    <w:rsid w:val="007E0E17"/>
    <w:rsid w:val="008321F3"/>
    <w:rsid w:val="008362E8"/>
    <w:rsid w:val="008A1768"/>
    <w:rsid w:val="008C4CC9"/>
    <w:rsid w:val="008F4429"/>
    <w:rsid w:val="0094021A"/>
    <w:rsid w:val="009C01A4"/>
    <w:rsid w:val="009C6A0B"/>
    <w:rsid w:val="009F0C77"/>
    <w:rsid w:val="009F4DD1"/>
    <w:rsid w:val="009F6FCC"/>
    <w:rsid w:val="00A01B4A"/>
    <w:rsid w:val="00A41684"/>
    <w:rsid w:val="00A54C4E"/>
    <w:rsid w:val="00A64E80"/>
    <w:rsid w:val="00A72BCD"/>
    <w:rsid w:val="00A741D9"/>
    <w:rsid w:val="00A833AB"/>
    <w:rsid w:val="00A96C88"/>
    <w:rsid w:val="00A9741D"/>
    <w:rsid w:val="00AD4B17"/>
    <w:rsid w:val="00B059B7"/>
    <w:rsid w:val="00B412D4"/>
    <w:rsid w:val="00B62C20"/>
    <w:rsid w:val="00BC016E"/>
    <w:rsid w:val="00BE3C22"/>
    <w:rsid w:val="00C0345E"/>
    <w:rsid w:val="00C3483A"/>
    <w:rsid w:val="00C37ED1"/>
    <w:rsid w:val="00C45045"/>
    <w:rsid w:val="00C74E9D"/>
    <w:rsid w:val="00C82FD3"/>
    <w:rsid w:val="00C92819"/>
    <w:rsid w:val="00CC04C0"/>
    <w:rsid w:val="00CC6B7B"/>
    <w:rsid w:val="00CD2089"/>
    <w:rsid w:val="00D33D90"/>
    <w:rsid w:val="00D73A67"/>
    <w:rsid w:val="00D970A9"/>
    <w:rsid w:val="00DF3845"/>
    <w:rsid w:val="00E41911"/>
    <w:rsid w:val="00E92EEF"/>
    <w:rsid w:val="00EA3EE0"/>
    <w:rsid w:val="00F24442"/>
    <w:rsid w:val="00F50AE3"/>
    <w:rsid w:val="00F67CF1"/>
    <w:rsid w:val="00F840F0"/>
    <w:rsid w:val="00F94EA6"/>
    <w:rsid w:val="00FB0D0D"/>
    <w:rsid w:val="00FB43B4"/>
    <w:rsid w:val="00FB6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0AC1AE-474C-4B81-8357-54A8CF8A9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21F3"/>
    <w:rPr>
      <w:rFonts w:ascii="Tahoma" w:hAnsi="Tahoma" w:cs="Tahoma"/>
      <w:sz w:val="16"/>
      <w:szCs w:val="16"/>
    </w:rPr>
  </w:style>
  <w:style w:type="character" w:customStyle="1" w:styleId="BalloonTextChar">
    <w:name w:val="Balloon Text Char"/>
    <w:basedOn w:val="DefaultParagraphFont"/>
    <w:link w:val="BalloonText"/>
    <w:uiPriority w:val="99"/>
    <w:semiHidden/>
    <w:rsid w:val="008321F3"/>
    <w:rPr>
      <w:rFonts w:ascii="Tahoma" w:eastAsia="Times New Roman" w:hAnsi="Tahoma" w:cs="Tahoma"/>
      <w:sz w:val="16"/>
      <w:szCs w:val="16"/>
    </w:rPr>
  </w:style>
  <w:style w:type="character" w:styleId="Hyperlink">
    <w:name w:val="Hyperlink"/>
    <w:basedOn w:val="DefaultParagraphFont"/>
    <w:uiPriority w:val="99"/>
    <w:unhideWhenUsed/>
    <w:rsid w:val="00385F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62_20110614.docx" TargetMode="External"/><Relationship Id="rId3" Type="http://schemas.openxmlformats.org/officeDocument/2006/relationships/settings" Target="settings.xml"/><Relationship Id="rId7" Type="http://schemas.openxmlformats.org/officeDocument/2006/relationships/hyperlink" Target="file:///h:\h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7E980-E10F-4D49-9012-E0F8D02B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522</Words>
  <Characters>2684</Characters>
  <Application>Microsoft Office Word</Application>
  <DocSecurity>4</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4362: Dewitt Williams Day - South Carolina Legislature Online</dc:title>
  <dc:subject/>
  <dc:creator>gailmoore</dc:creator>
  <cp:keywords/>
  <dc:description/>
  <cp:lastModifiedBy>N Cumfer</cp:lastModifiedBy>
  <cp:revision>2</cp:revision>
  <cp:lastPrinted>2011-06-14T15:11:00Z</cp:lastPrinted>
  <dcterms:created xsi:type="dcterms:W3CDTF">2014-11-24T14:21:00Z</dcterms:created>
  <dcterms:modified xsi:type="dcterms:W3CDTF">2014-11-24T14:21:00Z</dcterms:modified>
</cp:coreProperties>
</file>