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216" w:rsidRDefault="009C0216" w:rsidP="009C0216">
      <w:pPr>
        <w:widowControl w:val="0"/>
        <w:jc w:val="center"/>
      </w:pPr>
      <w:bookmarkStart w:id="0" w:name="_GoBack"/>
      <w:bookmarkEnd w:id="0"/>
      <w:r w:rsidRPr="009C0216">
        <w:rPr>
          <w:b/>
        </w:rPr>
        <w:t>South Carolina General Assembly</w:t>
      </w:r>
    </w:p>
    <w:p w:rsidR="009C0216" w:rsidRDefault="009C0216" w:rsidP="009C0216">
      <w:pPr>
        <w:widowControl w:val="0"/>
        <w:jc w:val="center"/>
      </w:pPr>
      <w:r>
        <w:t>119th Session, 2011-2012</w:t>
      </w:r>
    </w:p>
    <w:p w:rsidR="009C0216" w:rsidRDefault="009C0216" w:rsidP="009C0216">
      <w:pPr>
        <w:widowControl w:val="0"/>
        <w:jc w:val="left"/>
      </w:pPr>
    </w:p>
    <w:p w:rsidR="009C0216" w:rsidRDefault="009C0216" w:rsidP="009C0216">
      <w:pPr>
        <w:widowControl w:val="0"/>
        <w:jc w:val="left"/>
        <w:rPr>
          <w:b/>
        </w:rPr>
      </w:pPr>
      <w:r w:rsidRPr="009C0216">
        <w:rPr>
          <w:b/>
        </w:rPr>
        <w:t>H. 4433</w:t>
      </w:r>
    </w:p>
    <w:p w:rsidR="009C0216" w:rsidRDefault="009C0216" w:rsidP="009C0216">
      <w:pPr>
        <w:widowControl w:val="0"/>
        <w:jc w:val="left"/>
        <w:rPr>
          <w:b/>
        </w:rPr>
      </w:pPr>
    </w:p>
    <w:p w:rsidR="009C0216" w:rsidRDefault="009C0216" w:rsidP="009C0216">
      <w:pPr>
        <w:widowControl w:val="0"/>
        <w:jc w:val="left"/>
      </w:pPr>
      <w:r w:rsidRPr="009C0216">
        <w:rPr>
          <w:b/>
        </w:rPr>
        <w:t>STATUS INFORMATION</w:t>
      </w:r>
    </w:p>
    <w:p w:rsidR="009C0216" w:rsidRDefault="009C0216" w:rsidP="009C0216">
      <w:pPr>
        <w:widowControl w:val="0"/>
        <w:jc w:val="left"/>
      </w:pPr>
    </w:p>
    <w:p w:rsidR="009C0216" w:rsidRDefault="009C0216" w:rsidP="009C0216">
      <w:pPr>
        <w:widowControl w:val="0"/>
        <w:jc w:val="left"/>
      </w:pPr>
      <w:r>
        <w:t>General Bill</w:t>
      </w:r>
    </w:p>
    <w:p w:rsidR="009C0216" w:rsidRDefault="009C0216" w:rsidP="009C0216">
      <w:pPr>
        <w:widowControl w:val="0"/>
        <w:jc w:val="left"/>
      </w:pPr>
      <w:r>
        <w:t>Sponsors: Reps. King and Gilliard</w:t>
      </w:r>
    </w:p>
    <w:p w:rsidR="009C0216" w:rsidRDefault="009C0216" w:rsidP="009C0216">
      <w:pPr>
        <w:widowControl w:val="0"/>
        <w:jc w:val="left"/>
      </w:pPr>
      <w:r>
        <w:t>Document Path: l:\council\bills\dka\3852sd12.docx</w:t>
      </w:r>
    </w:p>
    <w:p w:rsidR="009C0216" w:rsidRDefault="009C0216" w:rsidP="009C0216">
      <w:pPr>
        <w:widowControl w:val="0"/>
        <w:jc w:val="left"/>
      </w:pPr>
    </w:p>
    <w:p w:rsidR="004A483E" w:rsidRDefault="004A483E" w:rsidP="009C0216">
      <w:pPr>
        <w:widowControl w:val="0"/>
        <w:jc w:val="left"/>
      </w:pPr>
      <w:r>
        <w:t>Introduced in the House on January 10, 2012</w:t>
      </w:r>
    </w:p>
    <w:p w:rsidR="004A483E" w:rsidRPr="004A483E" w:rsidRDefault="004A483E" w:rsidP="009C0216">
      <w:pPr>
        <w:widowControl w:val="0"/>
        <w:jc w:val="left"/>
      </w:pPr>
      <w:r>
        <w:t xml:space="preserve">Currently residing in the House Committee on </w:t>
      </w:r>
      <w:r w:rsidRPr="004A483E">
        <w:rPr>
          <w:b/>
        </w:rPr>
        <w:t>Judiciary</w:t>
      </w:r>
    </w:p>
    <w:p w:rsidR="004A483E" w:rsidRDefault="004A483E" w:rsidP="009C0216">
      <w:pPr>
        <w:widowControl w:val="0"/>
        <w:jc w:val="left"/>
      </w:pPr>
    </w:p>
    <w:p w:rsidR="009C0216" w:rsidRDefault="009C0216" w:rsidP="009C0216">
      <w:pPr>
        <w:widowControl w:val="0"/>
        <w:jc w:val="left"/>
      </w:pPr>
      <w:r>
        <w:t xml:space="preserve">Summary: </w:t>
      </w:r>
      <w:r w:rsidR="00DF3BA5">
        <w:t>State agency and department telephone greeting</w:t>
      </w:r>
    </w:p>
    <w:p w:rsidR="009C0216" w:rsidRDefault="009C0216" w:rsidP="009C0216">
      <w:pPr>
        <w:widowControl w:val="0"/>
        <w:jc w:val="left"/>
      </w:pPr>
    </w:p>
    <w:p w:rsidR="009C0216" w:rsidRDefault="009C0216" w:rsidP="009C0216">
      <w:pPr>
        <w:widowControl w:val="0"/>
        <w:jc w:val="left"/>
      </w:pPr>
    </w:p>
    <w:p w:rsidR="009C0216" w:rsidRDefault="009C0216" w:rsidP="009C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0216">
        <w:rPr>
          <w:b/>
        </w:rPr>
        <w:t>HISTORY OF LEGISLATIVE ACTIONS</w:t>
      </w:r>
    </w:p>
    <w:p w:rsidR="009C0216" w:rsidRDefault="009C0216" w:rsidP="009C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0216" w:rsidRPr="009C0216" w:rsidRDefault="009C0216" w:rsidP="009C02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0216">
        <w:rPr>
          <w:u w:val="single"/>
        </w:rPr>
        <w:tab/>
        <w:t>Date</w:t>
      </w:r>
      <w:r w:rsidRPr="009C0216">
        <w:rPr>
          <w:u w:val="single"/>
        </w:rPr>
        <w:tab/>
        <w:t>Body</w:t>
      </w:r>
      <w:r w:rsidRPr="009C0216">
        <w:rPr>
          <w:u w:val="single"/>
        </w:rPr>
        <w:tab/>
        <w:t>Action Description with journal page number</w:t>
      </w:r>
      <w:r w:rsidRPr="009C0216">
        <w:rPr>
          <w:u w:val="single"/>
        </w:rPr>
        <w:tab/>
      </w:r>
    </w:p>
    <w:p w:rsidR="001E5D37" w:rsidRDefault="001E5D37" w:rsidP="001E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0D1C5E">
        <w:t>Prefiled</w:t>
      </w:r>
    </w:p>
    <w:p w:rsidR="001E5D37" w:rsidRDefault="001E5D37" w:rsidP="001E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0D1C5E">
        <w:t xml:space="preserve">Referred to Committee on </w:t>
      </w:r>
      <w:r w:rsidRPr="000D1C5E">
        <w:rPr>
          <w:b/>
        </w:rPr>
        <w:t>Judiciary</w:t>
      </w:r>
    </w:p>
    <w:p w:rsidR="001E5D37" w:rsidRDefault="001E5D37" w:rsidP="001E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0D1C5E">
        <w:t>Introduced and read first time (</w:t>
      </w:r>
      <w:hyperlink r:id="rId7" w:history="1">
        <w:r w:rsidRPr="000D1C5E">
          <w:rPr>
            <w:rStyle w:val="Hyperlink"/>
          </w:rPr>
          <w:t>House Journal</w:t>
        </w:r>
        <w:r w:rsidRPr="000D1C5E">
          <w:rPr>
            <w:rStyle w:val="Hyperlink"/>
          </w:rPr>
          <w:noBreakHyphen/>
          <w:t>page 37</w:t>
        </w:r>
      </w:hyperlink>
      <w:r w:rsidRPr="000D1C5E">
        <w:t>)</w:t>
      </w:r>
    </w:p>
    <w:p w:rsidR="001E5D37" w:rsidRDefault="001E5D37" w:rsidP="001E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0D1C5E">
        <w:t>Ref</w:t>
      </w:r>
      <w:r>
        <w:t xml:space="preserve">erred to Committee on </w:t>
      </w:r>
      <w:r w:rsidRPr="000D1C5E">
        <w:rPr>
          <w:b/>
        </w:rPr>
        <w:t>Judiciary</w:t>
      </w:r>
      <w:r>
        <w:t xml:space="preserve"> </w:t>
      </w:r>
      <w:r w:rsidRPr="000D1C5E">
        <w:t>(</w:t>
      </w:r>
      <w:hyperlink r:id="rId8" w:history="1">
        <w:r w:rsidRPr="000D1C5E">
          <w:rPr>
            <w:rStyle w:val="Hyperlink"/>
          </w:rPr>
          <w:t>House Journal</w:t>
        </w:r>
        <w:r w:rsidRPr="000D1C5E">
          <w:rPr>
            <w:rStyle w:val="Hyperlink"/>
          </w:rPr>
          <w:noBreakHyphen/>
          <w:t>page 37</w:t>
        </w:r>
      </w:hyperlink>
      <w:r w:rsidRPr="000D1C5E">
        <w:t>)</w:t>
      </w:r>
    </w:p>
    <w:p w:rsidR="001E5D37" w:rsidRDefault="001E5D37" w:rsidP="001E5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216" w:rsidRPr="009C0216" w:rsidRDefault="009C0216" w:rsidP="009C0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0216" w:rsidRDefault="009C0216" w:rsidP="009C0216">
      <w:pPr>
        <w:widowControl w:val="0"/>
        <w:jc w:val="left"/>
      </w:pPr>
      <w:r w:rsidRPr="009C0216">
        <w:rPr>
          <w:b/>
        </w:rPr>
        <w:t>VERSIONS OF THIS BILL</w:t>
      </w:r>
    </w:p>
    <w:p w:rsidR="009C0216" w:rsidRDefault="009C0216" w:rsidP="009C0216">
      <w:pPr>
        <w:widowControl w:val="0"/>
        <w:jc w:val="left"/>
      </w:pPr>
    </w:p>
    <w:p w:rsidR="009C0216" w:rsidRDefault="00F50DEF" w:rsidP="009C0216">
      <w:pPr>
        <w:widowControl w:val="0"/>
        <w:jc w:val="left"/>
      </w:pPr>
      <w:hyperlink r:id="rId9" w:history="1">
        <w:r w:rsidR="009C0216">
          <w:rPr>
            <w:rStyle w:val="Hyperlink"/>
          </w:rPr>
          <w:t>11/29/2011</w:t>
        </w:r>
      </w:hyperlink>
    </w:p>
    <w:p w:rsidR="009C0216" w:rsidRDefault="009C0216" w:rsidP="009C0216"/>
    <w:p w:rsidR="009C0216" w:rsidRDefault="009C0216" w:rsidP="009C0216">
      <w:pPr>
        <w:sectPr w:rsidR="009C0216" w:rsidSect="009C02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586F" w:rsidRDefault="004C586F" w:rsidP="004C586F">
      <w:pPr>
        <w:pStyle w:val="BillDots"/>
      </w:pPr>
    </w:p>
    <w:p w:rsidR="004C586F" w:rsidRDefault="004C586F" w:rsidP="004C586F">
      <w:pPr>
        <w:pStyle w:val="Numbersforbills"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86F" w:rsidRDefault="004C586F" w:rsidP="004C5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18F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</w:t>
      </w:r>
      <w:r w:rsidR="00095FC5">
        <w:t xml:space="preserve">ARTICLE 27 TO </w:t>
      </w:r>
      <w:r w:rsidR="00C96B46">
        <w:t xml:space="preserve">CHAPTER 1, </w:t>
      </w:r>
      <w:r w:rsidR="00095FC5">
        <w:t>TITLE 1</w:t>
      </w:r>
      <w:r>
        <w:t xml:space="preserve"> SO AS TO PROVIDE THAT NO STATE AGENCY, DEPARTMENT, INSTITUTION, OR ENTITY MAY BE REQUIRED TO USE A TELEPHONE GREETING OF “IT</w:t>
      </w:r>
      <w:r w:rsidR="00794B0D" w:rsidRPr="00794B0D">
        <w:t>’</w:t>
      </w:r>
      <w:r>
        <w:t>S A GREAT DAY IN SOUTH CAROLINA” OR ANOTHER SIMILAR GREETING CONNOTING THE ADVANTAGES OF OR A PLEASANT DEMEANOR IN THIS STATE SO LONG AS CERTAIN CONDITIONS EXIST IN SOUTH CAROLINA.</w:t>
      </w: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F7052">
        <w:t>Chapter 1, Title 1 of the 1976 Code is amended by adding: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FC5" w:rsidRDefault="00AF7052" w:rsidP="00095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095FC5">
        <w:t>Article 27</w:t>
      </w:r>
    </w:p>
    <w:p w:rsidR="00095FC5" w:rsidRDefault="00095FC5" w:rsidP="00095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095FC5" w:rsidRDefault="00095FC5" w:rsidP="00095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State Agency and Department Telephone Greeting</w:t>
      </w:r>
    </w:p>
    <w:p w:rsidR="00095FC5" w:rsidRDefault="00095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052" w:rsidRDefault="00095F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AF7052">
        <w:t>Section 1</w:t>
      </w:r>
      <w:r w:rsidR="00794B0D">
        <w:noBreakHyphen/>
      </w:r>
      <w:r w:rsidR="00AF7052">
        <w:t>1</w:t>
      </w:r>
      <w:r w:rsidR="00794B0D">
        <w:noBreakHyphen/>
      </w:r>
      <w:r w:rsidR="00AF7052">
        <w:t>1</w:t>
      </w:r>
      <w:r>
        <w:t>71</w:t>
      </w:r>
      <w:r w:rsidR="00AF7052">
        <w:t>0.</w:t>
      </w:r>
      <w:r w:rsidR="00AF7052">
        <w:tab/>
        <w:t xml:space="preserve">No state agency, department, institution, or entity may be required to use a telephone greeting of </w:t>
      </w:r>
      <w:r w:rsidR="00794B0D" w:rsidRPr="00794B0D">
        <w:t>‘</w:t>
      </w:r>
      <w:r w:rsidR="00AF7052">
        <w:t>it</w:t>
      </w:r>
      <w:r w:rsidR="00794B0D" w:rsidRPr="00794B0D">
        <w:t>’</w:t>
      </w:r>
      <w:r w:rsidR="00AF7052">
        <w:t>s a great day in South Carolina</w:t>
      </w:r>
      <w:r w:rsidR="00794B0D" w:rsidRPr="00794B0D">
        <w:t>’</w:t>
      </w:r>
      <w:r w:rsidR="00AF7052">
        <w:t xml:space="preserve"> or another similar greeting connoting the advantages of or a general pleasant demeanor in this State so long as any of the following conditions apply: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the state</w:t>
      </w:r>
      <w:r w:rsidR="00794B0D" w:rsidRPr="00794B0D">
        <w:t>’</w:t>
      </w:r>
      <w:r>
        <w:t>s unemployment rate equal</w:t>
      </w:r>
      <w:r w:rsidR="00C96B46">
        <w:t>s</w:t>
      </w:r>
      <w:r>
        <w:t xml:space="preserve"> or exceeds five percent;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all citizens of this State do not have health insurance;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state school funding for grades K</w:t>
      </w:r>
      <w:r w:rsidR="00794B0D">
        <w:noBreakHyphen/>
      </w:r>
      <w:r>
        <w:t>12 and for higher education is not sufficient to ensure that all students are prepared for the twenty</w:t>
      </w:r>
      <w:r w:rsidR="00794B0D">
        <w:noBreakHyphen/>
      </w:r>
      <w:r>
        <w:t>first century; or</w:t>
      </w:r>
    </w:p>
    <w:p w:rsidR="00AF7052" w:rsidRDefault="00AF70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the rural infrastructure of this State is not adequate to allow rural areas to compete for new business and industry on an equal basis with urban areas of this State.</w:t>
      </w:r>
      <w:r w:rsidR="007110DA">
        <w:t>”</w:t>
      </w:r>
    </w:p>
    <w:p w:rsidR="00A018F2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8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F7052">
        <w:t>2</w:t>
      </w:r>
      <w:r>
        <w:t>.</w:t>
      </w:r>
      <w:r>
        <w:tab/>
        <w:t>This act takes effect upon approval by the Governor.</w:t>
      </w:r>
    </w:p>
    <w:p w:rsidR="00ED6B63" w:rsidRDefault="00794B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B63" w:rsidRDefault="00ED6B63" w:rsidP="009C0216">
      <w:pPr>
        <w:suppressAutoHyphens/>
      </w:pPr>
    </w:p>
    <w:sectPr w:rsidR="00ED6B63" w:rsidSect="009C02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8F2" w:rsidRDefault="00A018F2" w:rsidP="009F0C77">
      <w:r>
        <w:separator/>
      </w:r>
    </w:p>
  </w:endnote>
  <w:endnote w:type="continuationSeparator" w:id="0">
    <w:p w:rsidR="00A018F2" w:rsidRDefault="00A018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7B57A6-D6DE-4011-95B7-9C442E9EEFDD}"/>
    <w:embedBold r:id="rId2" w:fontKey="{67465B09-4F89-4E8A-8BF2-C1DFC00C38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38F055-2B38-4E0C-A420-DCB29613C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7C28804-6423-44A0-A076-D7B1AE4875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216" w:rsidRPr="00ED6B63" w:rsidRDefault="009C0216" w:rsidP="00ED6B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[4433]</w:t>
    </w:r>
    <w:r>
      <w:tab/>
    </w:r>
    <w:r w:rsidR="00F50DEF">
      <w:fldChar w:fldCharType="begin"/>
    </w:r>
    <w:r w:rsidR="00F50DEF">
      <w:instrText xml:space="preserve"> PAGE  \* MERGEFORMAT </w:instrText>
    </w:r>
    <w:r w:rsidR="00F50DEF">
      <w:fldChar w:fldCharType="separate"/>
    </w:r>
    <w:r w:rsidR="00F50DEF">
      <w:rPr>
        <w:noProof/>
      </w:rPr>
      <w:t>1</w:t>
    </w:r>
    <w:r w:rsidR="00F50D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8F2" w:rsidRDefault="00A018F2" w:rsidP="009F0C77">
      <w:r>
        <w:separator/>
      </w:r>
    </w:p>
  </w:footnote>
  <w:footnote w:type="continuationSeparator" w:id="0">
    <w:p w:rsidR="00A018F2" w:rsidRDefault="00A018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52SD12"/>
    <w:docVar w:name="CoverBillType" w:val="b"/>
    <w:docVar w:name="docpath" w:val="L:\Council\bills\DKA\3852SD12.DOCX"/>
    <w:docVar w:name="dvBillNumber" w:val="443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C5D51"/>
    <w:rsid w:val="00011869"/>
    <w:rsid w:val="00095FC5"/>
    <w:rsid w:val="000E1785"/>
    <w:rsid w:val="000F40FA"/>
    <w:rsid w:val="0010776B"/>
    <w:rsid w:val="00133E66"/>
    <w:rsid w:val="001435A3"/>
    <w:rsid w:val="001D08F2"/>
    <w:rsid w:val="001D525B"/>
    <w:rsid w:val="001D5407"/>
    <w:rsid w:val="001D7F4F"/>
    <w:rsid w:val="001E5D37"/>
    <w:rsid w:val="00206219"/>
    <w:rsid w:val="002321B6"/>
    <w:rsid w:val="00250967"/>
    <w:rsid w:val="002543C8"/>
    <w:rsid w:val="00284AAE"/>
    <w:rsid w:val="00293CCB"/>
    <w:rsid w:val="002E5912"/>
    <w:rsid w:val="00325348"/>
    <w:rsid w:val="0032732C"/>
    <w:rsid w:val="00336AD0"/>
    <w:rsid w:val="0037079A"/>
    <w:rsid w:val="003D01E8"/>
    <w:rsid w:val="003E45BE"/>
    <w:rsid w:val="003E5288"/>
    <w:rsid w:val="003F6D79"/>
    <w:rsid w:val="0041760A"/>
    <w:rsid w:val="00417C01"/>
    <w:rsid w:val="00446F2B"/>
    <w:rsid w:val="004809EE"/>
    <w:rsid w:val="00494A9F"/>
    <w:rsid w:val="004A483E"/>
    <w:rsid w:val="004C586F"/>
    <w:rsid w:val="004E7D54"/>
    <w:rsid w:val="004F2412"/>
    <w:rsid w:val="00515C23"/>
    <w:rsid w:val="005273C6"/>
    <w:rsid w:val="00530A69"/>
    <w:rsid w:val="00545593"/>
    <w:rsid w:val="00577C6C"/>
    <w:rsid w:val="005C2FE2"/>
    <w:rsid w:val="005D3F37"/>
    <w:rsid w:val="005E2BC9"/>
    <w:rsid w:val="005F6530"/>
    <w:rsid w:val="00605102"/>
    <w:rsid w:val="006215AA"/>
    <w:rsid w:val="00673ADC"/>
    <w:rsid w:val="006913C9"/>
    <w:rsid w:val="0069470D"/>
    <w:rsid w:val="006D49BF"/>
    <w:rsid w:val="006E2C1E"/>
    <w:rsid w:val="007110DA"/>
    <w:rsid w:val="00734F00"/>
    <w:rsid w:val="00746583"/>
    <w:rsid w:val="0079243D"/>
    <w:rsid w:val="00794B0D"/>
    <w:rsid w:val="007A70AE"/>
    <w:rsid w:val="007B6F8B"/>
    <w:rsid w:val="008362E8"/>
    <w:rsid w:val="008702B8"/>
    <w:rsid w:val="008A1768"/>
    <w:rsid w:val="008C5A20"/>
    <w:rsid w:val="008F4429"/>
    <w:rsid w:val="0094021A"/>
    <w:rsid w:val="00981314"/>
    <w:rsid w:val="009C0216"/>
    <w:rsid w:val="009C6A0B"/>
    <w:rsid w:val="009D2E7C"/>
    <w:rsid w:val="009F0C77"/>
    <w:rsid w:val="009F4DD1"/>
    <w:rsid w:val="00A018F2"/>
    <w:rsid w:val="00A41684"/>
    <w:rsid w:val="00A64E80"/>
    <w:rsid w:val="00A72BCD"/>
    <w:rsid w:val="00A741D9"/>
    <w:rsid w:val="00A833AB"/>
    <w:rsid w:val="00A9741D"/>
    <w:rsid w:val="00AD4B17"/>
    <w:rsid w:val="00AF7052"/>
    <w:rsid w:val="00B412D4"/>
    <w:rsid w:val="00B61D8E"/>
    <w:rsid w:val="00BE3C22"/>
    <w:rsid w:val="00C0345E"/>
    <w:rsid w:val="00C146F1"/>
    <w:rsid w:val="00C3483A"/>
    <w:rsid w:val="00C53D66"/>
    <w:rsid w:val="00C74E9D"/>
    <w:rsid w:val="00C82FD3"/>
    <w:rsid w:val="00C92819"/>
    <w:rsid w:val="00C96B46"/>
    <w:rsid w:val="00CC6B7B"/>
    <w:rsid w:val="00CD2089"/>
    <w:rsid w:val="00D73A67"/>
    <w:rsid w:val="00D970A9"/>
    <w:rsid w:val="00DF3845"/>
    <w:rsid w:val="00DF3BA5"/>
    <w:rsid w:val="00E41911"/>
    <w:rsid w:val="00E92EEF"/>
    <w:rsid w:val="00ED6B63"/>
    <w:rsid w:val="00F24442"/>
    <w:rsid w:val="00F50AE3"/>
    <w:rsid w:val="00F50DEF"/>
    <w:rsid w:val="00F67CF1"/>
    <w:rsid w:val="00F840F0"/>
    <w:rsid w:val="00FB0D0D"/>
    <w:rsid w:val="00FB43B4"/>
    <w:rsid w:val="00FC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DF763D-37B2-4448-830D-1B5F1487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0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33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FF17A-9195-4B8C-824A-187D5B18C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340</Words>
  <Characters>1781</Characters>
  <Application>Microsoft Office Word</Application>
  <DocSecurity>4</DocSecurity>
  <Lines>78</Lines>
  <Paragraphs>31</Paragraphs>
  <ScaleCrop>false</ScaleCrop>
  <Company> 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4433: State agency and department telephone greeting - South Carolina Legislature Online</dc:title>
  <dc:subject/>
  <dc:creator>sharonpair</dc:creator>
  <cp:keywords/>
  <dc:description/>
  <cp:lastModifiedBy>N Cumfer</cp:lastModifiedBy>
  <cp:revision>2</cp:revision>
  <cp:lastPrinted>2011-11-23T16:41:00Z</cp:lastPrinted>
  <dcterms:created xsi:type="dcterms:W3CDTF">2014-11-24T14:23:00Z</dcterms:created>
  <dcterms:modified xsi:type="dcterms:W3CDTF">2014-11-24T14:23:00Z</dcterms:modified>
</cp:coreProperties>
</file>