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216" w:rsidRDefault="00976216" w:rsidP="00976216">
      <w:pPr>
        <w:widowControl w:val="0"/>
        <w:jc w:val="center"/>
      </w:pPr>
      <w:bookmarkStart w:id="0" w:name="_GoBack"/>
      <w:bookmarkEnd w:id="0"/>
      <w:r w:rsidRPr="00976216">
        <w:rPr>
          <w:b/>
        </w:rPr>
        <w:t>South Carolina General Assembly</w:t>
      </w:r>
    </w:p>
    <w:p w:rsidR="00976216" w:rsidRDefault="00976216" w:rsidP="00976216">
      <w:pPr>
        <w:widowControl w:val="0"/>
        <w:jc w:val="center"/>
      </w:pPr>
      <w:r>
        <w:t>119th Session, 2011-2012</w:t>
      </w:r>
    </w:p>
    <w:p w:rsidR="00976216" w:rsidRDefault="00976216" w:rsidP="00976216">
      <w:pPr>
        <w:widowControl w:val="0"/>
        <w:jc w:val="left"/>
      </w:pPr>
    </w:p>
    <w:p w:rsidR="00976216" w:rsidRDefault="00976216" w:rsidP="00976216">
      <w:pPr>
        <w:widowControl w:val="0"/>
        <w:jc w:val="left"/>
        <w:rPr>
          <w:b/>
        </w:rPr>
      </w:pPr>
      <w:r w:rsidRPr="00976216">
        <w:rPr>
          <w:b/>
        </w:rPr>
        <w:t>H. 4456</w:t>
      </w:r>
    </w:p>
    <w:p w:rsidR="00976216" w:rsidRDefault="00976216" w:rsidP="00976216">
      <w:pPr>
        <w:widowControl w:val="0"/>
        <w:jc w:val="left"/>
        <w:rPr>
          <w:b/>
        </w:rPr>
      </w:pPr>
    </w:p>
    <w:p w:rsidR="00976216" w:rsidRDefault="00976216" w:rsidP="00976216">
      <w:pPr>
        <w:widowControl w:val="0"/>
        <w:jc w:val="left"/>
      </w:pPr>
      <w:r w:rsidRPr="00976216">
        <w:rPr>
          <w:b/>
        </w:rPr>
        <w:t>STATUS INFORMATION</w:t>
      </w:r>
    </w:p>
    <w:p w:rsidR="00976216" w:rsidRDefault="00976216" w:rsidP="00976216">
      <w:pPr>
        <w:widowControl w:val="0"/>
        <w:jc w:val="left"/>
      </w:pPr>
    </w:p>
    <w:p w:rsidR="00976216" w:rsidRDefault="00976216" w:rsidP="00976216">
      <w:pPr>
        <w:widowControl w:val="0"/>
        <w:jc w:val="left"/>
      </w:pPr>
      <w:r>
        <w:t>General Bill</w:t>
      </w:r>
    </w:p>
    <w:p w:rsidR="00976216" w:rsidRDefault="00616179" w:rsidP="00976216">
      <w:pPr>
        <w:widowControl w:val="0"/>
        <w:jc w:val="left"/>
      </w:pPr>
      <w:r>
        <w:t>Sponsors: Reps. Bowen, Clyburn and Atwater</w:t>
      </w:r>
    </w:p>
    <w:p w:rsidR="00976216" w:rsidRDefault="00976216" w:rsidP="00976216">
      <w:pPr>
        <w:widowControl w:val="0"/>
        <w:jc w:val="left"/>
      </w:pPr>
      <w:r>
        <w:t>Document Path: l:\council\bills\ggs\22221zw12.docx</w:t>
      </w:r>
    </w:p>
    <w:p w:rsidR="00976216" w:rsidRDefault="00976216" w:rsidP="00976216">
      <w:pPr>
        <w:widowControl w:val="0"/>
        <w:jc w:val="left"/>
      </w:pPr>
    </w:p>
    <w:p w:rsidR="002E5C49" w:rsidRDefault="002E5C49" w:rsidP="00976216">
      <w:pPr>
        <w:widowControl w:val="0"/>
        <w:jc w:val="left"/>
      </w:pPr>
      <w:r>
        <w:t>Introduced in the House on January 10, 2012</w:t>
      </w:r>
    </w:p>
    <w:p w:rsidR="002E5C49" w:rsidRPr="002E5C49" w:rsidRDefault="002E5C49" w:rsidP="00976216">
      <w:pPr>
        <w:widowControl w:val="0"/>
        <w:jc w:val="left"/>
      </w:pPr>
      <w:r>
        <w:t xml:space="preserve">Currently residing in the House Committee on </w:t>
      </w:r>
      <w:r w:rsidRPr="002E5C49">
        <w:rPr>
          <w:b/>
        </w:rPr>
        <w:t>Judiciary</w:t>
      </w:r>
    </w:p>
    <w:p w:rsidR="002E5C49" w:rsidRDefault="002E5C49" w:rsidP="00976216">
      <w:pPr>
        <w:widowControl w:val="0"/>
        <w:jc w:val="left"/>
      </w:pPr>
    </w:p>
    <w:p w:rsidR="00976216" w:rsidRDefault="00976216" w:rsidP="00976216">
      <w:pPr>
        <w:widowControl w:val="0"/>
        <w:jc w:val="left"/>
      </w:pPr>
      <w:r>
        <w:t xml:space="preserve">Summary: </w:t>
      </w:r>
      <w:r w:rsidR="003C68D5">
        <w:t>School bond elections</w:t>
      </w:r>
    </w:p>
    <w:p w:rsidR="00976216" w:rsidRDefault="00976216" w:rsidP="00976216">
      <w:pPr>
        <w:widowControl w:val="0"/>
        <w:jc w:val="left"/>
      </w:pPr>
    </w:p>
    <w:p w:rsidR="00976216" w:rsidRDefault="00976216" w:rsidP="00976216">
      <w:pPr>
        <w:widowControl w:val="0"/>
        <w:jc w:val="left"/>
      </w:pPr>
    </w:p>
    <w:p w:rsidR="00976216" w:rsidRDefault="00976216" w:rsidP="00976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216">
        <w:rPr>
          <w:b/>
        </w:rPr>
        <w:t>HISTORY OF LEGISLATIVE ACTIONS</w:t>
      </w:r>
    </w:p>
    <w:p w:rsidR="00976216" w:rsidRDefault="00976216" w:rsidP="00976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6216" w:rsidRPr="00976216" w:rsidRDefault="00976216" w:rsidP="00976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216">
        <w:rPr>
          <w:u w:val="single"/>
        </w:rPr>
        <w:tab/>
        <w:t>Date</w:t>
      </w:r>
      <w:r w:rsidRPr="00976216">
        <w:rPr>
          <w:u w:val="single"/>
        </w:rPr>
        <w:tab/>
        <w:t>Body</w:t>
      </w:r>
      <w:r w:rsidRPr="00976216">
        <w:rPr>
          <w:u w:val="single"/>
        </w:rPr>
        <w:tab/>
        <w:t>Action Description with journal page number</w:t>
      </w:r>
      <w:r w:rsidRPr="00976216">
        <w:rPr>
          <w:u w:val="single"/>
        </w:rPr>
        <w:tab/>
      </w:r>
    </w:p>
    <w:p w:rsidR="00D67FAD" w:rsidRDefault="00D67FAD" w:rsidP="00D6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A363B">
        <w:t>Prefiled</w:t>
      </w:r>
    </w:p>
    <w:p w:rsidR="00D67FAD" w:rsidRDefault="00D67FAD" w:rsidP="00D6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A363B">
        <w:t xml:space="preserve">Referred to Committee on </w:t>
      </w:r>
      <w:r w:rsidRPr="00BA363B">
        <w:rPr>
          <w:b/>
        </w:rPr>
        <w:t>Judiciary</w:t>
      </w:r>
    </w:p>
    <w:p w:rsidR="00D67FAD" w:rsidRDefault="00D67FAD" w:rsidP="00D6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A363B">
        <w:t>Introduced and read first time (</w:t>
      </w:r>
      <w:hyperlink r:id="rId7" w:history="1">
        <w:r w:rsidRPr="00BA363B">
          <w:rPr>
            <w:rStyle w:val="Hyperlink"/>
          </w:rPr>
          <w:t>House Journal</w:t>
        </w:r>
        <w:r w:rsidRPr="00BA363B">
          <w:rPr>
            <w:rStyle w:val="Hyperlink"/>
          </w:rPr>
          <w:noBreakHyphen/>
          <w:t>page 48</w:t>
        </w:r>
      </w:hyperlink>
      <w:r w:rsidRPr="00BA363B">
        <w:t>)</w:t>
      </w:r>
    </w:p>
    <w:p w:rsidR="00D67FAD" w:rsidRDefault="00D67FAD" w:rsidP="00D6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A363B">
        <w:t>Ref</w:t>
      </w:r>
      <w:r>
        <w:t xml:space="preserve">erred to Committee on </w:t>
      </w:r>
      <w:r w:rsidRPr="00BA363B">
        <w:rPr>
          <w:b/>
        </w:rPr>
        <w:t>Judiciary</w:t>
      </w:r>
      <w:r>
        <w:t xml:space="preserve"> </w:t>
      </w:r>
      <w:r w:rsidRPr="00BA363B">
        <w:t>(</w:t>
      </w:r>
      <w:hyperlink r:id="rId8" w:history="1">
        <w:r w:rsidRPr="00BA363B">
          <w:rPr>
            <w:rStyle w:val="Hyperlink"/>
          </w:rPr>
          <w:t>House Journal</w:t>
        </w:r>
        <w:r w:rsidRPr="00BA363B">
          <w:rPr>
            <w:rStyle w:val="Hyperlink"/>
          </w:rPr>
          <w:noBreakHyphen/>
          <w:t>page 48</w:t>
        </w:r>
      </w:hyperlink>
      <w:r w:rsidRPr="00BA363B">
        <w:t>)</w:t>
      </w:r>
    </w:p>
    <w:p w:rsidR="00D67FAD" w:rsidRDefault="00D67FAD" w:rsidP="00D6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216" w:rsidRPr="00976216" w:rsidRDefault="00976216" w:rsidP="00976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216" w:rsidRDefault="00976216" w:rsidP="00976216">
      <w:pPr>
        <w:widowControl w:val="0"/>
        <w:jc w:val="left"/>
      </w:pPr>
      <w:r w:rsidRPr="00976216">
        <w:rPr>
          <w:b/>
        </w:rPr>
        <w:t>VERSIONS OF THIS BILL</w:t>
      </w:r>
    </w:p>
    <w:p w:rsidR="00976216" w:rsidRDefault="00976216" w:rsidP="00976216">
      <w:pPr>
        <w:widowControl w:val="0"/>
        <w:jc w:val="left"/>
      </w:pPr>
    </w:p>
    <w:p w:rsidR="00976216" w:rsidRDefault="00A42EC4" w:rsidP="00976216">
      <w:pPr>
        <w:widowControl w:val="0"/>
        <w:jc w:val="left"/>
      </w:pPr>
      <w:hyperlink r:id="rId9" w:history="1">
        <w:r w:rsidR="00976216">
          <w:rPr>
            <w:rStyle w:val="Hyperlink"/>
          </w:rPr>
          <w:t>11/29/2011</w:t>
        </w:r>
      </w:hyperlink>
    </w:p>
    <w:p w:rsidR="00976216" w:rsidRDefault="00976216" w:rsidP="00976216"/>
    <w:p w:rsidR="00976216" w:rsidRDefault="00976216" w:rsidP="00976216">
      <w:pPr>
        <w:sectPr w:rsidR="00976216" w:rsidSect="009762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79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59</w:t>
      </w:r>
      <w:r w:rsidR="00AA0714">
        <w:noBreakHyphen/>
      </w:r>
      <w:r>
        <w:t>71</w:t>
      </w:r>
      <w:r w:rsidR="00AA0714">
        <w:noBreakHyphen/>
      </w:r>
      <w:r>
        <w:t>40 AND 59</w:t>
      </w:r>
      <w:r w:rsidR="00AA0714">
        <w:noBreakHyphen/>
      </w:r>
      <w:r>
        <w:t>71</w:t>
      </w:r>
      <w:r w:rsidR="00AA0714">
        <w:noBreakHyphen/>
      </w:r>
      <w:r>
        <w:t>50, CODE OF LAWS OF SOUTH CAROLINA, 1976, BOTH RELATING TO A SCHOOL BOND ELECTION, SO AS TO PROVIDE THAT THE ELECTION MUST BE HELD ON THE DATE OF A GENERAL ELECTION.</w:t>
      </w:r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 w:rsidR="00AA0714">
        <w:noBreakHyphen/>
      </w:r>
      <w:r>
        <w:t>71</w:t>
      </w:r>
      <w:r w:rsidR="00AA0714">
        <w:noBreakHyphen/>
      </w:r>
      <w:r>
        <w:t>40 of the 1976 Code is amended to read: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AA0714">
        <w:noBreakHyphen/>
      </w:r>
      <w:r>
        <w:t>71</w:t>
      </w:r>
      <w:r w:rsidR="00AA0714">
        <w:noBreakHyphen/>
      </w:r>
      <w:r>
        <w:t>40.</w:t>
      </w:r>
      <w:r>
        <w:tab/>
      </w:r>
      <w:r w:rsidRPr="00044048">
        <w:t xml:space="preserve">The election </w:t>
      </w:r>
      <w:r w:rsidRPr="00B90367">
        <w:rPr>
          <w:strike/>
        </w:rPr>
        <w:t>hereby</w:t>
      </w:r>
      <w:r w:rsidRPr="00044048">
        <w:t xml:space="preserve"> required </w:t>
      </w:r>
      <w:r w:rsidRPr="00B90367">
        <w:rPr>
          <w:strike/>
        </w:rPr>
        <w:t>shall</w:t>
      </w:r>
      <w:r>
        <w:t xml:space="preserve"> </w:t>
      </w:r>
      <w:r>
        <w:rPr>
          <w:u w:val="single"/>
        </w:rPr>
        <w:t>by the provisions of this chapter must</w:t>
      </w:r>
      <w:r w:rsidRPr="00044048">
        <w:t xml:space="preserve"> be ordered by the authorities, who shall </w:t>
      </w:r>
      <w:r w:rsidRPr="00B90367">
        <w:rPr>
          <w:strike/>
        </w:rPr>
        <w:t>fix the date thereof and</w:t>
      </w:r>
      <w:r>
        <w:t xml:space="preserve"> </w:t>
      </w:r>
      <w:r w:rsidRPr="00044048">
        <w:t xml:space="preserve">prescribe the form of the notice of the holding of the election.  </w:t>
      </w:r>
      <w:r w:rsidRPr="00B90367">
        <w:rPr>
          <w:strike/>
        </w:rPr>
        <w:t>Advices of the action thus taken by the authorities shall be transmitted to</w:t>
      </w:r>
      <w:r>
        <w:t xml:space="preserve"> </w:t>
      </w:r>
      <w:r>
        <w:rPr>
          <w:u w:val="single"/>
        </w:rPr>
        <w:t>The election must be held on the date of a general election.  The authorities shall notify</w:t>
      </w:r>
      <w:r w:rsidRPr="00044048">
        <w:t xml:space="preserve"> the commissioners of election for the county</w:t>
      </w:r>
      <w:r w:rsidRPr="00B90367">
        <w:rPr>
          <w:strike/>
        </w:rPr>
        <w:t>, or counties, wherein</w:t>
      </w:r>
      <w:r>
        <w:t xml:space="preserve"> </w:t>
      </w:r>
      <w:r>
        <w:rPr>
          <w:u w:val="single"/>
        </w:rPr>
        <w:t>in which</w:t>
      </w:r>
      <w:r w:rsidRPr="00044048">
        <w:t xml:space="preserve"> the election is to be held.  </w:t>
      </w:r>
      <w:r w:rsidRPr="00B90367">
        <w:rPr>
          <w:strike/>
        </w:rPr>
        <w:t>It shall thereupon become the duty of</w:t>
      </w:r>
      <w:r w:rsidRPr="00044048">
        <w:t xml:space="preserve"> </w:t>
      </w:r>
      <w:r>
        <w:t>T</w:t>
      </w:r>
      <w:r w:rsidRPr="00044048">
        <w:t xml:space="preserve">he commissioners of election </w:t>
      </w:r>
      <w:r w:rsidRPr="00B90367">
        <w:rPr>
          <w:strike/>
        </w:rPr>
        <w:t>to</w:t>
      </w:r>
      <w:r>
        <w:t xml:space="preserve"> </w:t>
      </w:r>
      <w:r>
        <w:rPr>
          <w:u w:val="single"/>
        </w:rPr>
        <w:t>shall</w:t>
      </w:r>
      <w:r w:rsidRPr="00044048">
        <w:t xml:space="preserve"> conduct the election </w:t>
      </w:r>
      <w:r w:rsidRPr="00B90367">
        <w:rPr>
          <w:strike/>
        </w:rPr>
        <w:t>so ordered.  To that end, the commissioners of election</w:t>
      </w:r>
      <w:r>
        <w:t xml:space="preserve"> </w:t>
      </w:r>
      <w:r>
        <w:rPr>
          <w:u w:val="single"/>
        </w:rPr>
        <w:t>and</w:t>
      </w:r>
      <w:r w:rsidRPr="00044048">
        <w:t xml:space="preserve"> shall prescribe the form of ballot, arrange for voting places in each precinct, or any part of a precinct, constituting all or a portion of the operating school unit, appoint managers, and receive the returns of the election.  </w:t>
      </w:r>
      <w:r w:rsidRPr="00B90367">
        <w:rPr>
          <w:strike/>
        </w:rPr>
        <w:t>After duly canvassing the returns,</w:t>
      </w:r>
      <w:r w:rsidRPr="00044048">
        <w:t xml:space="preserve"> </w:t>
      </w:r>
      <w:r>
        <w:t>T</w:t>
      </w:r>
      <w:r w:rsidRPr="00044048">
        <w:t xml:space="preserve">he commissioners of election shall declare the results </w:t>
      </w:r>
      <w:r w:rsidRPr="00B90367">
        <w:rPr>
          <w:strike/>
        </w:rPr>
        <w:t>thereof</w:t>
      </w:r>
      <w:r>
        <w:t xml:space="preserve"> </w:t>
      </w:r>
      <w:r>
        <w:rPr>
          <w:u w:val="single"/>
        </w:rPr>
        <w:t>of the election</w:t>
      </w:r>
      <w:r w:rsidRPr="00044048">
        <w:t xml:space="preserve"> and certify </w:t>
      </w:r>
      <w:r w:rsidRPr="00B90367">
        <w:rPr>
          <w:strike/>
        </w:rPr>
        <w:t>such</w:t>
      </w:r>
      <w:r>
        <w:t xml:space="preserve"> </w:t>
      </w:r>
      <w:r>
        <w:rPr>
          <w:u w:val="single"/>
        </w:rPr>
        <w:t>those</w:t>
      </w:r>
      <w:r>
        <w:t xml:space="preserve"> results to the authorities.”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AA0714">
        <w:noBreakHyphen/>
      </w:r>
      <w:r>
        <w:t>71</w:t>
      </w:r>
      <w:r w:rsidR="00AA0714">
        <w:noBreakHyphen/>
      </w:r>
      <w:r>
        <w:t>50 of the 1976 Code is amended to read: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59</w:t>
      </w:r>
      <w:r w:rsidR="00AA0714">
        <w:noBreakHyphen/>
      </w:r>
      <w:r>
        <w:t>71</w:t>
      </w:r>
      <w:r w:rsidR="00AA0714">
        <w:noBreakHyphen/>
      </w:r>
      <w:r>
        <w:t>50.</w:t>
      </w:r>
      <w:r>
        <w:tab/>
      </w:r>
      <w:r w:rsidRPr="0002501C">
        <w:rPr>
          <w:color w:val="000000" w:themeColor="text1"/>
          <w:u w:color="000000" w:themeColor="text1"/>
        </w:rPr>
        <w:t xml:space="preserve">Notice of the holding of </w:t>
      </w:r>
      <w:r w:rsidRPr="00B90367">
        <w:rPr>
          <w:strike/>
          <w:color w:val="000000" w:themeColor="text1"/>
          <w:u w:color="000000" w:themeColor="text1"/>
        </w:rPr>
        <w:t>such 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election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given by publication </w:t>
      </w:r>
      <w:r w:rsidRPr="00B90367">
        <w:rPr>
          <w:strike/>
          <w:color w:val="000000" w:themeColor="text1"/>
          <w:u w:color="000000" w:themeColor="text1"/>
        </w:rPr>
        <w:t>thereof,</w:t>
      </w:r>
      <w:r w:rsidRPr="0002501C">
        <w:rPr>
          <w:color w:val="000000" w:themeColor="text1"/>
          <w:u w:color="000000" w:themeColor="text1"/>
        </w:rPr>
        <w:t xml:space="preserve"> in </w:t>
      </w:r>
      <w:r w:rsidRPr="00B90367">
        <w:rPr>
          <w:strike/>
          <w:color w:val="000000" w:themeColor="text1"/>
          <w:u w:color="000000" w:themeColor="text1"/>
        </w:rPr>
        <w:t>some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newspaper published in the county </w:t>
      </w:r>
      <w:r w:rsidRPr="00B90367">
        <w:rPr>
          <w:strike/>
          <w:color w:val="000000" w:themeColor="text1"/>
          <w:u w:color="000000" w:themeColor="text1"/>
        </w:rPr>
        <w:t>wherein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 which</w:t>
      </w:r>
      <w:r w:rsidRPr="0002501C">
        <w:rPr>
          <w:color w:val="000000" w:themeColor="text1"/>
          <w:u w:color="000000" w:themeColor="text1"/>
        </w:rPr>
        <w:t xml:space="preserve"> the operating school unit is located, at least once not less than fifteen days </w:t>
      </w:r>
      <w:r w:rsidRPr="00B90367">
        <w:rPr>
          <w:strike/>
          <w:color w:val="000000" w:themeColor="text1"/>
          <w:u w:color="000000" w:themeColor="text1"/>
        </w:rPr>
        <w:t>prior 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before</w:t>
      </w:r>
      <w:r w:rsidRPr="0002501C">
        <w:rPr>
          <w:color w:val="000000" w:themeColor="text1"/>
          <w:u w:color="000000" w:themeColor="text1"/>
        </w:rPr>
        <w:t xml:space="preserve"> the </w:t>
      </w:r>
      <w:r w:rsidRPr="00B90367">
        <w:rPr>
          <w:strike/>
          <w:color w:val="000000" w:themeColor="text1"/>
          <w:u w:color="000000" w:themeColor="text1"/>
        </w:rPr>
        <w:t>occasion set for the holding of such</w:t>
      </w:r>
      <w:r w:rsidRPr="0002501C">
        <w:rPr>
          <w:color w:val="000000" w:themeColor="text1"/>
          <w:u w:color="000000" w:themeColor="text1"/>
        </w:rPr>
        <w:t xml:space="preserve"> election.  If the operating school unit lies partly in one county and partly in another</w:t>
      </w:r>
      <w:r>
        <w:rPr>
          <w:color w:val="000000" w:themeColor="text1"/>
          <w:u w:val="single" w:color="000000" w:themeColor="text1"/>
        </w:rPr>
        <w:t>,</w:t>
      </w:r>
      <w:r w:rsidRPr="0002501C">
        <w:rPr>
          <w:color w:val="000000" w:themeColor="text1"/>
          <w:u w:color="000000" w:themeColor="text1"/>
        </w:rPr>
        <w:t xml:space="preserve"> the publication required by this section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made in both counties.  </w:t>
      </w:r>
      <w:r w:rsidRPr="00B90367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notice </w:t>
      </w:r>
      <w:r w:rsidRPr="00B90367">
        <w:rPr>
          <w:strike/>
          <w:color w:val="000000" w:themeColor="text1"/>
          <w:u w:color="000000" w:themeColor="text1"/>
        </w:rPr>
        <w:t>shall state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 include</w:t>
      </w:r>
      <w:r w:rsidRPr="0002501C">
        <w:rPr>
          <w:color w:val="000000" w:themeColor="text1"/>
          <w:u w:color="000000" w:themeColor="text1"/>
        </w:rPr>
        <w:t xml:space="preserve">: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occasion of the holding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date</w:t>
      </w:r>
      <w:r w:rsidRPr="0002501C">
        <w:rPr>
          <w:color w:val="000000" w:themeColor="text1"/>
          <w:u w:color="000000" w:themeColor="text1"/>
        </w:rPr>
        <w:t xml:space="preserve"> of the election;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location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locations</w:t>
      </w:r>
      <w:r w:rsidRPr="0002501C">
        <w:rPr>
          <w:color w:val="000000" w:themeColor="text1"/>
          <w:u w:color="000000" w:themeColor="text1"/>
        </w:rPr>
        <w:t xml:space="preserve"> of the </w:t>
      </w:r>
      <w:r w:rsidRPr="00CA0538">
        <w:rPr>
          <w:strike/>
          <w:color w:val="000000" w:themeColor="text1"/>
          <w:u w:color="000000" w:themeColor="text1"/>
        </w:rPr>
        <w:t>several</w:t>
      </w:r>
      <w:r w:rsidRPr="0002501C">
        <w:rPr>
          <w:color w:val="000000" w:themeColor="text1"/>
          <w:u w:color="000000" w:themeColor="text1"/>
        </w:rPr>
        <w:t xml:space="preserve"> polling places;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voting</w:t>
      </w:r>
      <w:r w:rsidRPr="0002501C">
        <w:rPr>
          <w:color w:val="000000" w:themeColor="text1"/>
          <w:u w:color="000000" w:themeColor="text1"/>
        </w:rPr>
        <w:t xml:space="preserve"> qualifications </w:t>
      </w:r>
      <w:r w:rsidRPr="00CA0538">
        <w:rPr>
          <w:strike/>
          <w:color w:val="000000" w:themeColor="text1"/>
          <w:u w:color="000000" w:themeColor="text1"/>
        </w:rPr>
        <w:t>imposed upon persons desirous of voting</w:t>
      </w:r>
      <w:r w:rsidRPr="0002501C">
        <w:rPr>
          <w:color w:val="000000" w:themeColor="text1"/>
          <w:u w:color="000000" w:themeColor="text1"/>
        </w:rPr>
        <w:t xml:space="preserve">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amount of bonds to be issued; </w:t>
      </w:r>
      <w:r w:rsidRPr="0002501C">
        <w:rPr>
          <w:color w:val="000000" w:themeColor="text1"/>
          <w:u w:color="000000" w:themeColor="text1"/>
        </w:rPr>
        <w:t xml:space="preserve">and 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brief description of the purpose for which the proceeds of the bonds </w:t>
      </w:r>
      <w:r w:rsidRPr="00CA053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applied.</w:t>
      </w:r>
      <w:r>
        <w:rPr>
          <w:color w:val="000000" w:themeColor="text1"/>
          <w:u w:color="000000" w:themeColor="text1"/>
        </w:rPr>
        <w:t>”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37B2C" w:rsidRDefault="00AA07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B2C" w:rsidRDefault="00937B2C" w:rsidP="00976216">
      <w:pPr>
        <w:suppressAutoHyphens/>
      </w:pPr>
    </w:p>
    <w:sectPr w:rsidR="00937B2C" w:rsidSect="009762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561" w:rsidRDefault="004C3561" w:rsidP="009F0C77">
      <w:r>
        <w:separator/>
      </w:r>
    </w:p>
  </w:endnote>
  <w:endnote w:type="continuationSeparator" w:id="0">
    <w:p w:rsidR="004C3561" w:rsidRDefault="004C35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7D6414-38CC-420F-908D-53F82DE9D0B8}"/>
    <w:embedBold r:id="rId2" w:fontKey="{9107EBEB-37FA-45C1-B44A-D9FFAAE6C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81FB3C-3C91-4ED5-ADE0-7B92155600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6512B5-A01A-45BF-9CE8-214948798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3741ED-1486-44E9-9F77-A55156FFFB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216" w:rsidRPr="00937B2C" w:rsidRDefault="00976216" w:rsidP="00937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r w:rsidR="00A42EC4">
      <w:fldChar w:fldCharType="begin"/>
    </w:r>
    <w:r w:rsidR="00A42EC4">
      <w:instrText xml:space="preserve"> PAGE  \* MERGEFORMAT </w:instrText>
    </w:r>
    <w:r w:rsidR="00A42EC4">
      <w:fldChar w:fldCharType="separate"/>
    </w:r>
    <w:r w:rsidR="00A42EC4">
      <w:rPr>
        <w:noProof/>
      </w:rPr>
      <w:t>1</w:t>
    </w:r>
    <w:r w:rsidR="00A42E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561" w:rsidRDefault="004C3561" w:rsidP="009F0C77">
      <w:r>
        <w:separator/>
      </w:r>
    </w:p>
  </w:footnote>
  <w:footnote w:type="continuationSeparator" w:id="0">
    <w:p w:rsidR="004C3561" w:rsidRDefault="004C35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21ZW12"/>
    <w:docVar w:name="CoverBillType" w:val="b"/>
    <w:docVar w:name="docpath" w:val="L:\Council\bills\GGS\22221ZW12.DOCX"/>
    <w:docVar w:name="dvBillNumber" w:val="445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965D8"/>
    <w:rsid w:val="00011869"/>
    <w:rsid w:val="000E1785"/>
    <w:rsid w:val="000E7417"/>
    <w:rsid w:val="000F40FA"/>
    <w:rsid w:val="0010776B"/>
    <w:rsid w:val="00133E66"/>
    <w:rsid w:val="001435A3"/>
    <w:rsid w:val="001D08F2"/>
    <w:rsid w:val="001D525B"/>
    <w:rsid w:val="001D7F4F"/>
    <w:rsid w:val="0020358C"/>
    <w:rsid w:val="00220B4A"/>
    <w:rsid w:val="00223EB3"/>
    <w:rsid w:val="002321B6"/>
    <w:rsid w:val="00250967"/>
    <w:rsid w:val="002543C8"/>
    <w:rsid w:val="00284AAE"/>
    <w:rsid w:val="002E5912"/>
    <w:rsid w:val="002E5C49"/>
    <w:rsid w:val="00325348"/>
    <w:rsid w:val="0032732C"/>
    <w:rsid w:val="00336AD0"/>
    <w:rsid w:val="0037079A"/>
    <w:rsid w:val="003C68D5"/>
    <w:rsid w:val="003D01E8"/>
    <w:rsid w:val="003E5288"/>
    <w:rsid w:val="003F6D79"/>
    <w:rsid w:val="0041760A"/>
    <w:rsid w:val="00417C01"/>
    <w:rsid w:val="00454400"/>
    <w:rsid w:val="004809EE"/>
    <w:rsid w:val="004C3561"/>
    <w:rsid w:val="004E7D54"/>
    <w:rsid w:val="005273C6"/>
    <w:rsid w:val="00530A69"/>
    <w:rsid w:val="00545593"/>
    <w:rsid w:val="005461AD"/>
    <w:rsid w:val="00577C6C"/>
    <w:rsid w:val="005965D8"/>
    <w:rsid w:val="005C2FE2"/>
    <w:rsid w:val="005E2BC9"/>
    <w:rsid w:val="00605102"/>
    <w:rsid w:val="00616179"/>
    <w:rsid w:val="006215AA"/>
    <w:rsid w:val="006913C9"/>
    <w:rsid w:val="00691FD1"/>
    <w:rsid w:val="0069470D"/>
    <w:rsid w:val="006B2904"/>
    <w:rsid w:val="006D12FD"/>
    <w:rsid w:val="00734F00"/>
    <w:rsid w:val="007A70AE"/>
    <w:rsid w:val="008362E8"/>
    <w:rsid w:val="008A1768"/>
    <w:rsid w:val="008F4429"/>
    <w:rsid w:val="00912F9E"/>
    <w:rsid w:val="00937B2C"/>
    <w:rsid w:val="0094021A"/>
    <w:rsid w:val="00976216"/>
    <w:rsid w:val="00980EC7"/>
    <w:rsid w:val="009C6A0B"/>
    <w:rsid w:val="009F0C77"/>
    <w:rsid w:val="009F4DD1"/>
    <w:rsid w:val="00A41684"/>
    <w:rsid w:val="00A42EC4"/>
    <w:rsid w:val="00A60794"/>
    <w:rsid w:val="00A64E80"/>
    <w:rsid w:val="00A72BCD"/>
    <w:rsid w:val="00A741D9"/>
    <w:rsid w:val="00A833AB"/>
    <w:rsid w:val="00A9741D"/>
    <w:rsid w:val="00AA0714"/>
    <w:rsid w:val="00AC2F25"/>
    <w:rsid w:val="00AD4B17"/>
    <w:rsid w:val="00B30DF4"/>
    <w:rsid w:val="00B35FD2"/>
    <w:rsid w:val="00B412D4"/>
    <w:rsid w:val="00B7611E"/>
    <w:rsid w:val="00BC25BB"/>
    <w:rsid w:val="00BE3C22"/>
    <w:rsid w:val="00C0345E"/>
    <w:rsid w:val="00C3483A"/>
    <w:rsid w:val="00C3572B"/>
    <w:rsid w:val="00C74E9D"/>
    <w:rsid w:val="00C82FD3"/>
    <w:rsid w:val="00C92819"/>
    <w:rsid w:val="00CC6B7B"/>
    <w:rsid w:val="00CD2089"/>
    <w:rsid w:val="00D074F1"/>
    <w:rsid w:val="00D67FAD"/>
    <w:rsid w:val="00D73A67"/>
    <w:rsid w:val="00D943FD"/>
    <w:rsid w:val="00D970A9"/>
    <w:rsid w:val="00DF3845"/>
    <w:rsid w:val="00E06938"/>
    <w:rsid w:val="00E41911"/>
    <w:rsid w:val="00E92EEF"/>
    <w:rsid w:val="00EB1DE3"/>
    <w:rsid w:val="00F24442"/>
    <w:rsid w:val="00F3765F"/>
    <w:rsid w:val="00F50AE3"/>
    <w:rsid w:val="00F5398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EBDF80-85F1-4D48-9D0A-A4938C06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8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6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56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E14A-D143-425F-A874-D6F48704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502</Words>
  <Characters>2547</Characters>
  <Application>Microsoft Office Word</Application>
  <DocSecurity>4</DocSecurity>
  <Lines>91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4456: School bond elections - South Carolina Legislature Online</dc:title>
  <dc:subject/>
  <dc:creator>GloriaShackelford</dc:creator>
  <cp:keywords/>
  <dc:description/>
  <cp:lastModifiedBy>N Cumfer</cp:lastModifiedBy>
  <cp:revision>2</cp:revision>
  <cp:lastPrinted>2011-11-23T14:23:00Z</cp:lastPrinted>
  <dcterms:created xsi:type="dcterms:W3CDTF">2014-11-24T14:24:00Z</dcterms:created>
  <dcterms:modified xsi:type="dcterms:W3CDTF">2014-11-24T14:24:00Z</dcterms:modified>
</cp:coreProperties>
</file>