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BDD" w:rsidRDefault="007E4BDD" w:rsidP="007E4BDD">
      <w:pPr>
        <w:widowControl w:val="0"/>
        <w:jc w:val="center"/>
      </w:pPr>
      <w:bookmarkStart w:id="0" w:name="_GoBack"/>
      <w:bookmarkEnd w:id="0"/>
      <w:r w:rsidRPr="007E4BDD">
        <w:rPr>
          <w:b/>
        </w:rPr>
        <w:t>South Carolina General Assembly</w:t>
      </w:r>
    </w:p>
    <w:p w:rsidR="007E4BDD" w:rsidRDefault="007E4BDD" w:rsidP="007E4BDD">
      <w:pPr>
        <w:widowControl w:val="0"/>
        <w:jc w:val="center"/>
      </w:pPr>
      <w:r>
        <w:t>119th Session, 2011-2012</w:t>
      </w: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jc w:val="left"/>
        <w:rPr>
          <w:b/>
        </w:rPr>
      </w:pPr>
      <w:r w:rsidRPr="007E4BDD">
        <w:rPr>
          <w:b/>
        </w:rPr>
        <w:t>H. 4527</w:t>
      </w:r>
    </w:p>
    <w:p w:rsidR="007E4BDD" w:rsidRDefault="007E4BDD" w:rsidP="007E4BDD">
      <w:pPr>
        <w:widowControl w:val="0"/>
        <w:jc w:val="left"/>
        <w:rPr>
          <w:b/>
        </w:rPr>
      </w:pPr>
    </w:p>
    <w:p w:rsidR="007E4BDD" w:rsidRDefault="007E4BDD" w:rsidP="007E4BDD">
      <w:pPr>
        <w:widowControl w:val="0"/>
        <w:jc w:val="left"/>
      </w:pPr>
      <w:r w:rsidRPr="007E4BDD">
        <w:rPr>
          <w:b/>
        </w:rPr>
        <w:t>STATUS INFORMATION</w:t>
      </w: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jc w:val="left"/>
      </w:pPr>
      <w:r>
        <w:t>House Resolution</w:t>
      </w:r>
    </w:p>
    <w:p w:rsidR="007E4BDD" w:rsidRDefault="007E4BDD" w:rsidP="007E4BDD">
      <w:pPr>
        <w:widowControl w:val="0"/>
        <w:jc w:val="left"/>
      </w:pPr>
      <w:r>
        <w:t>Sponsors: Reps. Ballentine and Huggins</w:t>
      </w:r>
    </w:p>
    <w:p w:rsidR="007E4BDD" w:rsidRDefault="007E4BDD" w:rsidP="007E4BDD">
      <w:pPr>
        <w:widowControl w:val="0"/>
        <w:jc w:val="left"/>
      </w:pPr>
      <w:r>
        <w:t>Document Path: l:\council\bills\rm\1309htc12.docx</w:t>
      </w: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jc w:val="left"/>
      </w:pPr>
      <w:r>
        <w:t>Introduced in the House on January 10, 2012</w:t>
      </w:r>
    </w:p>
    <w:p w:rsidR="007E4BDD" w:rsidRDefault="007E4BDD" w:rsidP="007E4BDD">
      <w:pPr>
        <w:widowControl w:val="0"/>
        <w:jc w:val="left"/>
      </w:pPr>
      <w:r>
        <w:t>Adopted by the House on January 10, 2012</w:t>
      </w: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jc w:val="left"/>
      </w:pPr>
      <w:r>
        <w:t xml:space="preserve">Summary: </w:t>
      </w:r>
      <w:r w:rsidR="00EF1689">
        <w:t>Dutch Fork High School</w:t>
      </w: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jc w:val="left"/>
      </w:pPr>
    </w:p>
    <w:p w:rsidR="007E4BDD" w:rsidRDefault="007E4BDD" w:rsidP="007E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BDD">
        <w:rPr>
          <w:b/>
        </w:rPr>
        <w:t>HISTORY OF LEGISLATIVE ACTIONS</w:t>
      </w:r>
    </w:p>
    <w:p w:rsidR="007E4BDD" w:rsidRDefault="007E4BDD" w:rsidP="007E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E4BDD" w:rsidRPr="007E4BDD" w:rsidRDefault="007E4BDD" w:rsidP="007E4BD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E4BDD">
        <w:rPr>
          <w:u w:val="single"/>
        </w:rPr>
        <w:tab/>
        <w:t>Date</w:t>
      </w:r>
      <w:r w:rsidRPr="007E4BDD">
        <w:rPr>
          <w:u w:val="single"/>
        </w:rPr>
        <w:tab/>
        <w:t>Body</w:t>
      </w:r>
      <w:r w:rsidRPr="007E4BDD">
        <w:rPr>
          <w:u w:val="single"/>
        </w:rPr>
        <w:tab/>
        <w:t>Action Description with journal page number</w:t>
      </w:r>
      <w:r w:rsidRPr="007E4BDD">
        <w:rPr>
          <w:u w:val="single"/>
        </w:rPr>
        <w:tab/>
      </w:r>
    </w:p>
    <w:p w:rsidR="00916BFC" w:rsidRDefault="00916BFC" w:rsidP="00916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495323">
        <w:t>Introduced and adopted (</w:t>
      </w:r>
      <w:hyperlink r:id="rId7" w:history="1">
        <w:r w:rsidRPr="00495323">
          <w:rPr>
            <w:rStyle w:val="Hyperlink"/>
          </w:rPr>
          <w:t>House Journal</w:t>
        </w:r>
        <w:r w:rsidRPr="00495323">
          <w:rPr>
            <w:rStyle w:val="Hyperlink"/>
          </w:rPr>
          <w:noBreakHyphen/>
          <w:t>page 19</w:t>
        </w:r>
      </w:hyperlink>
      <w:r w:rsidRPr="00495323">
        <w:t>)</w:t>
      </w:r>
    </w:p>
    <w:p w:rsidR="00916BFC" w:rsidRDefault="00916BFC" w:rsidP="00916B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BDD" w:rsidRPr="007E4BDD" w:rsidRDefault="007E4BDD" w:rsidP="007E4BD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E4BDD" w:rsidRDefault="007E4BDD" w:rsidP="007E4BDD">
      <w:r w:rsidRPr="007E4BDD">
        <w:rPr>
          <w:b/>
        </w:rPr>
        <w:t>VERSIONS OF THIS BILL</w:t>
      </w:r>
    </w:p>
    <w:p w:rsidR="007E4BDD" w:rsidRDefault="007E4BDD" w:rsidP="007E4BDD"/>
    <w:p w:rsidR="007E4BDD" w:rsidRDefault="00CF183E" w:rsidP="007E4BDD">
      <w:hyperlink r:id="rId8" w:history="1">
        <w:r w:rsidR="007E4BDD">
          <w:rPr>
            <w:rStyle w:val="Hyperlink"/>
          </w:rPr>
          <w:t>1/10/2012</w:t>
        </w:r>
      </w:hyperlink>
    </w:p>
    <w:p w:rsidR="007E4BDD" w:rsidRDefault="007E4BDD" w:rsidP="007E4BDD"/>
    <w:p w:rsidR="007E4BDD" w:rsidRDefault="007E4BDD" w:rsidP="007E4BDD">
      <w:pPr>
        <w:sectPr w:rsidR="007E4BDD" w:rsidSect="007E4BD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42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15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E26" w:rsidRDefault="00826AD5" w:rsidP="00A16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16E26">
        <w:t xml:space="preserve">CONGRATULATE </w:t>
      </w:r>
      <w:r w:rsidR="00315AC2">
        <w:t>DUTCH FORK</w:t>
      </w:r>
      <w:r w:rsidR="00A16E26">
        <w:t xml:space="preserve"> HIGH SCHOOL OF </w:t>
      </w:r>
      <w:r w:rsidR="00B37F41">
        <w:t>SCHOOL DISTRICT FIVE OF LEXINGTON AND RICHLAND COUNTIES</w:t>
      </w:r>
      <w:r w:rsidR="00A16E26">
        <w:t xml:space="preserve"> ON BEING NAMED TO </w:t>
      </w:r>
      <w:r w:rsidR="00A16E26" w:rsidRPr="00BD6CC2">
        <w:rPr>
          <w:i/>
        </w:rPr>
        <w:t>NEWSWEEK</w:t>
      </w:r>
      <w:r w:rsidR="00A16E26">
        <w:t xml:space="preserve"> MAGAZINE</w:t>
      </w:r>
      <w:r w:rsidR="00FA6ACB" w:rsidRPr="00FA6ACB">
        <w:t>’</w:t>
      </w:r>
      <w:r w:rsidR="00A16E26">
        <w:t>S 201</w:t>
      </w:r>
      <w:r w:rsidR="00B37F41">
        <w:t>1</w:t>
      </w:r>
      <w:r w:rsidR="00A16E26">
        <w:t xml:space="preserve"> LIST OF </w:t>
      </w:r>
      <w:r w:rsidR="00A16E26" w:rsidRPr="00463BC3">
        <w:rPr>
          <w:color w:val="000000" w:themeColor="text1"/>
          <w:u w:color="000000" w:themeColor="text1"/>
        </w:rPr>
        <w:t>AMERICA</w:t>
      </w:r>
      <w:r w:rsidR="00FA6ACB" w:rsidRPr="00FA6ACB">
        <w:rPr>
          <w:color w:val="000000" w:themeColor="text1"/>
          <w:u w:color="000000" w:themeColor="text1"/>
        </w:rPr>
        <w:t>’</w:t>
      </w:r>
      <w:r w:rsidR="00A16E26" w:rsidRPr="00463BC3">
        <w:rPr>
          <w:color w:val="000000" w:themeColor="text1"/>
          <w:u w:color="000000" w:themeColor="text1"/>
        </w:rPr>
        <w:t>S BEST HIGH SCHOOLS.</w:t>
      </w:r>
    </w:p>
    <w:p w:rsidR="00F015E0" w:rsidRDefault="00F01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82751" w:rsidRDefault="00F015E0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E82751">
        <w:t xml:space="preserve">the South Carolina House of Representatives is pleased to note that </w:t>
      </w:r>
      <w:r w:rsidR="00870FF5">
        <w:t>Dutch Fork</w:t>
      </w:r>
      <w:r w:rsidR="00E82751">
        <w:t xml:space="preserve"> High School of </w:t>
      </w:r>
      <w:r w:rsidR="00870FF5">
        <w:t>School District Five of Lexington and Richland Counties</w:t>
      </w:r>
      <w:r w:rsidR="00E82751">
        <w:t xml:space="preserve"> has been named to </w:t>
      </w:r>
      <w:r w:rsidR="00E82751" w:rsidRPr="0043763A">
        <w:rPr>
          <w:i/>
        </w:rPr>
        <w:t>Newsweek</w:t>
      </w:r>
      <w:r w:rsidR="00E82751" w:rsidRPr="000400BA">
        <w:t xml:space="preserve"> magazine</w:t>
      </w:r>
      <w:r w:rsidR="00FA6ACB" w:rsidRPr="00FA6ACB">
        <w:t>’</w:t>
      </w:r>
      <w:r w:rsidR="00E82751" w:rsidRPr="000400BA">
        <w:t>s</w:t>
      </w:r>
      <w:r w:rsidR="00E82751">
        <w:t xml:space="preserve"> 201</w:t>
      </w:r>
      <w:r w:rsidR="00870FF5">
        <w:t>1</w:t>
      </w:r>
      <w:r w:rsidR="00E82751">
        <w:t xml:space="preserve"> list of A</w:t>
      </w:r>
      <w:r w:rsidR="00E82751" w:rsidRPr="00463BC3">
        <w:rPr>
          <w:color w:val="000000" w:themeColor="text1"/>
          <w:u w:color="000000" w:themeColor="text1"/>
        </w:rPr>
        <w:t>merica</w:t>
      </w:r>
      <w:r w:rsidR="00FA6ACB" w:rsidRPr="00FA6ACB">
        <w:rPr>
          <w:color w:val="000000" w:themeColor="text1"/>
          <w:u w:color="000000" w:themeColor="text1"/>
        </w:rPr>
        <w:t>’</w:t>
      </w:r>
      <w:r w:rsidR="00E82751" w:rsidRPr="00463BC3">
        <w:rPr>
          <w:color w:val="000000" w:themeColor="text1"/>
          <w:u w:color="000000" w:themeColor="text1"/>
        </w:rPr>
        <w:t xml:space="preserve">s </w:t>
      </w:r>
      <w:r w:rsidR="00E82751">
        <w:rPr>
          <w:color w:val="000000" w:themeColor="text1"/>
          <w:u w:color="000000" w:themeColor="text1"/>
        </w:rPr>
        <w:t>B</w:t>
      </w:r>
      <w:r w:rsidR="00E82751" w:rsidRPr="00463BC3">
        <w:rPr>
          <w:color w:val="000000" w:themeColor="text1"/>
          <w:u w:color="000000" w:themeColor="text1"/>
        </w:rPr>
        <w:t xml:space="preserve">est </w:t>
      </w:r>
      <w:r w:rsidR="00E82751">
        <w:rPr>
          <w:color w:val="000000" w:themeColor="text1"/>
          <w:u w:color="000000" w:themeColor="text1"/>
        </w:rPr>
        <w:t>H</w:t>
      </w:r>
      <w:r w:rsidR="00E82751" w:rsidRPr="00463BC3">
        <w:rPr>
          <w:color w:val="000000" w:themeColor="text1"/>
          <w:u w:color="000000" w:themeColor="text1"/>
        </w:rPr>
        <w:t xml:space="preserve">igh </w:t>
      </w:r>
      <w:r w:rsidR="00E82751">
        <w:rPr>
          <w:color w:val="000000" w:themeColor="text1"/>
          <w:u w:color="000000" w:themeColor="text1"/>
        </w:rPr>
        <w:t>S</w:t>
      </w:r>
      <w:r w:rsidR="00E82751" w:rsidRPr="00463BC3">
        <w:rPr>
          <w:color w:val="000000" w:themeColor="text1"/>
          <w:u w:color="000000" w:themeColor="text1"/>
        </w:rPr>
        <w:t>chools</w:t>
      </w:r>
      <w:r w:rsidR="00E82751">
        <w:rPr>
          <w:color w:val="000000" w:themeColor="text1"/>
          <w:u w:color="000000" w:themeColor="text1"/>
        </w:rPr>
        <w:t>; and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664E">
        <w:rPr>
          <w:color w:val="000000" w:themeColor="text1"/>
          <w:u w:color="000000" w:themeColor="text1"/>
        </w:rPr>
        <w:t>one of four</w:t>
      </w:r>
      <w:r>
        <w:rPr>
          <w:color w:val="000000" w:themeColor="text1"/>
          <w:u w:color="000000" w:themeColor="text1"/>
        </w:rPr>
        <w:t xml:space="preserve"> schools in the Palmetto State tapped for </w:t>
      </w:r>
      <w:r w:rsidR="0074664E">
        <w:rPr>
          <w:color w:val="000000" w:themeColor="text1"/>
          <w:u w:color="000000" w:themeColor="text1"/>
        </w:rPr>
        <w:t>the honor</w:t>
      </w:r>
      <w:r>
        <w:rPr>
          <w:color w:val="000000" w:themeColor="text1"/>
          <w:u w:color="000000" w:themeColor="text1"/>
        </w:rPr>
        <w:t xml:space="preserve">, </w:t>
      </w:r>
      <w:r w:rsidR="0074664E">
        <w:rPr>
          <w:color w:val="000000" w:themeColor="text1"/>
          <w:u w:color="000000" w:themeColor="text1"/>
        </w:rPr>
        <w:t>Dutch Fork</w:t>
      </w:r>
      <w:r>
        <w:rPr>
          <w:color w:val="000000" w:themeColor="text1"/>
          <w:u w:color="000000" w:themeColor="text1"/>
        </w:rPr>
        <w:t xml:space="preserve"> High was ranked number </w:t>
      </w:r>
      <w:r w:rsidR="0074664E">
        <w:rPr>
          <w:color w:val="000000" w:themeColor="text1"/>
          <w:u w:color="000000" w:themeColor="text1"/>
        </w:rPr>
        <w:t>472</w:t>
      </w:r>
      <w:r>
        <w:rPr>
          <w:color w:val="000000" w:themeColor="text1"/>
          <w:u w:color="000000" w:themeColor="text1"/>
        </w:rPr>
        <w:t xml:space="preserve"> in the</w:t>
      </w:r>
      <w:r w:rsidR="00E57737">
        <w:rPr>
          <w:color w:val="000000" w:themeColor="text1"/>
          <w:u w:color="000000" w:themeColor="text1"/>
        </w:rPr>
        <w:t xml:space="preserve"> 500</w:t>
      </w:r>
      <w:r w:rsidR="00F603B8">
        <w:rPr>
          <w:color w:val="000000" w:themeColor="text1"/>
          <w:u w:color="000000" w:themeColor="text1"/>
        </w:rPr>
        <w:t xml:space="preserve"> </w:t>
      </w:r>
      <w:r w:rsidR="00E57737">
        <w:rPr>
          <w:color w:val="000000" w:themeColor="text1"/>
          <w:u w:color="000000" w:themeColor="text1"/>
        </w:rPr>
        <w:t>schools comprising the</w:t>
      </w:r>
      <w:r>
        <w:rPr>
          <w:color w:val="000000" w:themeColor="text1"/>
          <w:u w:color="000000" w:themeColor="text1"/>
        </w:rPr>
        <w:t xml:space="preserve"> </w:t>
      </w:r>
      <w:r w:rsidRPr="00393E6D">
        <w:rPr>
          <w:i/>
          <w:color w:val="000000" w:themeColor="text1"/>
          <w:u w:color="000000" w:themeColor="text1"/>
        </w:rPr>
        <w:t>Newsweek</w:t>
      </w:r>
      <w:r>
        <w:rPr>
          <w:color w:val="000000" w:themeColor="text1"/>
          <w:u w:color="000000" w:themeColor="text1"/>
        </w:rPr>
        <w:t xml:space="preserve"> national listings; and</w:t>
      </w:r>
    </w:p>
    <w:p w:rsidR="0074664E" w:rsidRDefault="0074664E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</w:p>
    <w:p w:rsidR="0074664E" w:rsidRPr="006D5B08" w:rsidRDefault="0074664E" w:rsidP="00746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year, t</w:t>
      </w:r>
      <w:r w:rsidRPr="006D5B08">
        <w:rPr>
          <w:color w:val="000000" w:themeColor="text1"/>
          <w:u w:color="000000" w:themeColor="text1"/>
        </w:rPr>
        <w:t xml:space="preserve">he magazine changed its methodology </w:t>
      </w:r>
      <w:r>
        <w:rPr>
          <w:color w:val="000000" w:themeColor="text1"/>
          <w:u w:color="000000" w:themeColor="text1"/>
        </w:rPr>
        <w:t>for</w:t>
      </w:r>
      <w:r w:rsidRPr="006D5B08">
        <w:rPr>
          <w:color w:val="000000" w:themeColor="text1"/>
          <w:u w:color="000000" w:themeColor="text1"/>
        </w:rPr>
        <w:t xml:space="preserve"> rank</w:t>
      </w:r>
      <w:r>
        <w:rPr>
          <w:color w:val="000000" w:themeColor="text1"/>
          <w:u w:color="000000" w:themeColor="text1"/>
        </w:rPr>
        <w:t>ing</w:t>
      </w:r>
      <w:r w:rsidRPr="006D5B08">
        <w:rPr>
          <w:color w:val="000000" w:themeColor="text1"/>
          <w:u w:color="000000" w:themeColor="text1"/>
        </w:rPr>
        <w:t xml:space="preserve"> high schools in an effort to better reflect a school</w:t>
      </w:r>
      <w:r w:rsidR="00FA6ACB" w:rsidRPr="00FA6ACB">
        <w:rPr>
          <w:color w:val="000000" w:themeColor="text1"/>
          <w:u w:color="000000" w:themeColor="text1"/>
        </w:rPr>
        <w:t>’</w:t>
      </w:r>
      <w:r w:rsidRPr="006D5B08">
        <w:rPr>
          <w:color w:val="000000" w:themeColor="text1"/>
          <w:u w:color="000000" w:themeColor="text1"/>
        </w:rPr>
        <w:t>s success in producing college</w:t>
      </w:r>
      <w:r w:rsidR="00FA6ACB">
        <w:rPr>
          <w:color w:val="000000" w:themeColor="text1"/>
          <w:u w:color="000000" w:themeColor="text1"/>
        </w:rPr>
        <w:noBreakHyphen/>
      </w:r>
      <w:r w:rsidRPr="006D5B08">
        <w:rPr>
          <w:color w:val="000000" w:themeColor="text1"/>
          <w:u w:color="000000" w:themeColor="text1"/>
        </w:rPr>
        <w:t xml:space="preserve"> and life</w:t>
      </w:r>
      <w:r w:rsidR="00FA6ACB">
        <w:rPr>
          <w:color w:val="000000" w:themeColor="text1"/>
          <w:u w:color="000000" w:themeColor="text1"/>
        </w:rPr>
        <w:noBreakHyphen/>
      </w:r>
      <w:r w:rsidRPr="006D5B08">
        <w:rPr>
          <w:color w:val="000000" w:themeColor="text1"/>
          <w:u w:color="000000" w:themeColor="text1"/>
        </w:rPr>
        <w:t>ready students. Each school was judged on six factors: graduation rate (25 percent); college matriculation (25 percent); Advanced Placement tests taken per graduate (25 percent); average SAT/ACT scores (10 percent); average Advanced Placement, International Baccalaureate</w:t>
      </w:r>
      <w:r>
        <w:rPr>
          <w:color w:val="000000" w:themeColor="text1"/>
          <w:u w:color="000000" w:themeColor="text1"/>
        </w:rPr>
        <w:t>,</w:t>
      </w:r>
      <w:r w:rsidRPr="006D5B08">
        <w:rPr>
          <w:color w:val="000000" w:themeColor="text1"/>
          <w:u w:color="000000" w:themeColor="text1"/>
        </w:rPr>
        <w:t xml:space="preserve"> and Advanced International Certificate of Education program scores (10 percent); and Advanced Placement courses offered (5 percent)</w:t>
      </w:r>
      <w:r>
        <w:rPr>
          <w:color w:val="000000" w:themeColor="text1"/>
          <w:u w:color="000000" w:themeColor="text1"/>
        </w:rPr>
        <w:t>; and</w:t>
      </w:r>
    </w:p>
    <w:p w:rsidR="0074664E" w:rsidRPr="006D5B08" w:rsidRDefault="0074664E" w:rsidP="00746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664E" w:rsidRDefault="0074664E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lastRenderedPageBreak/>
        <w:t>Whereas, Du</w:t>
      </w:r>
      <w:r w:rsidR="00FE03EC">
        <w:t>tch Fork was the only traditional public high school to make the list in South Carolina; and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takes great pleasure in recognizing </w:t>
      </w:r>
      <w:r w:rsidR="00FD0887">
        <w:t>Dutch Fork</w:t>
      </w:r>
      <w:r>
        <w:t xml:space="preserve"> as one of the nation</w:t>
      </w:r>
      <w:r w:rsidR="00FA6ACB" w:rsidRPr="00FA6ACB">
        <w:t>’</w:t>
      </w:r>
      <w:r>
        <w:t>s best high schools, and the members expect to hear of continued great achievements in the years ahead. Now, therefore,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congratulate </w:t>
      </w:r>
      <w:r w:rsidR="00FD0887">
        <w:t>Dutch Fork</w:t>
      </w:r>
      <w:r>
        <w:t xml:space="preserve"> High School of </w:t>
      </w:r>
      <w:r w:rsidR="00FD0887">
        <w:t xml:space="preserve">School District Five of Lexington and Richland Counties </w:t>
      </w:r>
      <w:r>
        <w:t xml:space="preserve">on being named to </w:t>
      </w:r>
      <w:r>
        <w:rPr>
          <w:i/>
        </w:rPr>
        <w:t>Ne</w:t>
      </w:r>
      <w:r w:rsidRPr="00BD6CC2">
        <w:rPr>
          <w:i/>
        </w:rPr>
        <w:t>wsweek</w:t>
      </w:r>
      <w:r>
        <w:t xml:space="preserve"> magazine</w:t>
      </w:r>
      <w:r w:rsidR="00FA6ACB" w:rsidRPr="00FA6ACB">
        <w:t>’</w:t>
      </w:r>
      <w:r>
        <w:t>s 201</w:t>
      </w:r>
      <w:r w:rsidR="00FD0887">
        <w:t>1</w:t>
      </w:r>
      <w:r>
        <w:t xml:space="preserve"> list of A</w:t>
      </w:r>
      <w:r w:rsidRPr="00463BC3">
        <w:rPr>
          <w:color w:val="000000" w:themeColor="text1"/>
          <w:u w:color="000000" w:themeColor="text1"/>
        </w:rPr>
        <w:t>merica</w:t>
      </w:r>
      <w:r w:rsidR="00FA6ACB" w:rsidRPr="00FA6ACB">
        <w:rPr>
          <w:color w:val="000000" w:themeColor="text1"/>
          <w:u w:color="000000" w:themeColor="text1"/>
        </w:rPr>
        <w:t>’</w:t>
      </w:r>
      <w:r w:rsidRPr="00463BC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</w:t>
      </w:r>
      <w:r w:rsidRPr="00463BC3">
        <w:rPr>
          <w:color w:val="000000" w:themeColor="text1"/>
          <w:u w:color="000000" w:themeColor="text1"/>
        </w:rPr>
        <w:t xml:space="preserve">est </w:t>
      </w:r>
      <w:r>
        <w:rPr>
          <w:color w:val="000000" w:themeColor="text1"/>
          <w:u w:color="000000" w:themeColor="text1"/>
        </w:rPr>
        <w:t>H</w:t>
      </w:r>
      <w:r w:rsidRPr="00463BC3">
        <w:rPr>
          <w:color w:val="000000" w:themeColor="text1"/>
          <w:u w:color="000000" w:themeColor="text1"/>
        </w:rPr>
        <w:t xml:space="preserve">igh </w:t>
      </w:r>
      <w:r>
        <w:rPr>
          <w:color w:val="000000" w:themeColor="text1"/>
          <w:u w:color="000000" w:themeColor="text1"/>
        </w:rPr>
        <w:t>S</w:t>
      </w:r>
      <w:r w:rsidRPr="00463BC3">
        <w:rPr>
          <w:color w:val="000000" w:themeColor="text1"/>
          <w:u w:color="000000" w:themeColor="text1"/>
        </w:rPr>
        <w:t>chools.</w:t>
      </w: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751" w:rsidRDefault="00E82751" w:rsidP="00E827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Principal </w:t>
      </w:r>
      <w:r w:rsidR="00061562">
        <w:t>Gregg Morton</w:t>
      </w:r>
      <w:r>
        <w:t xml:space="preserve"> of </w:t>
      </w:r>
      <w:r w:rsidR="00FD0887">
        <w:t>Dutch Fork</w:t>
      </w:r>
      <w:r>
        <w:t xml:space="preserve"> High School.</w:t>
      </w:r>
    </w:p>
    <w:p w:rsidR="006E421C" w:rsidRDefault="00FA6AC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421C" w:rsidRDefault="006E421C" w:rsidP="007E4BDD">
      <w:pPr>
        <w:suppressAutoHyphens/>
      </w:pPr>
    </w:p>
    <w:sectPr w:rsidR="006E421C" w:rsidSect="007E4BD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64E" w:rsidRDefault="0074664E" w:rsidP="009F0C77">
      <w:r>
        <w:separator/>
      </w:r>
    </w:p>
  </w:endnote>
  <w:endnote w:type="continuationSeparator" w:id="0">
    <w:p w:rsidR="0074664E" w:rsidRDefault="0074664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0C28DA-1E00-4B60-BBA9-E7C408C9EA5A}"/>
    <w:embedBold r:id="rId2" w:fontKey="{8116965A-CB7F-4AAC-8CC3-110511DBD401}"/>
    <w:embedItalic r:id="rId3" w:fontKey="{8D6898AB-2F8A-4759-A28A-DD12416A24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4B6534F-31B8-4F60-A0DA-76FAC18333B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29142F69-EE9D-4301-8BE5-7403244E7E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67770E3-8C7F-4891-B727-C41AE01275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4BDD" w:rsidRPr="006E421C" w:rsidRDefault="007E4BDD" w:rsidP="006E421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[4527]</w:t>
    </w:r>
    <w:r>
      <w:tab/>
    </w:r>
    <w:r w:rsidR="00CF183E">
      <w:fldChar w:fldCharType="begin"/>
    </w:r>
    <w:r w:rsidR="00CF183E">
      <w:instrText xml:space="preserve"> PAGE  \* MERGEFORMAT </w:instrText>
    </w:r>
    <w:r w:rsidR="00CF183E">
      <w:fldChar w:fldCharType="separate"/>
    </w:r>
    <w:r w:rsidR="00CF183E">
      <w:rPr>
        <w:noProof/>
      </w:rPr>
      <w:t>1</w:t>
    </w:r>
    <w:r w:rsidR="00CF183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64E" w:rsidRDefault="0074664E" w:rsidP="009F0C77">
      <w:r>
        <w:separator/>
      </w:r>
    </w:p>
  </w:footnote>
  <w:footnote w:type="continuationSeparator" w:id="0">
    <w:p w:rsidR="0074664E" w:rsidRDefault="0074664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9HTC12"/>
    <w:docVar w:name="CoverBillType" w:val="r"/>
    <w:docVar w:name="docpath" w:val="L:\Council\bills\RM\1309HTC12.DOCX"/>
    <w:docVar w:name="dvBillNumber" w:val="45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63C4"/>
    <w:rsid w:val="00011869"/>
    <w:rsid w:val="00055A13"/>
    <w:rsid w:val="00061562"/>
    <w:rsid w:val="000E1785"/>
    <w:rsid w:val="000E7D2D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17C2"/>
    <w:rsid w:val="002E5912"/>
    <w:rsid w:val="00311BA0"/>
    <w:rsid w:val="00315AC2"/>
    <w:rsid w:val="00325348"/>
    <w:rsid w:val="0032732C"/>
    <w:rsid w:val="00336AD0"/>
    <w:rsid w:val="0037079A"/>
    <w:rsid w:val="003D01E8"/>
    <w:rsid w:val="003E2571"/>
    <w:rsid w:val="003E2908"/>
    <w:rsid w:val="003E5288"/>
    <w:rsid w:val="003F6D79"/>
    <w:rsid w:val="00405A54"/>
    <w:rsid w:val="0041760A"/>
    <w:rsid w:val="00417C01"/>
    <w:rsid w:val="004809EE"/>
    <w:rsid w:val="00491B7B"/>
    <w:rsid w:val="004E7D54"/>
    <w:rsid w:val="005273C6"/>
    <w:rsid w:val="00530A69"/>
    <w:rsid w:val="00545593"/>
    <w:rsid w:val="00577C6C"/>
    <w:rsid w:val="005C2FE2"/>
    <w:rsid w:val="005E2BC9"/>
    <w:rsid w:val="005F651A"/>
    <w:rsid w:val="00605102"/>
    <w:rsid w:val="006215AA"/>
    <w:rsid w:val="006913C9"/>
    <w:rsid w:val="0069470D"/>
    <w:rsid w:val="006E421C"/>
    <w:rsid w:val="006E7488"/>
    <w:rsid w:val="00704EF6"/>
    <w:rsid w:val="00734F00"/>
    <w:rsid w:val="0074664E"/>
    <w:rsid w:val="0079634E"/>
    <w:rsid w:val="007A70AE"/>
    <w:rsid w:val="007E4BDD"/>
    <w:rsid w:val="00826AD5"/>
    <w:rsid w:val="008362E8"/>
    <w:rsid w:val="00870FF5"/>
    <w:rsid w:val="00890D8C"/>
    <w:rsid w:val="008A1768"/>
    <w:rsid w:val="008F4429"/>
    <w:rsid w:val="00916BFC"/>
    <w:rsid w:val="0094021A"/>
    <w:rsid w:val="009C6A0B"/>
    <w:rsid w:val="009F0C77"/>
    <w:rsid w:val="009F4DD1"/>
    <w:rsid w:val="00A16E26"/>
    <w:rsid w:val="00A41684"/>
    <w:rsid w:val="00A64E80"/>
    <w:rsid w:val="00A72BCD"/>
    <w:rsid w:val="00A741D9"/>
    <w:rsid w:val="00A833AB"/>
    <w:rsid w:val="00A9741D"/>
    <w:rsid w:val="00AD4B17"/>
    <w:rsid w:val="00B37F41"/>
    <w:rsid w:val="00B412D4"/>
    <w:rsid w:val="00BE3C22"/>
    <w:rsid w:val="00BE48BB"/>
    <w:rsid w:val="00C0345E"/>
    <w:rsid w:val="00C3483A"/>
    <w:rsid w:val="00C74E9D"/>
    <w:rsid w:val="00C82FD3"/>
    <w:rsid w:val="00C92819"/>
    <w:rsid w:val="00C97866"/>
    <w:rsid w:val="00CC6B7B"/>
    <w:rsid w:val="00CD2089"/>
    <w:rsid w:val="00CD2CD6"/>
    <w:rsid w:val="00CF183E"/>
    <w:rsid w:val="00D063C4"/>
    <w:rsid w:val="00D73A67"/>
    <w:rsid w:val="00D970A9"/>
    <w:rsid w:val="00DF3845"/>
    <w:rsid w:val="00E41911"/>
    <w:rsid w:val="00E57737"/>
    <w:rsid w:val="00E82751"/>
    <w:rsid w:val="00E92EEF"/>
    <w:rsid w:val="00ED19BB"/>
    <w:rsid w:val="00EF1689"/>
    <w:rsid w:val="00F015E0"/>
    <w:rsid w:val="00F24442"/>
    <w:rsid w:val="00F50AE3"/>
    <w:rsid w:val="00F603B8"/>
    <w:rsid w:val="00F67CF1"/>
    <w:rsid w:val="00F840F0"/>
    <w:rsid w:val="00FA6ACB"/>
    <w:rsid w:val="00FB0D0D"/>
    <w:rsid w:val="00FB43B4"/>
    <w:rsid w:val="00FD0887"/>
    <w:rsid w:val="00FE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0614159-D4F6-4D6E-8140-50791DFD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77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3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E4B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27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CB83C-E575-451A-8F9E-3B5E34231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370</Words>
  <Characters>2076</Characters>
  <Application>Microsoft Office Word</Application>
  <DocSecurity>4</DocSecurity>
  <Lines>83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4527: Dutch Fork High School - South Carolina Legislature Online</dc:title>
  <dc:subject/>
  <dc:creator>rosannemcdowell</dc:creator>
  <cp:keywords/>
  <dc:description/>
  <cp:lastModifiedBy>N Cumfer</cp:lastModifiedBy>
  <cp:revision>2</cp:revision>
  <cp:lastPrinted>2011-10-17T15:09:00Z</cp:lastPrinted>
  <dcterms:created xsi:type="dcterms:W3CDTF">2014-11-24T14:26:00Z</dcterms:created>
  <dcterms:modified xsi:type="dcterms:W3CDTF">2014-11-24T14:26:00Z</dcterms:modified>
</cp:coreProperties>
</file>