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017" w:rsidRDefault="008C4017" w:rsidP="008C4017">
      <w:pPr>
        <w:widowControl w:val="0"/>
        <w:jc w:val="center"/>
      </w:pPr>
      <w:bookmarkStart w:id="0" w:name="_GoBack"/>
      <w:bookmarkEnd w:id="0"/>
      <w:r w:rsidRPr="008C4017">
        <w:rPr>
          <w:b/>
        </w:rPr>
        <w:t>South Carolina General Assembly</w:t>
      </w:r>
    </w:p>
    <w:p w:rsidR="008C4017" w:rsidRDefault="008C4017" w:rsidP="008C4017">
      <w:pPr>
        <w:widowControl w:val="0"/>
        <w:jc w:val="center"/>
      </w:pPr>
      <w:r>
        <w:t>119th Session, 2011-2012</w:t>
      </w:r>
    </w:p>
    <w:p w:rsidR="008C4017" w:rsidRDefault="008C4017" w:rsidP="008C4017">
      <w:pPr>
        <w:widowControl w:val="0"/>
        <w:jc w:val="left"/>
      </w:pPr>
    </w:p>
    <w:p w:rsidR="008C4017" w:rsidRDefault="008C4017" w:rsidP="008C4017">
      <w:pPr>
        <w:widowControl w:val="0"/>
        <w:jc w:val="left"/>
        <w:rPr>
          <w:b/>
        </w:rPr>
      </w:pPr>
      <w:r w:rsidRPr="008C4017">
        <w:rPr>
          <w:b/>
        </w:rPr>
        <w:t>H. 4535</w:t>
      </w:r>
    </w:p>
    <w:p w:rsidR="008C4017" w:rsidRDefault="008C4017" w:rsidP="008C4017">
      <w:pPr>
        <w:widowControl w:val="0"/>
        <w:jc w:val="left"/>
        <w:rPr>
          <w:b/>
        </w:rPr>
      </w:pPr>
    </w:p>
    <w:p w:rsidR="008C4017" w:rsidRDefault="008C4017" w:rsidP="008C4017">
      <w:pPr>
        <w:widowControl w:val="0"/>
        <w:jc w:val="left"/>
      </w:pPr>
      <w:r w:rsidRPr="008C4017">
        <w:rPr>
          <w:b/>
        </w:rPr>
        <w:t>STATUS INFORMATION</w:t>
      </w:r>
    </w:p>
    <w:p w:rsidR="008C4017" w:rsidRDefault="008C4017" w:rsidP="008C4017">
      <w:pPr>
        <w:widowControl w:val="0"/>
        <w:jc w:val="left"/>
      </w:pPr>
    </w:p>
    <w:p w:rsidR="008C4017" w:rsidRDefault="008C4017" w:rsidP="008C4017">
      <w:pPr>
        <w:widowControl w:val="0"/>
        <w:jc w:val="left"/>
      </w:pPr>
      <w:r>
        <w:t>House Resolution</w:t>
      </w:r>
    </w:p>
    <w:p w:rsidR="008C4017" w:rsidRDefault="008C4017" w:rsidP="008C4017">
      <w:pPr>
        <w:widowControl w:val="0"/>
        <w:jc w:val="left"/>
      </w:pPr>
      <w:r>
        <w:t>Sponsors: Reps. G.R. Smith,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Mitchell, D.C. Moss, V.S. Moss, Munnerlyn, Murphy, Nanney, J.H. Neal, J.M. Neal, Neilson, Norman, Ott, Owens, Parker, Parks, Patrick, Pinson, Pitts, Pope, Putnam, Quinn, Rutherford, Ryan, Sabb, Sandifer, Sellers, Simrill, Skelton, G.M. Smith, J.E. Smith, J.R. Smith, Sottile, Southard, Spires, Stavrinakis, Stringer, Tallon, Taylor, Thayer, Toole, Tribble, Vick, Viers, Weeks, Whipper, White, Whitmire, Williams, Willis and Young</w:t>
      </w:r>
    </w:p>
    <w:p w:rsidR="008C4017" w:rsidRDefault="008C4017" w:rsidP="008C4017">
      <w:pPr>
        <w:widowControl w:val="0"/>
        <w:jc w:val="left"/>
      </w:pPr>
      <w:r>
        <w:t>Document Path: l:\council\bills\rm\1320ab12.docx</w:t>
      </w:r>
    </w:p>
    <w:p w:rsidR="008C4017" w:rsidRDefault="008C4017" w:rsidP="008C4017">
      <w:pPr>
        <w:widowControl w:val="0"/>
        <w:jc w:val="left"/>
      </w:pPr>
    </w:p>
    <w:p w:rsidR="008C4017" w:rsidRDefault="008C4017" w:rsidP="008C4017">
      <w:pPr>
        <w:widowControl w:val="0"/>
        <w:jc w:val="left"/>
      </w:pPr>
      <w:r>
        <w:t>Introduced in the House on January 10, 2012</w:t>
      </w:r>
    </w:p>
    <w:p w:rsidR="008C4017" w:rsidRDefault="008C4017" w:rsidP="008C4017">
      <w:pPr>
        <w:widowControl w:val="0"/>
        <w:jc w:val="left"/>
      </w:pPr>
      <w:r>
        <w:t>Adopted by the House on January 10, 2012</w:t>
      </w:r>
    </w:p>
    <w:p w:rsidR="008C4017" w:rsidRDefault="008C4017" w:rsidP="008C4017">
      <w:pPr>
        <w:widowControl w:val="0"/>
        <w:jc w:val="left"/>
      </w:pPr>
    </w:p>
    <w:p w:rsidR="008C4017" w:rsidRDefault="008C4017" w:rsidP="008C4017">
      <w:pPr>
        <w:widowControl w:val="0"/>
        <w:jc w:val="left"/>
      </w:pPr>
      <w:r>
        <w:t xml:space="preserve">Summary: </w:t>
      </w:r>
      <w:r w:rsidR="00730C7F">
        <w:t>Hillcrest High School "Lady Rams" Volleyball Team</w:t>
      </w:r>
    </w:p>
    <w:p w:rsidR="008C4017" w:rsidRDefault="008C4017" w:rsidP="008C4017">
      <w:pPr>
        <w:widowControl w:val="0"/>
        <w:jc w:val="left"/>
      </w:pPr>
    </w:p>
    <w:p w:rsidR="008C4017" w:rsidRDefault="008C4017" w:rsidP="008C4017">
      <w:pPr>
        <w:widowControl w:val="0"/>
        <w:jc w:val="left"/>
      </w:pPr>
    </w:p>
    <w:p w:rsidR="008C4017" w:rsidRDefault="008C4017" w:rsidP="008C40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4017">
        <w:rPr>
          <w:b/>
        </w:rPr>
        <w:t>HISTORY OF LEGISLATIVE ACTIONS</w:t>
      </w:r>
    </w:p>
    <w:p w:rsidR="008C4017" w:rsidRDefault="008C4017" w:rsidP="008C40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C4017" w:rsidRPr="008C4017" w:rsidRDefault="008C4017" w:rsidP="008C40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4017">
        <w:rPr>
          <w:u w:val="single"/>
        </w:rPr>
        <w:tab/>
        <w:t>Date</w:t>
      </w:r>
      <w:r w:rsidRPr="008C4017">
        <w:rPr>
          <w:u w:val="single"/>
        </w:rPr>
        <w:tab/>
        <w:t>Body</w:t>
      </w:r>
      <w:r w:rsidRPr="008C4017">
        <w:rPr>
          <w:u w:val="single"/>
        </w:rPr>
        <w:tab/>
        <w:t>Action Description with journal page number</w:t>
      </w:r>
      <w:r w:rsidRPr="008C4017">
        <w:rPr>
          <w:u w:val="single"/>
        </w:rPr>
        <w:tab/>
      </w:r>
    </w:p>
    <w:p w:rsidR="00CC30C5" w:rsidRDefault="00CC30C5" w:rsidP="00CC30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98597A">
        <w:t>Introduced and adopted (</w:t>
      </w:r>
      <w:hyperlink r:id="rId7" w:history="1">
        <w:r w:rsidRPr="0098597A">
          <w:rPr>
            <w:rStyle w:val="Hyperlink"/>
          </w:rPr>
          <w:t>House Journal</w:t>
        </w:r>
        <w:r w:rsidRPr="0098597A">
          <w:rPr>
            <w:rStyle w:val="Hyperlink"/>
          </w:rPr>
          <w:noBreakHyphen/>
          <w:t>page 23</w:t>
        </w:r>
      </w:hyperlink>
      <w:r w:rsidRPr="0098597A">
        <w:t>)</w:t>
      </w:r>
    </w:p>
    <w:p w:rsidR="00CC30C5" w:rsidRDefault="00CC30C5" w:rsidP="00CC30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4017" w:rsidRPr="008C4017" w:rsidRDefault="008C4017" w:rsidP="008C40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4017" w:rsidRDefault="008C4017" w:rsidP="008C4017">
      <w:r w:rsidRPr="008C4017">
        <w:rPr>
          <w:b/>
        </w:rPr>
        <w:t>VERSIONS OF THIS BILL</w:t>
      </w:r>
    </w:p>
    <w:p w:rsidR="008C4017" w:rsidRDefault="008C4017" w:rsidP="008C4017"/>
    <w:p w:rsidR="008C4017" w:rsidRDefault="0048623A" w:rsidP="008C4017">
      <w:hyperlink r:id="rId8" w:history="1">
        <w:r w:rsidR="008C4017">
          <w:rPr>
            <w:rStyle w:val="Hyperlink"/>
          </w:rPr>
          <w:t>1/10/2012</w:t>
        </w:r>
      </w:hyperlink>
    </w:p>
    <w:p w:rsidR="008C4017" w:rsidRDefault="008C4017" w:rsidP="008C4017"/>
    <w:p w:rsidR="008C4017" w:rsidRDefault="008C4017" w:rsidP="008C4017">
      <w:pPr>
        <w:sectPr w:rsidR="008C4017" w:rsidSect="008C401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1D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253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316A" w:rsidRDefault="006F2AD0" w:rsidP="00E231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2316A">
        <w:t>RECOGNIZE AND COMMEND</w:t>
      </w:r>
      <w:r w:rsidR="00E2316A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914616">
        <w:rPr>
          <w:rFonts w:eastAsiaTheme="minorHAnsi"/>
          <w:color w:val="000000" w:themeColor="text1"/>
          <w:szCs w:val="22"/>
          <w:u w:color="000000" w:themeColor="text1"/>
        </w:rPr>
        <w:t>HILLCREST</w:t>
      </w:r>
      <w:r w:rsidR="00E2316A">
        <w:rPr>
          <w:rFonts w:eastAsiaTheme="minorHAnsi"/>
          <w:color w:val="000000" w:themeColor="text1"/>
          <w:szCs w:val="22"/>
          <w:u w:color="000000" w:themeColor="text1"/>
        </w:rPr>
        <w:t xml:space="preserve"> HIGH SCHOOL “LADY </w:t>
      </w:r>
      <w:r w:rsidR="00914616">
        <w:rPr>
          <w:rFonts w:eastAsiaTheme="minorHAnsi"/>
          <w:color w:val="000000" w:themeColor="text1"/>
          <w:szCs w:val="22"/>
          <w:u w:color="000000" w:themeColor="text1"/>
        </w:rPr>
        <w:t>RAMS</w:t>
      </w:r>
      <w:r w:rsidR="00E2316A">
        <w:rPr>
          <w:rFonts w:eastAsiaTheme="minorHAnsi"/>
          <w:color w:val="000000" w:themeColor="text1"/>
          <w:szCs w:val="22"/>
          <w:u w:color="000000" w:themeColor="text1"/>
        </w:rPr>
        <w:t xml:space="preserve">” VOLLEYBALL TEAM FOR ITS OUTSTANDING SEASON AND FOR </w:t>
      </w:r>
      <w:r w:rsidR="00090018">
        <w:rPr>
          <w:rFonts w:eastAsiaTheme="minorHAnsi"/>
          <w:color w:val="000000" w:themeColor="text1"/>
          <w:szCs w:val="22"/>
          <w:u w:color="000000" w:themeColor="text1"/>
        </w:rPr>
        <w:t>WINNIN</w:t>
      </w:r>
      <w:r w:rsidR="00E2316A">
        <w:rPr>
          <w:rFonts w:eastAsiaTheme="minorHAnsi"/>
          <w:color w:val="000000" w:themeColor="text1"/>
          <w:szCs w:val="22"/>
          <w:u w:color="000000" w:themeColor="text1"/>
        </w:rPr>
        <w:t>G THE 201</w:t>
      </w:r>
      <w:r w:rsidR="00914616"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E2316A">
        <w:rPr>
          <w:rFonts w:eastAsiaTheme="minorHAnsi"/>
          <w:color w:val="000000" w:themeColor="text1"/>
          <w:szCs w:val="22"/>
          <w:u w:color="000000" w:themeColor="text1"/>
        </w:rPr>
        <w:t xml:space="preserve"> CLASS AAA</w:t>
      </w:r>
      <w:r w:rsidR="00914616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E2316A">
        <w:rPr>
          <w:rFonts w:eastAsiaTheme="minorHAnsi"/>
          <w:color w:val="000000" w:themeColor="text1"/>
          <w:szCs w:val="22"/>
          <w:u w:color="000000" w:themeColor="text1"/>
        </w:rPr>
        <w:t xml:space="preserve"> STATE CHAMPIONSHIP TITLE, AND TO HONOR THE TEAM</w:t>
      </w:r>
      <w:r w:rsidR="00AF71FA" w:rsidRPr="00AF71F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E2316A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090018">
        <w:rPr>
          <w:rFonts w:eastAsiaTheme="minorHAnsi"/>
          <w:color w:val="000000" w:themeColor="text1"/>
          <w:szCs w:val="22"/>
          <w:u w:color="000000" w:themeColor="text1"/>
        </w:rPr>
        <w:t xml:space="preserve">EXCEPTIONAL </w:t>
      </w:r>
      <w:r w:rsidR="00E2316A">
        <w:rPr>
          <w:rFonts w:eastAsiaTheme="minorHAnsi"/>
          <w:color w:val="000000" w:themeColor="text1"/>
          <w:szCs w:val="22"/>
          <w:u w:color="000000" w:themeColor="text1"/>
        </w:rPr>
        <w:t>PLAYERS, COACHES, AND STAFF.</w:t>
      </w:r>
    </w:p>
    <w:p w:rsidR="007E2535" w:rsidRDefault="007E25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10EDB" w:rsidRDefault="007E2535" w:rsidP="00710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710EDB">
        <w:t>well</w:t>
      </w:r>
      <w:r w:rsidR="00090018">
        <w:t>-</w:t>
      </w:r>
      <w:r w:rsidR="00710EDB">
        <w:t xml:space="preserve">prepared for the challenge, the </w:t>
      </w:r>
      <w:r w:rsidR="00255B29">
        <w:t>Hillcrest</w:t>
      </w:r>
      <w:r w:rsidR="00710EDB">
        <w:t xml:space="preserve"> High School “Lady </w:t>
      </w:r>
      <w:r w:rsidR="00255B29">
        <w:t>Rams</w:t>
      </w:r>
      <w:r w:rsidR="00710EDB">
        <w:t xml:space="preserve">” volleyball team </w:t>
      </w:r>
      <w:r w:rsidR="00255B29">
        <w:t>netted</w:t>
      </w:r>
      <w:r w:rsidR="00710EDB">
        <w:t xml:space="preserve"> the 201</w:t>
      </w:r>
      <w:r w:rsidR="00255B29">
        <w:t>1</w:t>
      </w:r>
      <w:r w:rsidR="00710EDB">
        <w:t xml:space="preserve"> </w:t>
      </w:r>
      <w:r w:rsidR="00710EDB">
        <w:rPr>
          <w:rFonts w:eastAsiaTheme="minorHAnsi"/>
          <w:color w:val="000000" w:themeColor="text1"/>
          <w:szCs w:val="22"/>
          <w:u w:color="000000" w:themeColor="text1"/>
        </w:rPr>
        <w:t xml:space="preserve">Class </w:t>
      </w:r>
      <w:r w:rsidR="00255B29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710EDB">
        <w:rPr>
          <w:rFonts w:eastAsiaTheme="minorHAnsi"/>
          <w:color w:val="000000" w:themeColor="text1"/>
          <w:szCs w:val="22"/>
          <w:u w:color="000000" w:themeColor="text1"/>
        </w:rPr>
        <w:t xml:space="preserve">AAA State Championship title, </w:t>
      </w:r>
      <w:r w:rsidR="00710EDB">
        <w:t xml:space="preserve">defeating </w:t>
      </w:r>
      <w:r w:rsidR="006D0F7C">
        <w:t xml:space="preserve">defending champion </w:t>
      </w:r>
      <w:r w:rsidR="00255B29">
        <w:t>Aiken</w:t>
      </w:r>
      <w:r w:rsidR="00710EDB">
        <w:t xml:space="preserve"> </w:t>
      </w:r>
      <w:r w:rsidR="00090018">
        <w:t xml:space="preserve">High School </w:t>
      </w:r>
      <w:r w:rsidR="00710EDB">
        <w:t xml:space="preserve">on November </w:t>
      </w:r>
      <w:r w:rsidR="00255B29">
        <w:t>5</w:t>
      </w:r>
      <w:r w:rsidR="00710EDB">
        <w:t>, 201</w:t>
      </w:r>
      <w:r w:rsidR="00255B29">
        <w:t>1</w:t>
      </w:r>
      <w:r w:rsidR="00710ED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64F4C" w:rsidRDefault="00064F4C" w:rsidP="00710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64F4C" w:rsidRDefault="00064F4C" w:rsidP="00710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at the end of the five</w:t>
      </w:r>
      <w:r w:rsidR="00AF71F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game thriller, Hillcrest </w:t>
      </w:r>
      <w:r w:rsidR="00090018">
        <w:rPr>
          <w:rFonts w:eastAsiaTheme="minorHAnsi"/>
          <w:color w:val="000000" w:themeColor="text1"/>
          <w:szCs w:val="22"/>
          <w:u w:color="000000" w:themeColor="text1"/>
        </w:rPr>
        <w:t>prevailed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090018">
        <w:rPr>
          <w:rFonts w:eastAsiaTheme="minorHAnsi"/>
          <w:color w:val="000000" w:themeColor="text1"/>
          <w:szCs w:val="22"/>
          <w:u w:color="000000" w:themeColor="text1"/>
        </w:rPr>
        <w:t>thereby proving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their reputation for versatility, tremendous court coverage, and thunderous kills; and</w:t>
      </w:r>
    </w:p>
    <w:p w:rsidR="00710EDB" w:rsidRDefault="00710EDB" w:rsidP="00710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10EDB" w:rsidRDefault="00710EDB" w:rsidP="00710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Coach </w:t>
      </w:r>
      <w:r w:rsidR="00255B29">
        <w:rPr>
          <w:rFonts w:eastAsiaTheme="minorHAnsi"/>
          <w:color w:val="000000" w:themeColor="text1"/>
          <w:szCs w:val="22"/>
          <w:u w:color="000000" w:themeColor="text1"/>
        </w:rPr>
        <w:t>Carol Avant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built her volleyball program into a championship team </w:t>
      </w:r>
      <w:r w:rsidR="00090018">
        <w:rPr>
          <w:rFonts w:eastAsiaTheme="minorHAnsi"/>
          <w:color w:val="000000" w:themeColor="text1"/>
          <w:szCs w:val="22"/>
          <w:u w:color="000000" w:themeColor="text1"/>
        </w:rPr>
        <w:t>through grueling practices, hard work, and determination, establishing a tradition of excellence that she intends to maintain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10EDB" w:rsidRDefault="00710EDB" w:rsidP="00710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10EDB" w:rsidRDefault="00710EDB" w:rsidP="00710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this crowning victory caps a</w:t>
      </w:r>
      <w:r w:rsidR="00E03E5B">
        <w:rPr>
          <w:rFonts w:eastAsiaTheme="minorHAnsi"/>
          <w:color w:val="000000" w:themeColor="text1"/>
          <w:szCs w:val="22"/>
          <w:u w:color="000000" w:themeColor="text1"/>
        </w:rPr>
        <w:t>n outstanding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season for the </w:t>
      </w:r>
      <w:r w:rsidR="00E03E5B">
        <w:rPr>
          <w:rFonts w:eastAsiaTheme="minorHAnsi"/>
          <w:color w:val="000000" w:themeColor="text1"/>
          <w:szCs w:val="22"/>
          <w:u w:color="000000" w:themeColor="text1"/>
        </w:rPr>
        <w:t>Hillcrest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players</w:t>
      </w:r>
      <w:r w:rsidR="006D0F7C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>
        <w:rPr>
          <w:rFonts w:eastAsiaTheme="minorHAnsi"/>
          <w:color w:val="000000" w:themeColor="text1"/>
          <w:szCs w:val="22"/>
          <w:u w:color="000000" w:themeColor="text1"/>
        </w:rPr>
        <w:t>mark</w:t>
      </w:r>
      <w:r w:rsidR="006D0F7C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90018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6D0F7C">
        <w:rPr>
          <w:rFonts w:eastAsiaTheme="minorHAnsi"/>
          <w:color w:val="000000" w:themeColor="text1"/>
          <w:szCs w:val="22"/>
          <w:u w:color="000000" w:themeColor="text1"/>
        </w:rPr>
        <w:t>third state title</w:t>
      </w:r>
      <w:r w:rsidR="00090018">
        <w:rPr>
          <w:rFonts w:eastAsiaTheme="minorHAnsi"/>
          <w:color w:val="000000" w:themeColor="text1"/>
          <w:szCs w:val="22"/>
          <w:u w:color="000000" w:themeColor="text1"/>
        </w:rPr>
        <w:t xml:space="preserve"> won by Coach Avant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10EDB" w:rsidRDefault="00710EDB" w:rsidP="00710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10EDB" w:rsidRDefault="00710EDB" w:rsidP="00710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970E65">
        <w:rPr>
          <w:rFonts w:eastAsiaTheme="minorHAnsi"/>
          <w:color w:val="000000" w:themeColor="text1"/>
          <w:szCs w:val="22"/>
          <w:u w:color="000000" w:themeColor="text1"/>
        </w:rPr>
        <w:t>Hillcrest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 volleyball team has brought great pride and recognition to its school and community, and 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is pleased to have this opportunity to recognize such a wonderful group of young women. Now, therefore,</w:t>
      </w:r>
    </w:p>
    <w:p w:rsidR="00710EDB" w:rsidRDefault="00710EDB" w:rsidP="00710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10EDB" w:rsidRDefault="00710EDB" w:rsidP="00710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10EDB" w:rsidRDefault="00710EDB" w:rsidP="00710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10EDB" w:rsidRDefault="00710EDB" w:rsidP="00710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>
        <w:t>recognize and commend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7F108F">
        <w:rPr>
          <w:rFonts w:eastAsiaTheme="minorHAnsi"/>
          <w:color w:val="000000" w:themeColor="text1"/>
          <w:szCs w:val="22"/>
          <w:u w:color="000000" w:themeColor="text1"/>
        </w:rPr>
        <w:t>Hillcrest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 “Lady </w:t>
      </w:r>
      <w:r w:rsidR="007F108F">
        <w:rPr>
          <w:rFonts w:eastAsiaTheme="minorHAnsi"/>
          <w:color w:val="000000" w:themeColor="text1"/>
          <w:szCs w:val="22"/>
          <w:u w:color="000000" w:themeColor="text1"/>
        </w:rPr>
        <w:t>Rams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” volleyball team for its outstanding season and for </w:t>
      </w:r>
      <w:r w:rsidR="00090018">
        <w:rPr>
          <w:rFonts w:eastAsiaTheme="minorHAnsi"/>
          <w:color w:val="000000" w:themeColor="text1"/>
          <w:szCs w:val="22"/>
          <w:u w:color="000000" w:themeColor="text1"/>
        </w:rPr>
        <w:t>winnin</w:t>
      </w:r>
      <w:r>
        <w:rPr>
          <w:rFonts w:eastAsiaTheme="minorHAnsi"/>
          <w:color w:val="000000" w:themeColor="text1"/>
          <w:szCs w:val="22"/>
          <w:u w:color="000000" w:themeColor="text1"/>
        </w:rPr>
        <w:t>g the 201</w:t>
      </w:r>
      <w:r w:rsidR="007F108F">
        <w:rPr>
          <w:rFonts w:eastAsiaTheme="minorHAnsi"/>
          <w:color w:val="000000" w:themeColor="text1"/>
          <w:szCs w:val="22"/>
          <w:u w:color="000000" w:themeColor="text1"/>
        </w:rPr>
        <w:t>1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Class </w:t>
      </w:r>
      <w:r w:rsidR="007F108F">
        <w:rPr>
          <w:rFonts w:eastAsiaTheme="minorHAnsi"/>
          <w:color w:val="000000" w:themeColor="text1"/>
          <w:szCs w:val="22"/>
          <w:u w:color="000000" w:themeColor="text1"/>
        </w:rPr>
        <w:t>A</w:t>
      </w:r>
      <w:r>
        <w:rPr>
          <w:rFonts w:eastAsiaTheme="minorHAnsi"/>
          <w:color w:val="000000" w:themeColor="text1"/>
          <w:szCs w:val="22"/>
          <w:u w:color="000000" w:themeColor="text1"/>
        </w:rPr>
        <w:t>AAA State Championship title, and honor the team</w:t>
      </w:r>
      <w:r w:rsidR="00AF71FA" w:rsidRPr="00AF71FA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exceptional players, coaches, and staff.</w:t>
      </w:r>
    </w:p>
    <w:p w:rsidR="00710EDB" w:rsidRDefault="00710EDB" w:rsidP="00710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10EDB" w:rsidRDefault="00710EDB" w:rsidP="00710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Principal </w:t>
      </w:r>
      <w:r w:rsidR="002B16FB">
        <w:rPr>
          <w:rFonts w:eastAsiaTheme="minorHAnsi"/>
          <w:color w:val="000000" w:themeColor="text1"/>
          <w:szCs w:val="22"/>
          <w:u w:color="000000" w:themeColor="text1"/>
        </w:rPr>
        <w:t>Steve Chamness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Coach </w:t>
      </w:r>
      <w:r w:rsidR="007F108F">
        <w:rPr>
          <w:rFonts w:eastAsiaTheme="minorHAnsi"/>
          <w:color w:val="000000" w:themeColor="text1"/>
          <w:szCs w:val="22"/>
          <w:u w:color="000000" w:themeColor="text1"/>
        </w:rPr>
        <w:t>Carol Avant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7F108F">
        <w:rPr>
          <w:rFonts w:eastAsiaTheme="minorHAnsi"/>
          <w:color w:val="000000" w:themeColor="text1"/>
          <w:szCs w:val="22"/>
          <w:u w:color="000000" w:themeColor="text1"/>
        </w:rPr>
        <w:t xml:space="preserve">Hillcrest </w:t>
      </w:r>
      <w:r>
        <w:rPr>
          <w:rFonts w:eastAsiaTheme="minorHAnsi"/>
          <w:color w:val="000000" w:themeColor="text1"/>
          <w:szCs w:val="22"/>
          <w:u w:color="000000" w:themeColor="text1"/>
        </w:rPr>
        <w:t>High School.</w:t>
      </w:r>
    </w:p>
    <w:p w:rsidR="00C81DFD" w:rsidRDefault="00AF71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1DFD" w:rsidRDefault="00C81DFD" w:rsidP="008C4017">
      <w:pPr>
        <w:suppressAutoHyphens/>
      </w:pPr>
    </w:p>
    <w:sectPr w:rsidR="00C81DFD" w:rsidSect="008C401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3E5B" w:rsidRDefault="00E03E5B" w:rsidP="009F0C77">
      <w:r>
        <w:separator/>
      </w:r>
    </w:p>
  </w:endnote>
  <w:endnote w:type="continuationSeparator" w:id="0">
    <w:p w:rsidR="00E03E5B" w:rsidRDefault="00E03E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A54F3B-6F9A-4438-9DD8-4672489DF67C}"/>
    <w:embedBold r:id="rId2" w:fontKey="{EC0D3BC7-8EEB-44AA-9D0B-B7832BCB4C5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549904A-CB34-4BA2-A67F-43CFF6800DC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37D1819-33F2-42E6-9D1A-C9A670642C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27C9240-0C7C-421F-B632-4B38A16037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4017" w:rsidRPr="00C81DFD" w:rsidRDefault="008C4017" w:rsidP="00C81D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[4535]</w:t>
    </w:r>
    <w:r>
      <w:tab/>
    </w:r>
    <w:r w:rsidR="0048623A">
      <w:fldChar w:fldCharType="begin"/>
    </w:r>
    <w:r w:rsidR="0048623A">
      <w:instrText xml:space="preserve"> PAGE  \* MERGEFORMAT </w:instrText>
    </w:r>
    <w:r w:rsidR="0048623A">
      <w:fldChar w:fldCharType="separate"/>
    </w:r>
    <w:r w:rsidR="0048623A">
      <w:rPr>
        <w:noProof/>
      </w:rPr>
      <w:t>1</w:t>
    </w:r>
    <w:r w:rsidR="0048623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3E5B" w:rsidRDefault="00E03E5B" w:rsidP="009F0C77">
      <w:r>
        <w:separator/>
      </w:r>
    </w:p>
  </w:footnote>
  <w:footnote w:type="continuationSeparator" w:id="0">
    <w:p w:rsidR="00E03E5B" w:rsidRDefault="00E03E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20AB12"/>
    <w:docVar w:name="CoverBillType" w:val="r"/>
    <w:docVar w:name="docpath" w:val="L:\Council\bills\RM\1320AB12.DOCX"/>
    <w:docVar w:name="dvBillNumber" w:val="45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26745"/>
    <w:rsid w:val="00011869"/>
    <w:rsid w:val="00051061"/>
    <w:rsid w:val="00064F4C"/>
    <w:rsid w:val="00090018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55B29"/>
    <w:rsid w:val="00284AAE"/>
    <w:rsid w:val="002B16FB"/>
    <w:rsid w:val="002C00B5"/>
    <w:rsid w:val="002E5912"/>
    <w:rsid w:val="00325348"/>
    <w:rsid w:val="0032732C"/>
    <w:rsid w:val="00336AD0"/>
    <w:rsid w:val="0037079A"/>
    <w:rsid w:val="00384836"/>
    <w:rsid w:val="003910E5"/>
    <w:rsid w:val="003D01E8"/>
    <w:rsid w:val="003E5288"/>
    <w:rsid w:val="003F6D79"/>
    <w:rsid w:val="0041760A"/>
    <w:rsid w:val="00417C01"/>
    <w:rsid w:val="004809EE"/>
    <w:rsid w:val="0048623A"/>
    <w:rsid w:val="004E7D54"/>
    <w:rsid w:val="005273C6"/>
    <w:rsid w:val="00530A69"/>
    <w:rsid w:val="00545593"/>
    <w:rsid w:val="00571AC9"/>
    <w:rsid w:val="00577C6C"/>
    <w:rsid w:val="005C2FE2"/>
    <w:rsid w:val="005C36DD"/>
    <w:rsid w:val="005E2BC9"/>
    <w:rsid w:val="00605102"/>
    <w:rsid w:val="006215AA"/>
    <w:rsid w:val="0063096D"/>
    <w:rsid w:val="006913C9"/>
    <w:rsid w:val="0069470D"/>
    <w:rsid w:val="006B6F55"/>
    <w:rsid w:val="006D0F7C"/>
    <w:rsid w:val="006F2AD0"/>
    <w:rsid w:val="00710EDB"/>
    <w:rsid w:val="00730C7F"/>
    <w:rsid w:val="00734F00"/>
    <w:rsid w:val="007630E2"/>
    <w:rsid w:val="007A70AE"/>
    <w:rsid w:val="007E2535"/>
    <w:rsid w:val="007E57FE"/>
    <w:rsid w:val="007F108F"/>
    <w:rsid w:val="008362E8"/>
    <w:rsid w:val="0084080D"/>
    <w:rsid w:val="008A1768"/>
    <w:rsid w:val="008C4017"/>
    <w:rsid w:val="008F4429"/>
    <w:rsid w:val="00914616"/>
    <w:rsid w:val="00926745"/>
    <w:rsid w:val="0094021A"/>
    <w:rsid w:val="00955174"/>
    <w:rsid w:val="00970E65"/>
    <w:rsid w:val="009C6A0B"/>
    <w:rsid w:val="009F0C77"/>
    <w:rsid w:val="009F4DD1"/>
    <w:rsid w:val="00A41684"/>
    <w:rsid w:val="00A4379E"/>
    <w:rsid w:val="00A6211F"/>
    <w:rsid w:val="00A64E80"/>
    <w:rsid w:val="00A72BCD"/>
    <w:rsid w:val="00A741D9"/>
    <w:rsid w:val="00A833AB"/>
    <w:rsid w:val="00A9741D"/>
    <w:rsid w:val="00AD4B17"/>
    <w:rsid w:val="00AF71FA"/>
    <w:rsid w:val="00B412D4"/>
    <w:rsid w:val="00B973AB"/>
    <w:rsid w:val="00BE3C22"/>
    <w:rsid w:val="00C0345E"/>
    <w:rsid w:val="00C3483A"/>
    <w:rsid w:val="00C74E9D"/>
    <w:rsid w:val="00C81DFD"/>
    <w:rsid w:val="00C82FD3"/>
    <w:rsid w:val="00C92819"/>
    <w:rsid w:val="00CC30C5"/>
    <w:rsid w:val="00CC6B7B"/>
    <w:rsid w:val="00CD2089"/>
    <w:rsid w:val="00D73743"/>
    <w:rsid w:val="00D73A67"/>
    <w:rsid w:val="00D970A9"/>
    <w:rsid w:val="00DB797F"/>
    <w:rsid w:val="00DF3845"/>
    <w:rsid w:val="00DF42DC"/>
    <w:rsid w:val="00E03E5B"/>
    <w:rsid w:val="00E2316A"/>
    <w:rsid w:val="00E41911"/>
    <w:rsid w:val="00E773B0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0492848-63DB-46E6-A469-4A47B264C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4F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F4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C40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535_201201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0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2D1392-D04F-4C8B-BF8F-2515D609D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9A1B30C.dotm</Template>
  <TotalTime>0</TotalTime>
  <Pages>3</Pages>
  <Words>472</Words>
  <Characters>2890</Characters>
  <Application>Microsoft Office Word</Application>
  <DocSecurity>4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4535: Hillcrest High School "Lady Rams" Volleyball Team - South Carolina Legislature Online</dc:title>
  <dc:subject/>
  <dc:creator>rosannemcdowell</dc:creator>
  <cp:keywords/>
  <dc:description/>
  <cp:lastModifiedBy>N Cumfer</cp:lastModifiedBy>
  <cp:revision>2</cp:revision>
  <cp:lastPrinted>2011-11-17T20:11:00Z</cp:lastPrinted>
  <dcterms:created xsi:type="dcterms:W3CDTF">2014-11-24T14:30:00Z</dcterms:created>
  <dcterms:modified xsi:type="dcterms:W3CDTF">2014-11-24T14:30:00Z</dcterms:modified>
</cp:coreProperties>
</file>