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A3A" w:rsidRDefault="00143A3A" w:rsidP="00143A3A">
      <w:pPr>
        <w:widowControl w:val="0"/>
        <w:jc w:val="center"/>
      </w:pPr>
      <w:bookmarkStart w:id="0" w:name="_GoBack"/>
      <w:bookmarkEnd w:id="0"/>
      <w:r w:rsidRPr="00143A3A">
        <w:rPr>
          <w:b/>
        </w:rPr>
        <w:t>South Carolina General Assembly</w:t>
      </w:r>
    </w:p>
    <w:p w:rsidR="00143A3A" w:rsidRDefault="00143A3A" w:rsidP="00143A3A">
      <w:pPr>
        <w:widowControl w:val="0"/>
        <w:jc w:val="center"/>
      </w:pPr>
      <w:r>
        <w:t>119th Session, 2011-2012</w:t>
      </w:r>
    </w:p>
    <w:p w:rsidR="00143A3A" w:rsidRDefault="00143A3A" w:rsidP="00143A3A">
      <w:pPr>
        <w:widowControl w:val="0"/>
        <w:jc w:val="left"/>
      </w:pPr>
    </w:p>
    <w:p w:rsidR="00143A3A" w:rsidRDefault="00143A3A" w:rsidP="00143A3A">
      <w:pPr>
        <w:widowControl w:val="0"/>
        <w:jc w:val="left"/>
        <w:rPr>
          <w:b/>
        </w:rPr>
      </w:pPr>
      <w:r w:rsidRPr="00143A3A">
        <w:rPr>
          <w:b/>
        </w:rPr>
        <w:t>H. 4581</w:t>
      </w:r>
    </w:p>
    <w:p w:rsidR="00143A3A" w:rsidRDefault="00143A3A" w:rsidP="00143A3A">
      <w:pPr>
        <w:widowControl w:val="0"/>
        <w:jc w:val="left"/>
        <w:rPr>
          <w:b/>
        </w:rPr>
      </w:pPr>
    </w:p>
    <w:p w:rsidR="00143A3A" w:rsidRDefault="00143A3A" w:rsidP="00143A3A">
      <w:pPr>
        <w:widowControl w:val="0"/>
        <w:jc w:val="left"/>
      </w:pPr>
      <w:r w:rsidRPr="00143A3A">
        <w:rPr>
          <w:b/>
        </w:rPr>
        <w:t>STATUS INFORMATION</w:t>
      </w:r>
    </w:p>
    <w:p w:rsidR="00143A3A" w:rsidRDefault="00143A3A" w:rsidP="00143A3A">
      <w:pPr>
        <w:widowControl w:val="0"/>
        <w:jc w:val="left"/>
      </w:pPr>
    </w:p>
    <w:p w:rsidR="00143A3A" w:rsidRDefault="00143A3A" w:rsidP="00143A3A">
      <w:pPr>
        <w:widowControl w:val="0"/>
        <w:jc w:val="left"/>
      </w:pPr>
      <w:r>
        <w:t>House Resolution</w:t>
      </w:r>
    </w:p>
    <w:p w:rsidR="00143A3A" w:rsidRDefault="00143A3A" w:rsidP="00143A3A">
      <w:pPr>
        <w:widowControl w:val="0"/>
        <w:jc w:val="left"/>
      </w:pPr>
      <w:r>
        <w:t>Sponsors: Rep. Hardwick</w:t>
      </w:r>
    </w:p>
    <w:p w:rsidR="00143A3A" w:rsidRDefault="00143A3A" w:rsidP="00143A3A">
      <w:pPr>
        <w:widowControl w:val="0"/>
        <w:jc w:val="left"/>
      </w:pPr>
      <w:r>
        <w:t>Document Path: l:\council\bills\rm\1344ahb12.docx</w:t>
      </w:r>
    </w:p>
    <w:p w:rsidR="00143A3A" w:rsidRDefault="00143A3A" w:rsidP="00143A3A">
      <w:pPr>
        <w:widowControl w:val="0"/>
        <w:jc w:val="left"/>
      </w:pPr>
    </w:p>
    <w:p w:rsidR="00143A3A" w:rsidRDefault="00143A3A" w:rsidP="00143A3A">
      <w:pPr>
        <w:widowControl w:val="0"/>
        <w:jc w:val="left"/>
      </w:pPr>
      <w:r>
        <w:t>Introduced in the House on January 11, 2012</w:t>
      </w:r>
    </w:p>
    <w:p w:rsidR="00143A3A" w:rsidRDefault="00143A3A" w:rsidP="00143A3A">
      <w:pPr>
        <w:widowControl w:val="0"/>
        <w:jc w:val="left"/>
      </w:pPr>
      <w:r>
        <w:t>Adopted by the House on January 11, 2012</w:t>
      </w:r>
    </w:p>
    <w:p w:rsidR="00143A3A" w:rsidRDefault="00143A3A" w:rsidP="00143A3A">
      <w:pPr>
        <w:widowControl w:val="0"/>
        <w:jc w:val="left"/>
      </w:pPr>
    </w:p>
    <w:p w:rsidR="00143A3A" w:rsidRDefault="00143A3A" w:rsidP="00143A3A">
      <w:pPr>
        <w:widowControl w:val="0"/>
        <w:jc w:val="left"/>
      </w:pPr>
      <w:r>
        <w:t xml:space="preserve">Summary: </w:t>
      </w:r>
      <w:r w:rsidR="006F1FD0">
        <w:t>James Philip Cutler II</w:t>
      </w:r>
    </w:p>
    <w:p w:rsidR="00143A3A" w:rsidRDefault="00143A3A" w:rsidP="00143A3A">
      <w:pPr>
        <w:widowControl w:val="0"/>
        <w:jc w:val="left"/>
      </w:pPr>
    </w:p>
    <w:p w:rsidR="00143A3A" w:rsidRDefault="00143A3A" w:rsidP="00143A3A">
      <w:pPr>
        <w:widowControl w:val="0"/>
        <w:jc w:val="left"/>
      </w:pPr>
    </w:p>
    <w:p w:rsidR="00143A3A" w:rsidRDefault="00143A3A" w:rsidP="00143A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A3A">
        <w:rPr>
          <w:b/>
        </w:rPr>
        <w:t>HISTORY OF LEGISLATIVE ACTIONS</w:t>
      </w:r>
    </w:p>
    <w:p w:rsidR="00143A3A" w:rsidRDefault="00143A3A" w:rsidP="00143A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3A3A" w:rsidRPr="00143A3A" w:rsidRDefault="00143A3A" w:rsidP="00143A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A3A">
        <w:rPr>
          <w:u w:val="single"/>
        </w:rPr>
        <w:tab/>
        <w:t>Date</w:t>
      </w:r>
      <w:r w:rsidRPr="00143A3A">
        <w:rPr>
          <w:u w:val="single"/>
        </w:rPr>
        <w:tab/>
        <w:t>Body</w:t>
      </w:r>
      <w:r w:rsidRPr="00143A3A">
        <w:rPr>
          <w:u w:val="single"/>
        </w:rPr>
        <w:tab/>
        <w:t>Action Description with journal page number</w:t>
      </w:r>
      <w:r w:rsidRPr="00143A3A">
        <w:rPr>
          <w:u w:val="single"/>
        </w:rPr>
        <w:tab/>
      </w:r>
    </w:p>
    <w:p w:rsidR="008F7C3B" w:rsidRDefault="008F7C3B" w:rsidP="008F7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894CFB">
        <w:t>Introduced and adopted (</w:t>
      </w:r>
      <w:hyperlink r:id="rId7" w:history="1">
        <w:r w:rsidRPr="00894CFB">
          <w:rPr>
            <w:rStyle w:val="Hyperlink"/>
          </w:rPr>
          <w:t>House Journal</w:t>
        </w:r>
        <w:r w:rsidRPr="00894CFB">
          <w:rPr>
            <w:rStyle w:val="Hyperlink"/>
          </w:rPr>
          <w:noBreakHyphen/>
          <w:t>page 13</w:t>
        </w:r>
      </w:hyperlink>
      <w:r w:rsidRPr="00894CFB">
        <w:t>)</w:t>
      </w:r>
    </w:p>
    <w:p w:rsidR="008F7C3B" w:rsidRDefault="008F7C3B" w:rsidP="008F7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A3A" w:rsidRPr="00143A3A" w:rsidRDefault="00143A3A" w:rsidP="00143A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A3A" w:rsidRDefault="00143A3A" w:rsidP="00143A3A">
      <w:r w:rsidRPr="00143A3A">
        <w:rPr>
          <w:b/>
        </w:rPr>
        <w:t>VERSIONS OF THIS BILL</w:t>
      </w:r>
    </w:p>
    <w:p w:rsidR="00143A3A" w:rsidRDefault="00143A3A" w:rsidP="00143A3A"/>
    <w:p w:rsidR="00143A3A" w:rsidRDefault="001F415B" w:rsidP="00143A3A">
      <w:hyperlink r:id="rId8" w:history="1">
        <w:r w:rsidR="00143A3A">
          <w:rPr>
            <w:rStyle w:val="Hyperlink"/>
          </w:rPr>
          <w:t>1/11/2012</w:t>
        </w:r>
      </w:hyperlink>
    </w:p>
    <w:p w:rsidR="00143A3A" w:rsidRDefault="00143A3A" w:rsidP="00143A3A"/>
    <w:p w:rsidR="00143A3A" w:rsidRDefault="00143A3A" w:rsidP="00143A3A">
      <w:pPr>
        <w:sectPr w:rsidR="00143A3A" w:rsidSect="00143A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5755" w:rsidRDefault="00015755" w:rsidP="00015755">
      <w:pPr>
        <w:pStyle w:val="BillDots"/>
      </w:pPr>
    </w:p>
    <w:p w:rsidR="00015755" w:rsidRDefault="00015755" w:rsidP="00015755">
      <w:pPr>
        <w:pStyle w:val="Numbersforbills"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755" w:rsidRDefault="00015755" w:rsidP="00015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3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6F7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30" w:rsidRDefault="00575851" w:rsidP="00777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77F30">
        <w:t xml:space="preserve">CONGRATULATE </w:t>
      </w:r>
      <w:r w:rsidR="007937FB">
        <w:t xml:space="preserve">JAMES </w:t>
      </w:r>
      <w:r w:rsidR="00DA221F">
        <w:t xml:space="preserve">PHILIP </w:t>
      </w:r>
      <w:r w:rsidR="007937FB">
        <w:t>CUTLER</w:t>
      </w:r>
      <w:r w:rsidR="00777F30">
        <w:t xml:space="preserve"> </w:t>
      </w:r>
      <w:r w:rsidR="00426595">
        <w:t xml:space="preserve">II </w:t>
      </w:r>
      <w:r w:rsidR="00777F30">
        <w:t xml:space="preserve">OF </w:t>
      </w:r>
      <w:r w:rsidR="00DA221F">
        <w:t>HORRY</w:t>
      </w:r>
      <w:r w:rsidR="00777F30">
        <w:t xml:space="preserve"> COUNTY FOR ACHIEVING THE ELITE RANK OF EAGLE SCOUT AND TO WISH HIM EVERY SUCCESS IN ALL HIS FUTURE ENDEAVORS.</w:t>
      </w:r>
    </w:p>
    <w:p w:rsidR="006B6F70" w:rsidRDefault="006B6F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6F4B" w:rsidRDefault="006B6F70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206F4B">
        <w:t xml:space="preserve">having proved himself worthy, </w:t>
      </w:r>
      <w:r w:rsidR="007937FB">
        <w:t xml:space="preserve">James </w:t>
      </w:r>
      <w:r w:rsidR="00426595">
        <w:t xml:space="preserve">Philip </w:t>
      </w:r>
      <w:r w:rsidR="007937FB">
        <w:t>Cutler</w:t>
      </w:r>
      <w:r w:rsidR="00206F4B">
        <w:t xml:space="preserve"> </w:t>
      </w:r>
      <w:r w:rsidR="00426595">
        <w:t xml:space="preserve">II </w:t>
      </w:r>
      <w:r w:rsidR="00206F4B">
        <w:t xml:space="preserve">of </w:t>
      </w:r>
      <w:r w:rsidR="00426595">
        <w:t>Horry</w:t>
      </w:r>
      <w:r w:rsidR="00206F4B">
        <w:t xml:space="preserve"> County has achieved the rank of Eagle Scout, an award granted to only about five percent of all Boy Scouts; and</w:t>
      </w: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68E" w:rsidRDefault="00206F4B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F44A9">
        <w:t>James</w:t>
      </w:r>
      <w:r>
        <w:t xml:space="preserve">, </w:t>
      </w:r>
      <w:r w:rsidR="002D76B0">
        <w:t>a tenth</w:t>
      </w:r>
      <w:r w:rsidR="002D76B0">
        <w:noBreakHyphen/>
        <w:t xml:space="preserve">grade homeschooled student and </w:t>
      </w:r>
      <w:r w:rsidR="00426595">
        <w:t xml:space="preserve">the </w:t>
      </w:r>
      <w:r>
        <w:t xml:space="preserve">son of </w:t>
      </w:r>
      <w:r w:rsidR="00426595">
        <w:t>James</w:t>
      </w:r>
      <w:r w:rsidR="004B3302">
        <w:t xml:space="preserve"> Philip</w:t>
      </w:r>
      <w:r w:rsidR="00426595">
        <w:t xml:space="preserve"> and Caroline Nicholls Cutler of Myrtle Beach</w:t>
      </w:r>
      <w:r>
        <w:t xml:space="preserve">, </w:t>
      </w:r>
      <w:r w:rsidR="00974B0D">
        <w:t xml:space="preserve">began </w:t>
      </w:r>
      <w:r w:rsidR="00B920C2">
        <w:t>S</w:t>
      </w:r>
      <w:r w:rsidR="00974B0D" w:rsidRPr="00DB1F86">
        <w:rPr>
          <w:color w:val="000000" w:themeColor="text1"/>
          <w:u w:color="000000" w:themeColor="text1"/>
        </w:rPr>
        <w:t>couting as a Tiger Cub in Washington, N</w:t>
      </w:r>
      <w:r w:rsidR="00B920C2">
        <w:rPr>
          <w:color w:val="000000" w:themeColor="text1"/>
          <w:u w:color="000000" w:themeColor="text1"/>
        </w:rPr>
        <w:t xml:space="preserve">orth Carolina, </w:t>
      </w:r>
      <w:r w:rsidR="00974B0D" w:rsidRPr="00DB1F86">
        <w:rPr>
          <w:color w:val="000000" w:themeColor="text1"/>
          <w:u w:color="000000" w:themeColor="text1"/>
        </w:rPr>
        <w:t xml:space="preserve">when he was </w:t>
      </w:r>
      <w:r w:rsidR="00B920C2">
        <w:rPr>
          <w:color w:val="000000" w:themeColor="text1"/>
          <w:u w:color="000000" w:themeColor="text1"/>
        </w:rPr>
        <w:t>five</w:t>
      </w:r>
      <w:r w:rsidR="00974B0D" w:rsidRPr="00DB1F86">
        <w:rPr>
          <w:color w:val="000000" w:themeColor="text1"/>
          <w:u w:color="000000" w:themeColor="text1"/>
        </w:rPr>
        <w:t xml:space="preserve"> years old. </w:t>
      </w:r>
      <w:r w:rsidR="001E26B3">
        <w:rPr>
          <w:color w:val="000000" w:themeColor="text1"/>
          <w:u w:color="000000" w:themeColor="text1"/>
        </w:rPr>
        <w:t>After moving 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o Myrtle Beach, he 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became a Cub Scout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with Pack 807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where he earned the highest award 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>a boy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can </w:t>
      </w:r>
      <w:r w:rsidR="00BC400A">
        <w:rPr>
          <w:rFonts w:eastAsiaTheme="minorHAnsi"/>
          <w:color w:val="000000" w:themeColor="text1"/>
          <w:szCs w:val="22"/>
          <w:u w:color="000000" w:themeColor="text1"/>
        </w:rPr>
        <w:t>win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in Cub Scouts, the Arrow of Light</w:t>
      </w:r>
      <w:r w:rsidR="001C468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C468E" w:rsidRDefault="001C468E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1C468E" w:rsidRDefault="001C468E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n 2007, James </w:t>
      </w:r>
      <w:r w:rsidR="001E26B3">
        <w:rPr>
          <w:rFonts w:eastAsiaTheme="minorHAnsi"/>
          <w:color w:val="000000" w:themeColor="text1"/>
          <w:szCs w:val="22"/>
          <w:u w:color="000000" w:themeColor="text1"/>
        </w:rPr>
        <w:t xml:space="preserve">joined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Boy Scout Troop 396 in Murrells Inlet, where he has remained to earn his Eagle Scout </w:t>
      </w:r>
      <w:r>
        <w:rPr>
          <w:rFonts w:eastAsiaTheme="minorHAnsi"/>
          <w:color w:val="000000" w:themeColor="text1"/>
          <w:szCs w:val="22"/>
          <w:u w:color="000000" w:themeColor="text1"/>
        </w:rPr>
        <w:t>rank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On the path to Eagle</w:t>
      </w:r>
      <w:r w:rsidR="009029A7">
        <w:rPr>
          <w:rFonts w:eastAsiaTheme="minorHAnsi"/>
          <w:color w:val="000000" w:themeColor="text1"/>
          <w:szCs w:val="22"/>
          <w:u w:color="000000" w:themeColor="text1"/>
        </w:rPr>
        <w:t xml:space="preserve"> Scout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, James has served as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atrol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eader,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atrol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eader,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roop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istorian, and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roop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eave </w:t>
      </w:r>
      <w:r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o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race </w:t>
      </w:r>
      <w:r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uide.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B33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In addition, h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 has earned </w:t>
      </w:r>
      <w:r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merit badges and completed several leadership and training courses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including Red Cross CPR, Red Cross Wilderness First Aid,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National Youth Leadership Training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B33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is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currently a Leave No Trace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rainer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C468E" w:rsidRDefault="001C468E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C37AF" w:rsidRDefault="001C468E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among his many other Scouting achievements,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James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attend</w:t>
      </w:r>
      <w:r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Philmont Scout Ranch in New Mexico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where he and his crew hiked </w:t>
      </w:r>
      <w:r>
        <w:rPr>
          <w:rFonts w:eastAsiaTheme="minorHAnsi"/>
          <w:color w:val="000000" w:themeColor="text1"/>
          <w:szCs w:val="22"/>
          <w:u w:color="000000" w:themeColor="text1"/>
        </w:rPr>
        <w:t>eighty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miles </w:t>
      </w:r>
      <w:r>
        <w:rPr>
          <w:rFonts w:eastAsiaTheme="minorHAnsi"/>
          <w:color w:val="000000" w:themeColor="text1"/>
          <w:szCs w:val="22"/>
          <w:u w:color="000000" w:themeColor="text1"/>
        </w:rPr>
        <w:t>during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a </w:t>
      </w:r>
      <w:r>
        <w:rPr>
          <w:rFonts w:eastAsiaTheme="minorHAnsi"/>
          <w:color w:val="000000" w:themeColor="text1"/>
          <w:szCs w:val="22"/>
          <w:u w:color="000000" w:themeColor="text1"/>
        </w:rPr>
        <w:t>ten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day trek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 xml:space="preserve">; participated in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a nine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day sailing expedition in the British Virgin Islands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 xml:space="preserve">, during which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he and his crew commanded a 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foot sailboat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 xml:space="preserve">; and earned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his God and Church Award</w:t>
      </w:r>
      <w:r w:rsidR="000C37A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C37AF" w:rsidRDefault="000C37AF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74A76" w:rsidRDefault="000C37AF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this energetic young man e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njoys swimming, fishing, camping, sailing, </w:t>
      </w:r>
      <w:r w:rsidR="007B45F8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electronics</w:t>
      </w:r>
      <w:r w:rsidR="00774A7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74A76" w:rsidRDefault="00774A76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9D3B9D" w:rsidRDefault="00774A76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</w:t>
      </w:r>
      <w:r>
        <w:t xml:space="preserve">or his Eagle Scout service project, James built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a footbridge on the property of Belin Memorial United Methodist Church in Murrells Inlet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10650A">
        <w:rPr>
          <w:rFonts w:eastAsiaTheme="minorHAnsi"/>
          <w:color w:val="000000" w:themeColor="text1"/>
          <w:szCs w:val="22"/>
          <w:u w:color="000000" w:themeColor="text1"/>
        </w:rPr>
        <w:t>land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beside the church</w:t>
      </w:r>
      <w:r w:rsidR="0095798A" w:rsidRPr="0095798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B46C2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amily</w:t>
      </w:r>
      <w:r w:rsidR="00DB46C2">
        <w:rPr>
          <w:rFonts w:eastAsiaTheme="minorHAnsi"/>
          <w:color w:val="000000" w:themeColor="text1"/>
          <w:szCs w:val="22"/>
          <w:u w:color="000000" w:themeColor="text1"/>
        </w:rPr>
        <w:t xml:space="preserve"> L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ife </w:t>
      </w:r>
      <w:r w:rsidR="00DB46C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enter and adjacent to the </w:t>
      </w:r>
      <w:r w:rsidR="003712C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utdoor </w:t>
      </w:r>
      <w:r w:rsidR="003712C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hapel is divided by a retention pond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0650A">
        <w:rPr>
          <w:rFonts w:eastAsiaTheme="minorHAnsi"/>
          <w:color w:val="000000" w:themeColor="text1"/>
          <w:szCs w:val="22"/>
          <w:u w:color="000000" w:themeColor="text1"/>
        </w:rPr>
        <w:t xml:space="preserve">with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only a small path </w:t>
      </w:r>
      <w:r>
        <w:rPr>
          <w:rFonts w:eastAsiaTheme="minorHAnsi"/>
          <w:color w:val="000000" w:themeColor="text1"/>
          <w:szCs w:val="22"/>
          <w:u w:color="000000" w:themeColor="text1"/>
        </w:rPr>
        <w:t>running be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side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</w:t>
      </w:r>
      <w:r w:rsidR="0010650A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lead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to the other side of th</w:t>
      </w:r>
      <w:r w:rsidR="0010650A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property.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oot traffic had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eroded this path almost down to the level of the pond. 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lways slippery and muddy,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path had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become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threat to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safety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the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plant life surrounding the pond.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4C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 xml:space="preserve">Having successfully addressed the </w:t>
      </w:r>
      <w:r w:rsidR="00EA5436">
        <w:rPr>
          <w:rFonts w:eastAsiaTheme="minorHAnsi"/>
          <w:color w:val="000000" w:themeColor="text1"/>
          <w:szCs w:val="22"/>
          <w:u w:color="000000" w:themeColor="text1"/>
        </w:rPr>
        <w:t xml:space="preserve">problem 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 xml:space="preserve">with the footbridge he constructed, James increased </w:t>
      </w:r>
      <w:r w:rsidR="00EA5436">
        <w:rPr>
          <w:rFonts w:eastAsiaTheme="minorHAnsi"/>
          <w:color w:val="000000" w:themeColor="text1"/>
          <w:szCs w:val="22"/>
          <w:u w:color="000000" w:themeColor="text1"/>
        </w:rPr>
        <w:t>the bridge</w:t>
      </w:r>
      <w:r w:rsidR="0095798A" w:rsidRPr="0095798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A543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C0B8F">
        <w:rPr>
          <w:rFonts w:eastAsiaTheme="minorHAnsi"/>
          <w:color w:val="000000" w:themeColor="text1"/>
          <w:szCs w:val="22"/>
          <w:u w:color="000000" w:themeColor="text1"/>
        </w:rPr>
        <w:t xml:space="preserve"> usefulness by adding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>low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voltage lighting </w:t>
      </w:r>
      <w:r w:rsidR="009D3B9D">
        <w:rPr>
          <w:rFonts w:eastAsiaTheme="minorHAnsi"/>
          <w:color w:val="000000" w:themeColor="text1"/>
          <w:szCs w:val="22"/>
          <w:u w:color="000000" w:themeColor="text1"/>
        </w:rPr>
        <w:t>for evening safety; and</w:t>
      </w:r>
    </w:p>
    <w:p w:rsidR="009D3B9D" w:rsidRDefault="009D3B9D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9D3B9D" w:rsidRDefault="009D3B9D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ince the completion of </w:t>
      </w:r>
      <w:r>
        <w:rPr>
          <w:rFonts w:eastAsiaTheme="minorHAnsi"/>
          <w:color w:val="000000" w:themeColor="text1"/>
          <w:szCs w:val="22"/>
          <w:u w:color="000000" w:themeColor="text1"/>
        </w:rPr>
        <w:t>James</w:t>
      </w:r>
      <w:r w:rsidR="0095798A" w:rsidRPr="0095798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7A57DF">
        <w:rPr>
          <w:rFonts w:eastAsiaTheme="minorHAnsi"/>
          <w:color w:val="000000" w:themeColor="text1"/>
          <w:szCs w:val="22"/>
          <w:u w:color="000000" w:themeColor="text1"/>
        </w:rPr>
        <w:t>project,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indigenous vegetation already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started to reclaim the area </w:t>
      </w:r>
      <w:r>
        <w:rPr>
          <w:rFonts w:eastAsiaTheme="minorHAnsi"/>
          <w:color w:val="000000" w:themeColor="text1"/>
          <w:szCs w:val="22"/>
          <w:u w:color="000000" w:themeColor="text1"/>
        </w:rPr>
        <w:t>along</w:t>
      </w:r>
      <w:r w:rsidR="00B920C2" w:rsidRPr="00B920C2">
        <w:rPr>
          <w:rFonts w:eastAsiaTheme="minorHAnsi"/>
          <w:color w:val="000000" w:themeColor="text1"/>
          <w:szCs w:val="22"/>
          <w:u w:color="000000" w:themeColor="text1"/>
        </w:rPr>
        <w:t xml:space="preserve"> the eroded path</w:t>
      </w:r>
      <w:r w:rsidR="00F7507E">
        <w:rPr>
          <w:rFonts w:eastAsiaTheme="minorHAnsi"/>
          <w:color w:val="000000" w:themeColor="text1"/>
          <w:szCs w:val="22"/>
          <w:u w:color="000000" w:themeColor="text1"/>
        </w:rPr>
        <w:t></w:t>
      </w:r>
      <w:r w:rsidR="00EA5436">
        <w:rPr>
          <w:rFonts w:eastAsiaTheme="minorHAnsi"/>
          <w:color w:val="000000" w:themeColor="text1"/>
          <w:szCs w:val="22"/>
          <w:u w:color="000000" w:themeColor="text1"/>
        </w:rPr>
        <w:t xml:space="preserve">another </w:t>
      </w:r>
      <w:r w:rsidR="007A57DF">
        <w:rPr>
          <w:rFonts w:eastAsiaTheme="minorHAnsi"/>
          <w:color w:val="000000" w:themeColor="text1"/>
          <w:szCs w:val="22"/>
          <w:u w:color="000000" w:themeColor="text1"/>
        </w:rPr>
        <w:t xml:space="preserve">benefit of his </w:t>
      </w:r>
      <w:r w:rsidR="003C403B">
        <w:rPr>
          <w:rFonts w:eastAsiaTheme="minorHAnsi"/>
          <w:color w:val="000000" w:themeColor="text1"/>
          <w:szCs w:val="22"/>
          <w:u w:color="000000" w:themeColor="text1"/>
        </w:rPr>
        <w:t>well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C403B">
        <w:rPr>
          <w:rFonts w:eastAsiaTheme="minorHAnsi"/>
          <w:color w:val="000000" w:themeColor="text1"/>
          <w:szCs w:val="22"/>
          <w:u w:color="000000" w:themeColor="text1"/>
        </w:rPr>
        <w:t>thought</w:t>
      </w:r>
      <w:r w:rsidR="0095798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C403B">
        <w:rPr>
          <w:rFonts w:eastAsiaTheme="minorHAnsi"/>
          <w:color w:val="000000" w:themeColor="text1"/>
          <w:szCs w:val="22"/>
          <w:u w:color="000000" w:themeColor="text1"/>
        </w:rPr>
        <w:t>out enterprise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3B9D" w:rsidRDefault="009D3B9D" w:rsidP="00734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commends </w:t>
      </w:r>
      <w:r w:rsidR="000F44A9">
        <w:t>James</w:t>
      </w:r>
      <w:r>
        <w:t xml:space="preserve"> for this fine achievement, of which he may be justly proud. </w:t>
      </w:r>
      <w:r w:rsidR="00F7507E">
        <w:t xml:space="preserve"> </w:t>
      </w:r>
      <w:r>
        <w:t>Now, therefore,</w:t>
      </w: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0F44A9">
        <w:t xml:space="preserve">James </w:t>
      </w:r>
      <w:r w:rsidR="003514AC">
        <w:t xml:space="preserve">Philip </w:t>
      </w:r>
      <w:r w:rsidR="000F44A9">
        <w:t>Cutler</w:t>
      </w:r>
      <w:r>
        <w:t xml:space="preserve"> </w:t>
      </w:r>
      <w:r w:rsidR="003514AC">
        <w:t xml:space="preserve">II </w:t>
      </w:r>
      <w:r>
        <w:t xml:space="preserve">of </w:t>
      </w:r>
      <w:r w:rsidR="003514AC">
        <w:t>Horry</w:t>
      </w:r>
      <w:r>
        <w:t xml:space="preserve"> County for achieving the elite rank of Eagle Scout and wish him every success in all his future endeavors.</w:t>
      </w: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4B" w:rsidRDefault="00206F4B" w:rsidP="0020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278D">
        <w:t>provided</w:t>
      </w:r>
      <w:r>
        <w:t xml:space="preserve"> to </w:t>
      </w:r>
      <w:r w:rsidR="000F44A9">
        <w:t>James Cutler</w:t>
      </w:r>
      <w:r>
        <w:t>.</w:t>
      </w:r>
    </w:p>
    <w:p w:rsidR="00B532F6" w:rsidRDefault="009579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32F6" w:rsidRDefault="00B532F6" w:rsidP="00143A3A">
      <w:pPr>
        <w:suppressAutoHyphens/>
      </w:pPr>
    </w:p>
    <w:sectPr w:rsidR="00B532F6" w:rsidSect="00143A3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6C2" w:rsidRDefault="00DB46C2" w:rsidP="009F0C77">
      <w:r>
        <w:separator/>
      </w:r>
    </w:p>
  </w:endnote>
  <w:endnote w:type="continuationSeparator" w:id="0">
    <w:p w:rsidR="00DB46C2" w:rsidRDefault="00DB46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164589-E337-415C-92B4-978EC21A3136}"/>
    <w:embedBold r:id="rId2" w:fontKey="{239C514A-7075-4088-82D0-4C27523C51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2889A9-02E6-4A6F-A109-6DDD6D59F9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591FD5-816B-4CC5-B5FA-8FCE546541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973633-69C2-4C61-A912-25DF17FA5F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A3A" w:rsidRPr="00B532F6" w:rsidRDefault="00143A3A" w:rsidP="00B532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 w:rsidR="001F415B">
      <w:fldChar w:fldCharType="begin"/>
    </w:r>
    <w:r w:rsidR="001F415B">
      <w:instrText xml:space="preserve"> PAGE  \* MERGEFORMAT </w:instrText>
    </w:r>
    <w:r w:rsidR="001F415B">
      <w:fldChar w:fldCharType="separate"/>
    </w:r>
    <w:r w:rsidR="001F415B">
      <w:rPr>
        <w:noProof/>
      </w:rPr>
      <w:t>1</w:t>
    </w:r>
    <w:r w:rsidR="001F41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6C2" w:rsidRDefault="00DB46C2" w:rsidP="009F0C77">
      <w:r>
        <w:separator/>
      </w:r>
    </w:p>
  </w:footnote>
  <w:footnote w:type="continuationSeparator" w:id="0">
    <w:p w:rsidR="00DB46C2" w:rsidRDefault="00DB46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4AHB12"/>
    <w:docVar w:name="CoverBillType" w:val="r"/>
    <w:docVar w:name="docpath" w:val="L:\Council\bills\RM\1344AHB12.DOCX"/>
    <w:docVar w:name="dvBillNumber" w:val="45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1AD8"/>
    <w:rsid w:val="00011869"/>
    <w:rsid w:val="00015755"/>
    <w:rsid w:val="000A4271"/>
    <w:rsid w:val="000C37AF"/>
    <w:rsid w:val="000E1785"/>
    <w:rsid w:val="000F40FA"/>
    <w:rsid w:val="000F44A9"/>
    <w:rsid w:val="0010650A"/>
    <w:rsid w:val="0010776B"/>
    <w:rsid w:val="00133E66"/>
    <w:rsid w:val="001435A3"/>
    <w:rsid w:val="00143A3A"/>
    <w:rsid w:val="001C0B8F"/>
    <w:rsid w:val="001C468E"/>
    <w:rsid w:val="001D08F2"/>
    <w:rsid w:val="001D525B"/>
    <w:rsid w:val="001D7F4F"/>
    <w:rsid w:val="001E26B3"/>
    <w:rsid w:val="001F415B"/>
    <w:rsid w:val="00206F4B"/>
    <w:rsid w:val="002321B6"/>
    <w:rsid w:val="00250967"/>
    <w:rsid w:val="002543C8"/>
    <w:rsid w:val="00284AAE"/>
    <w:rsid w:val="002D76B0"/>
    <w:rsid w:val="002E5912"/>
    <w:rsid w:val="00306D6B"/>
    <w:rsid w:val="00314081"/>
    <w:rsid w:val="00325348"/>
    <w:rsid w:val="0032732C"/>
    <w:rsid w:val="00336AD0"/>
    <w:rsid w:val="003514AC"/>
    <w:rsid w:val="003570DD"/>
    <w:rsid w:val="0037079A"/>
    <w:rsid w:val="003712C7"/>
    <w:rsid w:val="003C403B"/>
    <w:rsid w:val="003C501F"/>
    <w:rsid w:val="003D01E8"/>
    <w:rsid w:val="003E5288"/>
    <w:rsid w:val="003F6D79"/>
    <w:rsid w:val="0041760A"/>
    <w:rsid w:val="00417C01"/>
    <w:rsid w:val="00426595"/>
    <w:rsid w:val="004809EE"/>
    <w:rsid w:val="004B3302"/>
    <w:rsid w:val="004B68E7"/>
    <w:rsid w:val="004E7D54"/>
    <w:rsid w:val="00516E19"/>
    <w:rsid w:val="005273C6"/>
    <w:rsid w:val="00530A69"/>
    <w:rsid w:val="00545593"/>
    <w:rsid w:val="00575851"/>
    <w:rsid w:val="00577C6C"/>
    <w:rsid w:val="005B1AD8"/>
    <w:rsid w:val="005B6A78"/>
    <w:rsid w:val="005C2FE2"/>
    <w:rsid w:val="005E2BC9"/>
    <w:rsid w:val="00605102"/>
    <w:rsid w:val="006215AA"/>
    <w:rsid w:val="006913C9"/>
    <w:rsid w:val="0069470D"/>
    <w:rsid w:val="006B6F70"/>
    <w:rsid w:val="006F1FD0"/>
    <w:rsid w:val="00734C1D"/>
    <w:rsid w:val="00734F00"/>
    <w:rsid w:val="00761DC3"/>
    <w:rsid w:val="00774A76"/>
    <w:rsid w:val="00777F30"/>
    <w:rsid w:val="007937FB"/>
    <w:rsid w:val="007A57DF"/>
    <w:rsid w:val="007A70AE"/>
    <w:rsid w:val="007B45F8"/>
    <w:rsid w:val="007C2656"/>
    <w:rsid w:val="008362E8"/>
    <w:rsid w:val="00854F7B"/>
    <w:rsid w:val="008A1768"/>
    <w:rsid w:val="008F4429"/>
    <w:rsid w:val="008F7C3B"/>
    <w:rsid w:val="009029A7"/>
    <w:rsid w:val="00915FF0"/>
    <w:rsid w:val="0094021A"/>
    <w:rsid w:val="0095798A"/>
    <w:rsid w:val="00974B0D"/>
    <w:rsid w:val="009C6A0B"/>
    <w:rsid w:val="009D3B9D"/>
    <w:rsid w:val="009F027C"/>
    <w:rsid w:val="009F0C77"/>
    <w:rsid w:val="009F35EE"/>
    <w:rsid w:val="009F4DD1"/>
    <w:rsid w:val="00A10008"/>
    <w:rsid w:val="00A41684"/>
    <w:rsid w:val="00A64E80"/>
    <w:rsid w:val="00A72BCD"/>
    <w:rsid w:val="00A73A63"/>
    <w:rsid w:val="00A741D9"/>
    <w:rsid w:val="00A833AB"/>
    <w:rsid w:val="00A9741D"/>
    <w:rsid w:val="00AD4B17"/>
    <w:rsid w:val="00B412D4"/>
    <w:rsid w:val="00B532F6"/>
    <w:rsid w:val="00B920C2"/>
    <w:rsid w:val="00BC400A"/>
    <w:rsid w:val="00BE3C22"/>
    <w:rsid w:val="00C0345E"/>
    <w:rsid w:val="00C3483A"/>
    <w:rsid w:val="00C74E9D"/>
    <w:rsid w:val="00C82FD3"/>
    <w:rsid w:val="00C87EAF"/>
    <w:rsid w:val="00C92819"/>
    <w:rsid w:val="00CC6B7B"/>
    <w:rsid w:val="00CD2089"/>
    <w:rsid w:val="00CE1407"/>
    <w:rsid w:val="00D31917"/>
    <w:rsid w:val="00D3278D"/>
    <w:rsid w:val="00D73A67"/>
    <w:rsid w:val="00D970A9"/>
    <w:rsid w:val="00DA221F"/>
    <w:rsid w:val="00DB46C2"/>
    <w:rsid w:val="00DF3845"/>
    <w:rsid w:val="00E4158E"/>
    <w:rsid w:val="00E41911"/>
    <w:rsid w:val="00E86830"/>
    <w:rsid w:val="00E92EEF"/>
    <w:rsid w:val="00EA5436"/>
    <w:rsid w:val="00EE1B1E"/>
    <w:rsid w:val="00F24442"/>
    <w:rsid w:val="00F50AE3"/>
    <w:rsid w:val="00F67CF1"/>
    <w:rsid w:val="00F7507E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0C7CBF-8B57-4144-A5BC-501F7637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0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0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3A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81_2012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D48F4-2769-4FBB-A828-94430D7E1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577</Words>
  <Characters>3007</Characters>
  <Application>Microsoft Office Word</Application>
  <DocSecurity>4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4581: James Philip Cutler II - South Carolina Legislature Online</dc:title>
  <dc:subject/>
  <dc:creator>rosannemcdowell</dc:creator>
  <cp:keywords/>
  <dc:description/>
  <cp:lastModifiedBy>N Cumfer</cp:lastModifiedBy>
  <cp:revision>2</cp:revision>
  <cp:lastPrinted>2012-01-10T18:41:00Z</cp:lastPrinted>
  <dcterms:created xsi:type="dcterms:W3CDTF">2014-11-24T14:38:00Z</dcterms:created>
  <dcterms:modified xsi:type="dcterms:W3CDTF">2014-11-24T14:38:00Z</dcterms:modified>
</cp:coreProperties>
</file>