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BA3" w:rsidRDefault="00720BA3" w:rsidP="00720BA3">
      <w:pPr>
        <w:widowControl w:val="0"/>
        <w:jc w:val="center"/>
      </w:pPr>
      <w:bookmarkStart w:id="0" w:name="_GoBack"/>
      <w:bookmarkEnd w:id="0"/>
      <w:r w:rsidRPr="00720BA3">
        <w:rPr>
          <w:b/>
        </w:rPr>
        <w:t>South Carolina General Assembly</w:t>
      </w:r>
    </w:p>
    <w:p w:rsidR="00720BA3" w:rsidRDefault="00720BA3" w:rsidP="00720BA3">
      <w:pPr>
        <w:widowControl w:val="0"/>
        <w:jc w:val="center"/>
      </w:pPr>
      <w:r>
        <w:t>119th Session, 2011-2012</w:t>
      </w:r>
    </w:p>
    <w:p w:rsidR="00720BA3" w:rsidRDefault="00720BA3" w:rsidP="00720BA3">
      <w:pPr>
        <w:widowControl w:val="0"/>
        <w:jc w:val="left"/>
      </w:pPr>
    </w:p>
    <w:p w:rsidR="00720BA3" w:rsidRDefault="00720BA3" w:rsidP="00720BA3">
      <w:pPr>
        <w:widowControl w:val="0"/>
        <w:jc w:val="left"/>
        <w:rPr>
          <w:b/>
        </w:rPr>
      </w:pPr>
      <w:r w:rsidRPr="00720BA3">
        <w:rPr>
          <w:b/>
        </w:rPr>
        <w:t>H. 4622</w:t>
      </w:r>
    </w:p>
    <w:p w:rsidR="00720BA3" w:rsidRDefault="00720BA3" w:rsidP="00720BA3">
      <w:pPr>
        <w:widowControl w:val="0"/>
        <w:jc w:val="left"/>
        <w:rPr>
          <w:b/>
        </w:rPr>
      </w:pPr>
    </w:p>
    <w:p w:rsidR="00720BA3" w:rsidRDefault="00720BA3" w:rsidP="00720BA3">
      <w:pPr>
        <w:widowControl w:val="0"/>
        <w:jc w:val="left"/>
      </w:pPr>
      <w:r w:rsidRPr="00720BA3">
        <w:rPr>
          <w:b/>
        </w:rPr>
        <w:t>STATUS INFORMATION</w:t>
      </w:r>
    </w:p>
    <w:p w:rsidR="00720BA3" w:rsidRDefault="00720BA3" w:rsidP="00720BA3">
      <w:pPr>
        <w:widowControl w:val="0"/>
        <w:jc w:val="left"/>
      </w:pPr>
    </w:p>
    <w:p w:rsidR="00720BA3" w:rsidRDefault="00720BA3" w:rsidP="00720BA3">
      <w:pPr>
        <w:widowControl w:val="0"/>
        <w:jc w:val="left"/>
      </w:pPr>
      <w:r>
        <w:t>House Resolution</w:t>
      </w:r>
    </w:p>
    <w:p w:rsidR="00720BA3" w:rsidRDefault="00720BA3" w:rsidP="00720BA3">
      <w:pPr>
        <w:widowControl w:val="0"/>
        <w:jc w:val="left"/>
      </w:pPr>
      <w:r>
        <w:t>Sponsors: Rep. Brantley</w:t>
      </w:r>
    </w:p>
    <w:p w:rsidR="00720BA3" w:rsidRDefault="00720BA3" w:rsidP="00720BA3">
      <w:pPr>
        <w:widowControl w:val="0"/>
        <w:jc w:val="left"/>
      </w:pPr>
      <w:r>
        <w:t>Document Path: l:\council\bills\rm\1359cm12.docx</w:t>
      </w:r>
    </w:p>
    <w:p w:rsidR="00720BA3" w:rsidRDefault="00720BA3" w:rsidP="00720BA3">
      <w:pPr>
        <w:widowControl w:val="0"/>
        <w:jc w:val="left"/>
      </w:pPr>
    </w:p>
    <w:p w:rsidR="00720BA3" w:rsidRDefault="00720BA3" w:rsidP="00720BA3">
      <w:pPr>
        <w:widowControl w:val="0"/>
        <w:jc w:val="left"/>
      </w:pPr>
      <w:r>
        <w:t>Introduced in the House on January 18, 2012</w:t>
      </w:r>
    </w:p>
    <w:p w:rsidR="00720BA3" w:rsidRDefault="00720BA3" w:rsidP="00720BA3">
      <w:pPr>
        <w:widowControl w:val="0"/>
        <w:jc w:val="left"/>
      </w:pPr>
      <w:r>
        <w:t>Adopted by the House on January 18, 2012</w:t>
      </w:r>
    </w:p>
    <w:p w:rsidR="00720BA3" w:rsidRDefault="00720BA3" w:rsidP="00720BA3">
      <w:pPr>
        <w:widowControl w:val="0"/>
        <w:jc w:val="left"/>
      </w:pPr>
    </w:p>
    <w:p w:rsidR="00720BA3" w:rsidRDefault="00720BA3" w:rsidP="00720BA3">
      <w:pPr>
        <w:widowControl w:val="0"/>
        <w:jc w:val="left"/>
      </w:pPr>
      <w:r>
        <w:t xml:space="preserve">Summary: </w:t>
      </w:r>
      <w:r w:rsidR="005C20E6">
        <w:t>Phenix Allen Jenkins</w:t>
      </w:r>
    </w:p>
    <w:p w:rsidR="00720BA3" w:rsidRDefault="00720BA3" w:rsidP="00720BA3">
      <w:pPr>
        <w:widowControl w:val="0"/>
        <w:jc w:val="left"/>
      </w:pPr>
    </w:p>
    <w:p w:rsidR="00720BA3" w:rsidRDefault="00720BA3" w:rsidP="00720BA3">
      <w:pPr>
        <w:widowControl w:val="0"/>
        <w:jc w:val="left"/>
      </w:pPr>
    </w:p>
    <w:p w:rsidR="00720BA3" w:rsidRDefault="00720BA3" w:rsidP="00720B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0BA3">
        <w:rPr>
          <w:b/>
        </w:rPr>
        <w:t>HISTORY OF LEGISLATIVE ACTIONS</w:t>
      </w:r>
    </w:p>
    <w:p w:rsidR="00720BA3" w:rsidRDefault="00720BA3" w:rsidP="00720B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0BA3" w:rsidRPr="00720BA3" w:rsidRDefault="00720BA3" w:rsidP="00720B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0BA3">
        <w:rPr>
          <w:u w:val="single"/>
        </w:rPr>
        <w:tab/>
        <w:t>Date</w:t>
      </w:r>
      <w:r w:rsidRPr="00720BA3">
        <w:rPr>
          <w:u w:val="single"/>
        </w:rPr>
        <w:tab/>
        <w:t>Body</w:t>
      </w:r>
      <w:r w:rsidRPr="00720BA3">
        <w:rPr>
          <w:u w:val="single"/>
        </w:rPr>
        <w:tab/>
        <w:t>Action Description with journal page number</w:t>
      </w:r>
      <w:r w:rsidRPr="00720BA3">
        <w:rPr>
          <w:u w:val="single"/>
        </w:rPr>
        <w:tab/>
      </w:r>
    </w:p>
    <w:p w:rsidR="00363EBE" w:rsidRDefault="00363EBE" w:rsidP="00363E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1/18/2012</w:t>
      </w:r>
      <w:r>
        <w:tab/>
        <w:t>House</w:t>
      </w:r>
      <w:r>
        <w:tab/>
      </w:r>
      <w:r w:rsidRPr="00501C0B">
        <w:t>Introduced and adopted (</w:t>
      </w:r>
      <w:hyperlink r:id="rId7" w:history="1">
        <w:r w:rsidRPr="00501C0B">
          <w:rPr>
            <w:rStyle w:val="Hyperlink"/>
          </w:rPr>
          <w:t>House Journal</w:t>
        </w:r>
        <w:r w:rsidRPr="00501C0B">
          <w:rPr>
            <w:rStyle w:val="Hyperlink"/>
          </w:rPr>
          <w:noBreakHyphen/>
          <w:t>page 4</w:t>
        </w:r>
      </w:hyperlink>
      <w:r w:rsidRPr="00501C0B">
        <w:t>)</w:t>
      </w:r>
    </w:p>
    <w:p w:rsidR="00363EBE" w:rsidRDefault="00363EBE" w:rsidP="00363E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0BA3" w:rsidRPr="00720BA3" w:rsidRDefault="00720BA3" w:rsidP="00720B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0BA3" w:rsidRDefault="00720BA3" w:rsidP="00720BA3">
      <w:r w:rsidRPr="00720BA3">
        <w:rPr>
          <w:b/>
        </w:rPr>
        <w:t>VERSIONS OF THIS BILL</w:t>
      </w:r>
    </w:p>
    <w:p w:rsidR="00720BA3" w:rsidRDefault="00720BA3" w:rsidP="00720BA3"/>
    <w:p w:rsidR="00720BA3" w:rsidRDefault="00750D55" w:rsidP="00720BA3">
      <w:hyperlink r:id="rId8" w:history="1">
        <w:r w:rsidR="00720BA3">
          <w:rPr>
            <w:rStyle w:val="Hyperlink"/>
          </w:rPr>
          <w:t>1/18/2012</w:t>
        </w:r>
      </w:hyperlink>
    </w:p>
    <w:p w:rsidR="00720BA3" w:rsidRDefault="00720BA3" w:rsidP="00720BA3"/>
    <w:p w:rsidR="00720BA3" w:rsidRDefault="00720BA3" w:rsidP="00720BA3">
      <w:pPr>
        <w:sectPr w:rsidR="00720BA3" w:rsidSect="00720B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4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180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B8A" w:rsidRDefault="003C5618" w:rsidP="00F7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71B8A">
        <w:t xml:space="preserve">EXPRESS THE PROFOUND SORROW OF THE MEMBERS OF THE SOUTH CAROLINA HOUSE OF REPRESENTATIVES UPON THE DEATH OF </w:t>
      </w:r>
      <w:r w:rsidR="000A6678">
        <w:t>PHENIX ALLEN JENKINS</w:t>
      </w:r>
      <w:r w:rsidR="00F71B8A">
        <w:t xml:space="preserve"> OF </w:t>
      </w:r>
      <w:r w:rsidR="000A6678">
        <w:t>JASPER COUNTY</w:t>
      </w:r>
      <w:r w:rsidR="00F71B8A">
        <w:t xml:space="preserve"> AND TO EXTEND THE DEEPEST SYMPATHY TO HIS FAMILY AND MANY FRIENDS.</w:t>
      </w:r>
    </w:p>
    <w:p w:rsidR="002D1802" w:rsidRDefault="002D18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01FE" w:rsidRDefault="002D1802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F01FE">
        <w:t xml:space="preserve">the members of the South Carolina House of Representatives were deeply saddened to learn of the death of </w:t>
      </w:r>
      <w:r w:rsidR="000A6678">
        <w:t>Phenix Allen Jenkins</w:t>
      </w:r>
      <w:r w:rsidR="007F01FE">
        <w:t xml:space="preserve"> of </w:t>
      </w:r>
      <w:r w:rsidR="000A6678">
        <w:t>Jasper County on July 19, 2011</w:t>
      </w:r>
      <w:r w:rsidR="007F01FE">
        <w:t>; and</w:t>
      </w:r>
    </w:p>
    <w:p w:rsidR="007F01F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57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657E">
        <w:rPr>
          <w:color w:val="000000" w:themeColor="text1"/>
          <w:u w:color="000000" w:themeColor="text1"/>
        </w:rPr>
        <w:t xml:space="preserve">born on August 21, 1940, to Allen and Smithie Jenkins of the Gillisonville Township in Jasper County, Phenix was the fourth of nine siblings. After graduating from </w:t>
      </w:r>
      <w:r w:rsidR="00AA5C8E">
        <w:rPr>
          <w:color w:val="000000" w:themeColor="text1"/>
          <w:u w:color="000000" w:themeColor="text1"/>
        </w:rPr>
        <w:t>high school</w:t>
      </w:r>
      <w:r w:rsidR="0001657E">
        <w:rPr>
          <w:color w:val="000000" w:themeColor="text1"/>
          <w:u w:color="000000" w:themeColor="text1"/>
        </w:rPr>
        <w:t xml:space="preserve"> in 1961, he moved to New York. </w:t>
      </w:r>
      <w:r w:rsidR="00AA5C8E">
        <w:rPr>
          <w:color w:val="000000" w:themeColor="text1"/>
          <w:u w:color="000000" w:themeColor="text1"/>
        </w:rPr>
        <w:t>That same year, he married his high school sweetheart, the former Mary Evelyn Terry of Grays; and</w:t>
      </w:r>
    </w:p>
    <w:p w:rsidR="00AA5C8E" w:rsidRDefault="00AA5C8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C8E" w:rsidRDefault="00AA5C8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6B78">
        <w:rPr>
          <w:color w:val="000000" w:themeColor="text1"/>
          <w:u w:color="000000" w:themeColor="text1"/>
        </w:rPr>
        <w:t>a very lively character, Phenix loved to laugh and to make people laugh. This outgoing, giving man enjoyed hunting, fishing, and farming, and on occasion playing his guitar</w:t>
      </w:r>
      <w:r w:rsidR="00DC0EFA">
        <w:rPr>
          <w:color w:val="000000" w:themeColor="text1"/>
          <w:u w:color="000000" w:themeColor="text1"/>
        </w:rPr>
        <w:t>; and</w:t>
      </w:r>
    </w:p>
    <w:p w:rsidR="0001657E" w:rsidRDefault="0001657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B41" w:rsidRDefault="008F6B78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4B41">
        <w:rPr>
          <w:color w:val="000000" w:themeColor="text1"/>
          <w:u w:color="000000" w:themeColor="text1"/>
        </w:rPr>
        <w:t>as a man of close family ties and of faith, he attended Bible Way Church in Jamaica, New York, and the Effectual Open Door Bible Way Church in Ridgeland; and</w:t>
      </w:r>
    </w:p>
    <w:p w:rsidR="00FD4B41" w:rsidRDefault="00FD4B41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657E" w:rsidRDefault="00FD4B41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 retired from the construction industry after many years of dedicated service and was a member of Local 79, Mason Tenders Union. In addition to working in construction, he and his wife worked with the foster</w:t>
      </w:r>
      <w:r w:rsidR="000D46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care system in The Bronx, New York, nurturing several children placed in their care; and</w:t>
      </w:r>
    </w:p>
    <w:p w:rsidR="00FD4B41" w:rsidRDefault="00FD4B41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B78" w:rsidRDefault="00FD4B41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90F36">
        <w:rPr>
          <w:color w:val="000000" w:themeColor="text1"/>
          <w:u w:color="000000" w:themeColor="text1"/>
        </w:rPr>
        <w:t>after he retired, Phenix returned home to Gillisonville and became very active with the Allen Busby Family Reunion Building Project. He was passionate about maintaining the Busby property; and</w:t>
      </w:r>
    </w:p>
    <w:p w:rsidR="00C90F36" w:rsidRDefault="00C90F36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1FE" w:rsidRPr="00A55F9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49F2">
        <w:rPr>
          <w:color w:val="000000" w:themeColor="text1"/>
          <w:u w:color="000000" w:themeColor="text1"/>
        </w:rPr>
        <w:t xml:space="preserve">Phenix Allen Jenkins </w:t>
      </w:r>
      <w:r>
        <w:rPr>
          <w:color w:val="000000" w:themeColor="text1"/>
          <w:u w:color="000000" w:themeColor="text1"/>
        </w:rPr>
        <w:t>leaves to cherish his memory his beloved</w:t>
      </w:r>
      <w:r w:rsidRPr="00EB7DEB">
        <w:rPr>
          <w:color w:val="000000" w:themeColor="text1"/>
          <w:u w:color="000000" w:themeColor="text1"/>
        </w:rPr>
        <w:t xml:space="preserve"> wife</w:t>
      </w:r>
      <w:r>
        <w:rPr>
          <w:color w:val="000000" w:themeColor="text1"/>
          <w:u w:color="000000" w:themeColor="text1"/>
        </w:rPr>
        <w:t xml:space="preserve">, </w:t>
      </w:r>
      <w:r w:rsidR="00D13211">
        <w:rPr>
          <w:color w:val="000000" w:themeColor="text1"/>
          <w:u w:color="000000" w:themeColor="text1"/>
        </w:rPr>
        <w:t>M</w:t>
      </w:r>
      <w:r w:rsidR="00CA49F2">
        <w:rPr>
          <w:color w:val="000000" w:themeColor="text1"/>
          <w:u w:color="000000" w:themeColor="text1"/>
        </w:rPr>
        <w:t>ary E. Jenkins</w:t>
      </w:r>
      <w:r>
        <w:rPr>
          <w:color w:val="000000" w:themeColor="text1"/>
          <w:u w:color="000000" w:themeColor="text1"/>
        </w:rPr>
        <w:t xml:space="preserve">; </w:t>
      </w:r>
      <w:r w:rsidR="00701871">
        <w:rPr>
          <w:color w:val="000000" w:themeColor="text1"/>
          <w:u w:color="000000" w:themeColor="text1"/>
        </w:rPr>
        <w:t xml:space="preserve">two sons, Michael and Christopher; three </w:t>
      </w:r>
      <w:r w:rsidRPr="00C1772B">
        <w:rPr>
          <w:color w:val="000000" w:themeColor="text1"/>
          <w:u w:color="000000" w:themeColor="text1"/>
        </w:rPr>
        <w:t>daughters</w:t>
      </w:r>
      <w:r w:rsidR="00701871">
        <w:rPr>
          <w:color w:val="000000" w:themeColor="text1"/>
          <w:u w:color="000000" w:themeColor="text1"/>
        </w:rPr>
        <w:t>, Brenda, Janice</w:t>
      </w:r>
      <w:r w:rsidR="00FC54DB">
        <w:rPr>
          <w:color w:val="000000" w:themeColor="text1"/>
          <w:u w:color="000000" w:themeColor="text1"/>
        </w:rPr>
        <w:t>,</w:t>
      </w:r>
      <w:r w:rsidR="00701871">
        <w:rPr>
          <w:color w:val="000000" w:themeColor="text1"/>
          <w:u w:color="000000" w:themeColor="text1"/>
        </w:rPr>
        <w:t xml:space="preserve"> and Kim; fourteen grandchildren; eleven great</w:t>
      </w:r>
      <w:r w:rsidR="000D46BB">
        <w:rPr>
          <w:color w:val="000000" w:themeColor="text1"/>
          <w:u w:color="000000" w:themeColor="text1"/>
        </w:rPr>
        <w:noBreakHyphen/>
      </w:r>
      <w:r w:rsidR="00701871">
        <w:rPr>
          <w:color w:val="000000" w:themeColor="text1"/>
          <w:u w:color="000000" w:themeColor="text1"/>
        </w:rPr>
        <w:t xml:space="preserve">grandchildren; and a host </w:t>
      </w:r>
      <w:r>
        <w:rPr>
          <w:color w:val="000000" w:themeColor="text1"/>
          <w:u w:color="000000" w:themeColor="text1"/>
        </w:rPr>
        <w:t xml:space="preserve">of other relatives and friends. He will be greatly missed. </w:t>
      </w:r>
      <w:r>
        <w:t xml:space="preserve">Now, therefore, </w:t>
      </w:r>
    </w:p>
    <w:p w:rsidR="007F01F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1F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01F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1F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express their profound sorrow upon the death of </w:t>
      </w:r>
      <w:r w:rsidR="004E59B7">
        <w:t>Phenix Allen Jenkins</w:t>
      </w:r>
      <w:r>
        <w:t xml:space="preserve"> of </w:t>
      </w:r>
      <w:r w:rsidR="004E59B7">
        <w:t>Jasper County</w:t>
      </w:r>
      <w:r>
        <w:t xml:space="preserve"> and extend the deepest sympathy to his family and many friends.</w:t>
      </w:r>
    </w:p>
    <w:p w:rsidR="007F01F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1F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4E59B7">
        <w:t>Mary E. Jenkins</w:t>
      </w:r>
      <w:r>
        <w:t xml:space="preserve"> for the family.</w:t>
      </w:r>
    </w:p>
    <w:p w:rsidR="00624B23" w:rsidRDefault="000D46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4B23" w:rsidRDefault="00624B23" w:rsidP="00720BA3">
      <w:pPr>
        <w:suppressAutoHyphens/>
      </w:pPr>
    </w:p>
    <w:sectPr w:rsidR="00624B23" w:rsidSect="00720BA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F36" w:rsidRDefault="00C90F36" w:rsidP="009F0C77">
      <w:r>
        <w:separator/>
      </w:r>
    </w:p>
  </w:endnote>
  <w:endnote w:type="continuationSeparator" w:id="0">
    <w:p w:rsidR="00C90F36" w:rsidRDefault="00C90F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B0CC94-2788-4E62-9A51-B8835089CE9F}"/>
    <w:embedBold r:id="rId2" w:fontKey="{CE8AB340-B685-45D9-82AB-75686AEF8B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BA4F80-1239-4C71-AD05-33CD527FD1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A3F639F-7BBB-4156-8803-0E616B7AAB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D6E04B-6297-4AE4-9031-D02A714C6F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BA3" w:rsidRPr="00624B23" w:rsidRDefault="00720BA3" w:rsidP="00624B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[4622]</w:t>
    </w:r>
    <w:r>
      <w:tab/>
    </w:r>
    <w:r w:rsidR="00750D55">
      <w:fldChar w:fldCharType="begin"/>
    </w:r>
    <w:r w:rsidR="00750D55">
      <w:instrText xml:space="preserve"> PAGE  \* MERGEFORMAT </w:instrText>
    </w:r>
    <w:r w:rsidR="00750D55">
      <w:fldChar w:fldCharType="separate"/>
    </w:r>
    <w:r w:rsidR="00750D55">
      <w:rPr>
        <w:noProof/>
      </w:rPr>
      <w:t>1</w:t>
    </w:r>
    <w:r w:rsidR="00750D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F36" w:rsidRDefault="00C90F36" w:rsidP="009F0C77">
      <w:r>
        <w:separator/>
      </w:r>
    </w:p>
  </w:footnote>
  <w:footnote w:type="continuationSeparator" w:id="0">
    <w:p w:rsidR="00C90F36" w:rsidRDefault="00C90F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59CM12"/>
    <w:docVar w:name="CoverBillType" w:val="r"/>
    <w:docVar w:name="docpath" w:val="L:\Council\bills\RM\1359CM12.DOCX"/>
    <w:docVar w:name="dvBillNumber" w:val="46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2BD1"/>
    <w:rsid w:val="00011869"/>
    <w:rsid w:val="0001657E"/>
    <w:rsid w:val="000A6678"/>
    <w:rsid w:val="000D46B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1202"/>
    <w:rsid w:val="002D1802"/>
    <w:rsid w:val="002E5912"/>
    <w:rsid w:val="00325348"/>
    <w:rsid w:val="0032732C"/>
    <w:rsid w:val="00336AD0"/>
    <w:rsid w:val="00363EBE"/>
    <w:rsid w:val="0037079A"/>
    <w:rsid w:val="003C24DB"/>
    <w:rsid w:val="003C5618"/>
    <w:rsid w:val="003D01E8"/>
    <w:rsid w:val="003E5288"/>
    <w:rsid w:val="003F6D79"/>
    <w:rsid w:val="0041760A"/>
    <w:rsid w:val="00417C01"/>
    <w:rsid w:val="004809EE"/>
    <w:rsid w:val="004967DA"/>
    <w:rsid w:val="004E59B7"/>
    <w:rsid w:val="004E7D54"/>
    <w:rsid w:val="005273C6"/>
    <w:rsid w:val="00530A69"/>
    <w:rsid w:val="00545593"/>
    <w:rsid w:val="00577C6C"/>
    <w:rsid w:val="005C20E6"/>
    <w:rsid w:val="005C2FE2"/>
    <w:rsid w:val="005E2BC9"/>
    <w:rsid w:val="00605102"/>
    <w:rsid w:val="006215AA"/>
    <w:rsid w:val="00624B23"/>
    <w:rsid w:val="006913C9"/>
    <w:rsid w:val="0069470D"/>
    <w:rsid w:val="006D6FC6"/>
    <w:rsid w:val="006F16D9"/>
    <w:rsid w:val="00701871"/>
    <w:rsid w:val="00720BA3"/>
    <w:rsid w:val="00734F00"/>
    <w:rsid w:val="00750D55"/>
    <w:rsid w:val="00781FAC"/>
    <w:rsid w:val="007A70AE"/>
    <w:rsid w:val="007F01FE"/>
    <w:rsid w:val="00802BD1"/>
    <w:rsid w:val="008362E8"/>
    <w:rsid w:val="008A1768"/>
    <w:rsid w:val="008D1146"/>
    <w:rsid w:val="008F33A1"/>
    <w:rsid w:val="008F4429"/>
    <w:rsid w:val="008F6B78"/>
    <w:rsid w:val="0094021A"/>
    <w:rsid w:val="009C6A0B"/>
    <w:rsid w:val="009F0C77"/>
    <w:rsid w:val="009F4DD1"/>
    <w:rsid w:val="00A031C2"/>
    <w:rsid w:val="00A41684"/>
    <w:rsid w:val="00A43D88"/>
    <w:rsid w:val="00A64E80"/>
    <w:rsid w:val="00A72BCD"/>
    <w:rsid w:val="00A741D9"/>
    <w:rsid w:val="00A833AB"/>
    <w:rsid w:val="00A9741D"/>
    <w:rsid w:val="00AA5C8E"/>
    <w:rsid w:val="00AD4B17"/>
    <w:rsid w:val="00B412D4"/>
    <w:rsid w:val="00B61409"/>
    <w:rsid w:val="00BE3C22"/>
    <w:rsid w:val="00C0345E"/>
    <w:rsid w:val="00C3483A"/>
    <w:rsid w:val="00C74E9D"/>
    <w:rsid w:val="00C82FD3"/>
    <w:rsid w:val="00C90F36"/>
    <w:rsid w:val="00C92819"/>
    <w:rsid w:val="00CA49F2"/>
    <w:rsid w:val="00CC6B7B"/>
    <w:rsid w:val="00CD2089"/>
    <w:rsid w:val="00CD6E5F"/>
    <w:rsid w:val="00D13211"/>
    <w:rsid w:val="00D73A67"/>
    <w:rsid w:val="00D864E4"/>
    <w:rsid w:val="00D970A9"/>
    <w:rsid w:val="00DA4EC0"/>
    <w:rsid w:val="00DC0EFA"/>
    <w:rsid w:val="00DF3845"/>
    <w:rsid w:val="00E41911"/>
    <w:rsid w:val="00E92EEF"/>
    <w:rsid w:val="00F204AA"/>
    <w:rsid w:val="00F24442"/>
    <w:rsid w:val="00F50AE3"/>
    <w:rsid w:val="00F67CF1"/>
    <w:rsid w:val="00F71B8A"/>
    <w:rsid w:val="00F840F0"/>
    <w:rsid w:val="00FB0D0D"/>
    <w:rsid w:val="00FB43B4"/>
    <w:rsid w:val="00FC54DB"/>
    <w:rsid w:val="00FD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D11448D-3369-4A8E-A7CE-1FFA4675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14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40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0B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22_201201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7406B-5884-4C64-BFFC-7355DB7D2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443</Words>
  <Characters>2323</Characters>
  <Application>Microsoft Office Word</Application>
  <DocSecurity>4</DocSecurity>
  <Lines>90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4622: Phenix Allen Jenkins - South Carolina Legislature Online</dc:title>
  <dc:subject/>
  <dc:creator>rosannemcdowell</dc:creator>
  <cp:keywords/>
  <dc:description/>
  <cp:lastModifiedBy>N Cumfer</cp:lastModifiedBy>
  <cp:revision>2</cp:revision>
  <cp:lastPrinted>2012-01-17T21:15:00Z</cp:lastPrinted>
  <dcterms:created xsi:type="dcterms:W3CDTF">2014-11-24T14:39:00Z</dcterms:created>
  <dcterms:modified xsi:type="dcterms:W3CDTF">2014-11-24T14:39:00Z</dcterms:modified>
</cp:coreProperties>
</file>