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6F2" w:rsidRDefault="006756F2" w:rsidP="006756F2">
      <w:pPr>
        <w:widowControl w:val="0"/>
        <w:jc w:val="center"/>
      </w:pPr>
      <w:bookmarkStart w:id="0" w:name="_GoBack"/>
      <w:bookmarkEnd w:id="0"/>
      <w:r w:rsidRPr="006756F2">
        <w:rPr>
          <w:b/>
        </w:rPr>
        <w:t>South Carolina General Assembly</w:t>
      </w:r>
    </w:p>
    <w:p w:rsidR="006756F2" w:rsidRDefault="006756F2" w:rsidP="006756F2">
      <w:pPr>
        <w:widowControl w:val="0"/>
        <w:jc w:val="center"/>
      </w:pPr>
      <w:r>
        <w:t>119th Session, 2011-2012</w:t>
      </w:r>
    </w:p>
    <w:p w:rsidR="006756F2" w:rsidRDefault="006756F2" w:rsidP="006756F2">
      <w:pPr>
        <w:widowControl w:val="0"/>
        <w:jc w:val="left"/>
      </w:pPr>
    </w:p>
    <w:p w:rsidR="006756F2" w:rsidRDefault="006756F2" w:rsidP="006756F2">
      <w:pPr>
        <w:widowControl w:val="0"/>
        <w:jc w:val="left"/>
        <w:rPr>
          <w:b/>
        </w:rPr>
      </w:pPr>
      <w:r w:rsidRPr="006756F2">
        <w:rPr>
          <w:b/>
        </w:rPr>
        <w:t>H. 4720</w:t>
      </w:r>
    </w:p>
    <w:p w:rsidR="006756F2" w:rsidRDefault="006756F2" w:rsidP="006756F2">
      <w:pPr>
        <w:widowControl w:val="0"/>
        <w:jc w:val="left"/>
        <w:rPr>
          <w:b/>
        </w:rPr>
      </w:pPr>
    </w:p>
    <w:p w:rsidR="006756F2" w:rsidRDefault="006756F2" w:rsidP="006756F2">
      <w:pPr>
        <w:widowControl w:val="0"/>
        <w:jc w:val="left"/>
      </w:pPr>
      <w:r w:rsidRPr="006756F2">
        <w:rPr>
          <w:b/>
        </w:rPr>
        <w:t>STATUS INFORMATION</w:t>
      </w:r>
    </w:p>
    <w:p w:rsidR="006756F2" w:rsidRDefault="006756F2" w:rsidP="006756F2">
      <w:pPr>
        <w:widowControl w:val="0"/>
        <w:jc w:val="left"/>
      </w:pPr>
    </w:p>
    <w:p w:rsidR="006756F2" w:rsidRDefault="006756F2" w:rsidP="006756F2">
      <w:pPr>
        <w:widowControl w:val="0"/>
        <w:jc w:val="left"/>
      </w:pPr>
      <w:r>
        <w:t>House Resolution</w:t>
      </w:r>
    </w:p>
    <w:p w:rsidR="006756F2" w:rsidRDefault="006756F2" w:rsidP="006756F2">
      <w:pPr>
        <w:widowControl w:val="0"/>
        <w:jc w:val="left"/>
      </w:pPr>
      <w:r>
        <w:t>Sponsors: Reps. Lucas,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6756F2" w:rsidRDefault="006756F2" w:rsidP="006756F2">
      <w:pPr>
        <w:widowControl w:val="0"/>
        <w:jc w:val="left"/>
      </w:pPr>
      <w:r>
        <w:t>Document Path: l:\council\bills\rm\1377ab12.docx</w:t>
      </w:r>
    </w:p>
    <w:p w:rsidR="006756F2" w:rsidRDefault="006756F2" w:rsidP="006756F2">
      <w:pPr>
        <w:widowControl w:val="0"/>
        <w:jc w:val="left"/>
      </w:pPr>
    </w:p>
    <w:p w:rsidR="006756F2" w:rsidRDefault="006756F2" w:rsidP="006756F2">
      <w:pPr>
        <w:widowControl w:val="0"/>
        <w:jc w:val="left"/>
      </w:pPr>
      <w:r>
        <w:t>Introduced in the House on February 2, 2012</w:t>
      </w:r>
    </w:p>
    <w:p w:rsidR="006756F2" w:rsidRDefault="006756F2" w:rsidP="006756F2">
      <w:pPr>
        <w:widowControl w:val="0"/>
        <w:jc w:val="left"/>
      </w:pPr>
      <w:r>
        <w:t>Adopted by the House on February 2, 2012</w:t>
      </w:r>
    </w:p>
    <w:p w:rsidR="006756F2" w:rsidRDefault="006756F2" w:rsidP="006756F2">
      <w:pPr>
        <w:widowControl w:val="0"/>
        <w:jc w:val="left"/>
      </w:pPr>
    </w:p>
    <w:p w:rsidR="006756F2" w:rsidRDefault="006756F2" w:rsidP="006756F2">
      <w:pPr>
        <w:widowControl w:val="0"/>
        <w:jc w:val="left"/>
      </w:pPr>
      <w:r>
        <w:t xml:space="preserve">Summary: </w:t>
      </w:r>
      <w:r w:rsidR="007B1E84">
        <w:t>Margie Ann Hammond</w:t>
      </w:r>
    </w:p>
    <w:p w:rsidR="006756F2" w:rsidRDefault="006756F2" w:rsidP="006756F2">
      <w:pPr>
        <w:widowControl w:val="0"/>
        <w:jc w:val="left"/>
      </w:pPr>
    </w:p>
    <w:p w:rsidR="006756F2" w:rsidRDefault="006756F2" w:rsidP="006756F2">
      <w:pPr>
        <w:widowControl w:val="0"/>
        <w:jc w:val="left"/>
      </w:pPr>
    </w:p>
    <w:p w:rsidR="006756F2" w:rsidRDefault="006756F2" w:rsidP="006756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6F2">
        <w:rPr>
          <w:b/>
        </w:rPr>
        <w:t>HISTORY OF LEGISLATIVE ACTIONS</w:t>
      </w:r>
    </w:p>
    <w:p w:rsidR="006756F2" w:rsidRDefault="006756F2" w:rsidP="006756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56F2" w:rsidRPr="006756F2" w:rsidRDefault="006756F2" w:rsidP="006756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6F2">
        <w:rPr>
          <w:u w:val="single"/>
        </w:rPr>
        <w:tab/>
        <w:t>Date</w:t>
      </w:r>
      <w:r w:rsidRPr="006756F2">
        <w:rPr>
          <w:u w:val="single"/>
        </w:rPr>
        <w:tab/>
        <w:t>Body</w:t>
      </w:r>
      <w:r w:rsidRPr="006756F2">
        <w:rPr>
          <w:u w:val="single"/>
        </w:rPr>
        <w:tab/>
        <w:t>Action Description with journal page number</w:t>
      </w:r>
      <w:r w:rsidRPr="006756F2">
        <w:rPr>
          <w:u w:val="single"/>
        </w:rPr>
        <w:tab/>
      </w:r>
    </w:p>
    <w:p w:rsidR="0055292A" w:rsidRDefault="0055292A" w:rsidP="00552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2/2/2012</w:t>
      </w:r>
      <w:r>
        <w:tab/>
        <w:t>House</w:t>
      </w:r>
      <w:r>
        <w:tab/>
      </w:r>
      <w:r w:rsidRPr="00AD480F">
        <w:t>Introduced and adopted (</w:t>
      </w:r>
      <w:hyperlink r:id="rId7" w:history="1">
        <w:r w:rsidRPr="00AD480F">
          <w:rPr>
            <w:rStyle w:val="Hyperlink"/>
          </w:rPr>
          <w:t>House Journal</w:t>
        </w:r>
        <w:r w:rsidRPr="00AD480F">
          <w:rPr>
            <w:rStyle w:val="Hyperlink"/>
          </w:rPr>
          <w:noBreakHyphen/>
          <w:t>page 8</w:t>
        </w:r>
      </w:hyperlink>
      <w:r w:rsidRPr="00AD480F">
        <w:t>)</w:t>
      </w:r>
    </w:p>
    <w:p w:rsidR="0055292A" w:rsidRDefault="0055292A" w:rsidP="00552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6F2" w:rsidRPr="006756F2" w:rsidRDefault="006756F2" w:rsidP="006756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6F2" w:rsidRDefault="006756F2" w:rsidP="006756F2">
      <w:r w:rsidRPr="006756F2">
        <w:rPr>
          <w:b/>
        </w:rPr>
        <w:t>VERSIONS OF THIS BILL</w:t>
      </w:r>
    </w:p>
    <w:p w:rsidR="006756F2" w:rsidRDefault="006756F2" w:rsidP="006756F2"/>
    <w:p w:rsidR="006756F2" w:rsidRDefault="002F0D37" w:rsidP="006756F2">
      <w:hyperlink r:id="rId8" w:history="1">
        <w:r w:rsidR="006756F2">
          <w:rPr>
            <w:rStyle w:val="Hyperlink"/>
          </w:rPr>
          <w:t>2/2/2012</w:t>
        </w:r>
      </w:hyperlink>
    </w:p>
    <w:p w:rsidR="006756F2" w:rsidRDefault="006756F2" w:rsidP="006756F2"/>
    <w:p w:rsidR="006756F2" w:rsidRDefault="006756F2" w:rsidP="006756F2">
      <w:pPr>
        <w:sectPr w:rsidR="006756F2" w:rsidSect="006756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3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5F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A07" w:rsidRDefault="00E579EC" w:rsidP="006D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D2A07" w:rsidRPr="00876448">
        <w:rPr>
          <w:color w:val="000000" w:themeColor="text1"/>
          <w:u w:color="000000" w:themeColor="text1"/>
        </w:rPr>
        <w:t xml:space="preserve">CONGRATULATE </w:t>
      </w:r>
      <w:r w:rsidR="00AF6050">
        <w:rPr>
          <w:color w:val="000000" w:themeColor="text1"/>
          <w:u w:color="000000" w:themeColor="text1"/>
        </w:rPr>
        <w:t>MARGIE ANN HAMMOND</w:t>
      </w:r>
      <w:r w:rsidR="006D2A07" w:rsidRPr="00876448">
        <w:rPr>
          <w:color w:val="000000" w:themeColor="text1"/>
          <w:u w:color="000000" w:themeColor="text1"/>
        </w:rPr>
        <w:t xml:space="preserve"> OF </w:t>
      </w:r>
      <w:r w:rsidR="00AF6050">
        <w:rPr>
          <w:color w:val="000000" w:themeColor="text1"/>
          <w:u w:color="000000" w:themeColor="text1"/>
        </w:rPr>
        <w:t>CHESTERFIELD</w:t>
      </w:r>
      <w:r w:rsidR="006D2A07" w:rsidRPr="00876448">
        <w:rPr>
          <w:color w:val="000000" w:themeColor="text1"/>
          <w:u w:color="000000" w:themeColor="text1"/>
        </w:rPr>
        <w:t xml:space="preserve"> COUNTY ON THE OCCASION OF HER SIXTIETH BIRTHDAY AND TO WISH HER A JOYOUS BIRTHDAY CELEBRATION AND MANY MORE YEARS OF </w:t>
      </w:r>
      <w:r w:rsidR="006D2A07">
        <w:rPr>
          <w:color w:val="000000" w:themeColor="text1"/>
          <w:u w:color="000000" w:themeColor="text1"/>
        </w:rPr>
        <w:t>HAPPINESS</w:t>
      </w:r>
      <w:r w:rsidR="006D2A07" w:rsidRPr="00876448">
        <w:rPr>
          <w:color w:val="000000" w:themeColor="text1"/>
          <w:u w:color="000000" w:themeColor="text1"/>
        </w:rPr>
        <w:t xml:space="preserve"> </w:t>
      </w:r>
      <w:r w:rsidR="006D2A07">
        <w:rPr>
          <w:color w:val="000000" w:themeColor="text1"/>
          <w:u w:color="000000" w:themeColor="text1"/>
        </w:rPr>
        <w:t>AND FULFILLMENT.</w:t>
      </w:r>
    </w:p>
    <w:p w:rsidR="00BA5FA8" w:rsidRDefault="00BA5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7C22" w:rsidRDefault="00BA5FA8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7C22" w:rsidRPr="00876448">
        <w:rPr>
          <w:color w:val="000000" w:themeColor="text1"/>
          <w:u w:color="000000" w:themeColor="text1"/>
        </w:rPr>
        <w:t xml:space="preserve">the members of the South Carolina House of Representatives are delighted to learn that </w:t>
      </w:r>
      <w:r w:rsidR="00F242FF">
        <w:rPr>
          <w:color w:val="000000" w:themeColor="text1"/>
          <w:u w:color="000000" w:themeColor="text1"/>
        </w:rPr>
        <w:t>Margie Ann Hammond of Chesterfield County</w:t>
      </w:r>
      <w:r w:rsidR="00207C22" w:rsidRPr="00876448">
        <w:rPr>
          <w:color w:val="000000" w:themeColor="text1"/>
          <w:u w:color="000000" w:themeColor="text1"/>
        </w:rPr>
        <w:t xml:space="preserve"> is celebrating her </w:t>
      </w:r>
      <w:r w:rsidR="00207C22">
        <w:rPr>
          <w:color w:val="000000" w:themeColor="text1"/>
          <w:u w:color="000000" w:themeColor="text1"/>
        </w:rPr>
        <w:t>sixtieth</w:t>
      </w:r>
      <w:r w:rsidR="00207C22" w:rsidRPr="00876448">
        <w:rPr>
          <w:color w:val="000000" w:themeColor="text1"/>
          <w:u w:color="000000" w:themeColor="text1"/>
        </w:rPr>
        <w:t xml:space="preserve"> birthday on </w:t>
      </w:r>
      <w:r w:rsidR="00F242FF">
        <w:rPr>
          <w:color w:val="000000" w:themeColor="text1"/>
          <w:u w:color="000000" w:themeColor="text1"/>
        </w:rPr>
        <w:t>March 15, 2012</w:t>
      </w:r>
      <w:r w:rsidR="00207C22" w:rsidRPr="00876448">
        <w:rPr>
          <w:color w:val="000000" w:themeColor="text1"/>
          <w:u w:color="000000" w:themeColor="text1"/>
        </w:rPr>
        <w:t>; and</w:t>
      </w:r>
    </w:p>
    <w:p w:rsidR="00207C22" w:rsidRPr="00876448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ADB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</w:t>
      </w:r>
      <w:r w:rsidR="00F94ADB">
        <w:rPr>
          <w:color w:val="000000" w:themeColor="text1"/>
          <w:u w:color="000000" w:themeColor="text1"/>
        </w:rPr>
        <w:t>a native of McBee, Margie Ann Hammond was born on March 15, 1952.</w:t>
      </w:r>
      <w:r w:rsidR="006D6A0F">
        <w:rPr>
          <w:color w:val="000000" w:themeColor="text1"/>
          <w:u w:color="000000" w:themeColor="text1"/>
        </w:rPr>
        <w:t xml:space="preserve"> She grew into a woman of virtue and dignity and remains a devoted daughter, sister, wife, mother, grandmother, and friend, always </w:t>
      </w:r>
      <w:r w:rsidR="001D6657">
        <w:rPr>
          <w:color w:val="000000" w:themeColor="text1"/>
          <w:u w:color="000000" w:themeColor="text1"/>
        </w:rPr>
        <w:t xml:space="preserve">freely </w:t>
      </w:r>
      <w:r w:rsidR="006D6A0F">
        <w:rPr>
          <w:color w:val="000000" w:themeColor="text1"/>
          <w:u w:color="000000" w:themeColor="text1"/>
        </w:rPr>
        <w:t>giving uncon</w:t>
      </w:r>
      <w:r w:rsidR="001D6657">
        <w:rPr>
          <w:color w:val="000000" w:themeColor="text1"/>
          <w:u w:color="000000" w:themeColor="text1"/>
        </w:rPr>
        <w:t>ditional love and support</w:t>
      </w:r>
      <w:r w:rsidR="00C7594C">
        <w:rPr>
          <w:color w:val="000000" w:themeColor="text1"/>
          <w:u w:color="000000" w:themeColor="text1"/>
        </w:rPr>
        <w:t xml:space="preserve"> to those she loves</w:t>
      </w:r>
      <w:r w:rsidR="006D6A0F">
        <w:rPr>
          <w:color w:val="000000" w:themeColor="text1"/>
          <w:u w:color="000000" w:themeColor="text1"/>
        </w:rPr>
        <w:t>; and</w:t>
      </w:r>
    </w:p>
    <w:p w:rsidR="006D6A0F" w:rsidRDefault="006D6A0F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A0F" w:rsidRDefault="006D6A0F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4880">
        <w:rPr>
          <w:color w:val="000000" w:themeColor="text1"/>
          <w:u w:color="000000" w:themeColor="text1"/>
        </w:rPr>
        <w:t>Mrs. Hammond has made historic contributions to the growth and strength of McBee. She has stood against social injustice, joined forces with the Adopt</w:t>
      </w:r>
      <w:r w:rsidR="00700C5C">
        <w:rPr>
          <w:color w:val="000000" w:themeColor="text1"/>
          <w:u w:color="000000" w:themeColor="text1"/>
        </w:rPr>
        <w:noBreakHyphen/>
      </w:r>
      <w:r w:rsidR="00190293">
        <w:rPr>
          <w:color w:val="000000" w:themeColor="text1"/>
          <w:u w:color="000000" w:themeColor="text1"/>
        </w:rPr>
        <w:t>A</w:t>
      </w:r>
      <w:r w:rsidR="00700C5C">
        <w:rPr>
          <w:color w:val="000000" w:themeColor="text1"/>
          <w:u w:color="000000" w:themeColor="text1"/>
        </w:rPr>
        <w:noBreakHyphen/>
      </w:r>
      <w:r w:rsidR="00B34880">
        <w:rPr>
          <w:color w:val="000000" w:themeColor="text1"/>
          <w:u w:color="000000" w:themeColor="text1"/>
        </w:rPr>
        <w:t>Highway program and maintained the cleanup, nurtured children as a foster parent, and served in other ways, both recorded and unrecorded; and</w:t>
      </w: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072E" w:rsidRDefault="00190293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2584">
        <w:rPr>
          <w:color w:val="000000" w:themeColor="text1"/>
          <w:u w:color="000000" w:themeColor="text1"/>
        </w:rPr>
        <w:t>laboring more than forty</w:t>
      </w:r>
      <w:r w:rsidR="00700C5C">
        <w:rPr>
          <w:color w:val="000000" w:themeColor="text1"/>
          <w:u w:color="000000" w:themeColor="text1"/>
        </w:rPr>
        <w:noBreakHyphen/>
      </w:r>
      <w:r w:rsidR="00A62584">
        <w:rPr>
          <w:color w:val="000000" w:themeColor="text1"/>
          <w:u w:color="000000" w:themeColor="text1"/>
        </w:rPr>
        <w:t>four years inside and outside the home, she has helped provide a better life for her children and nine grandchildren; and</w:t>
      </w:r>
    </w:p>
    <w:p w:rsidR="00A62584" w:rsidRDefault="00A62584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584" w:rsidRDefault="00A62584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woman of faith, Margie Ann Hammond is an active member of New Hope United Methodist Church, </w:t>
      </w:r>
      <w:r w:rsidR="00D04453">
        <w:rPr>
          <w:color w:val="000000" w:themeColor="text1"/>
          <w:u w:color="000000" w:themeColor="text1"/>
        </w:rPr>
        <w:t>where she holds</w:t>
      </w:r>
      <w:r>
        <w:rPr>
          <w:color w:val="000000" w:themeColor="text1"/>
          <w:u w:color="000000" w:themeColor="text1"/>
        </w:rPr>
        <w:t xml:space="preserve"> various offices. She is known for her charitable works; and</w:t>
      </w:r>
    </w:p>
    <w:p w:rsidR="00D04453" w:rsidRDefault="00D04453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4698" w:rsidRDefault="00D04453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4698">
        <w:rPr>
          <w:color w:val="000000" w:themeColor="text1"/>
          <w:u w:color="000000" w:themeColor="text1"/>
        </w:rPr>
        <w:t xml:space="preserve">believing firmly in </w:t>
      </w:r>
      <w:r w:rsidR="00137B5F">
        <w:rPr>
          <w:color w:val="000000" w:themeColor="text1"/>
          <w:u w:color="000000" w:themeColor="text1"/>
        </w:rPr>
        <w:t xml:space="preserve">active </w:t>
      </w:r>
      <w:r w:rsidR="00AC4698">
        <w:rPr>
          <w:color w:val="000000" w:themeColor="text1"/>
          <w:u w:color="000000" w:themeColor="text1"/>
        </w:rPr>
        <w:t>community involvement, she is in the forefront of political activity in her area and serves as a volunteer in registering citizens to vote</w:t>
      </w:r>
      <w:r w:rsidR="00CB749C">
        <w:rPr>
          <w:color w:val="000000" w:themeColor="text1"/>
          <w:u w:color="000000" w:themeColor="text1"/>
        </w:rPr>
        <w:t>. Following her example, her family has committed to performing an act of service in honor of her sixtieth birthday</w:t>
      </w:r>
      <w:r w:rsidR="00AC4698">
        <w:rPr>
          <w:color w:val="000000" w:themeColor="text1"/>
          <w:u w:color="000000" w:themeColor="text1"/>
        </w:rPr>
        <w:t>; and</w:t>
      </w:r>
    </w:p>
    <w:p w:rsidR="00A62584" w:rsidRDefault="00A62584" w:rsidP="00A62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C22" w:rsidRPr="00876448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87644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876448">
        <w:rPr>
          <w:color w:val="000000" w:themeColor="text1"/>
          <w:u w:color="000000" w:themeColor="text1"/>
        </w:rPr>
        <w:t xml:space="preserve"> </w:t>
      </w:r>
      <w:r w:rsidR="009A0F7A">
        <w:rPr>
          <w:color w:val="000000" w:themeColor="text1"/>
          <w:u w:color="000000" w:themeColor="text1"/>
        </w:rPr>
        <w:t>Margie Ann Hammond</w:t>
      </w:r>
      <w:r w:rsidRPr="00876448">
        <w:rPr>
          <w:color w:val="000000" w:themeColor="text1"/>
          <w:u w:color="000000" w:themeColor="text1"/>
        </w:rPr>
        <w:t xml:space="preserve"> on the occasion of her sixtieth birthday</w:t>
      </w:r>
      <w:r>
        <w:rPr>
          <w:color w:val="000000" w:themeColor="text1"/>
          <w:u w:color="000000" w:themeColor="text1"/>
        </w:rPr>
        <w:t>, and the members</w:t>
      </w:r>
      <w:r w:rsidRPr="00876448">
        <w:rPr>
          <w:color w:val="000000" w:themeColor="text1"/>
          <w:u w:color="000000" w:themeColor="text1"/>
        </w:rPr>
        <w:t xml:space="preserve"> join with her family and friends in wishing her many happy returns of the day as she celebrates this special milestone. Now</w:t>
      </w:r>
      <w:r w:rsidR="003E54A5"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therefore,</w:t>
      </w: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Pr="00876448">
        <w:rPr>
          <w:color w:val="000000" w:themeColor="text1"/>
          <w:u w:color="000000" w:themeColor="text1"/>
        </w:rPr>
        <w:t xml:space="preserve">congratulate </w:t>
      </w:r>
      <w:r w:rsidR="00CC4857">
        <w:rPr>
          <w:color w:val="000000" w:themeColor="text1"/>
          <w:u w:color="000000" w:themeColor="text1"/>
        </w:rPr>
        <w:t xml:space="preserve">Margie Ann </w:t>
      </w:r>
      <w:r w:rsidR="00487992">
        <w:rPr>
          <w:color w:val="000000" w:themeColor="text1"/>
          <w:u w:color="000000" w:themeColor="text1"/>
        </w:rPr>
        <w:t>Hammond</w:t>
      </w:r>
      <w:r w:rsidRPr="00876448">
        <w:rPr>
          <w:color w:val="000000" w:themeColor="text1"/>
          <w:u w:color="000000" w:themeColor="text1"/>
        </w:rPr>
        <w:t xml:space="preserve"> of </w:t>
      </w:r>
      <w:r w:rsidR="00487992">
        <w:rPr>
          <w:color w:val="000000" w:themeColor="text1"/>
          <w:u w:color="000000" w:themeColor="text1"/>
        </w:rPr>
        <w:t>Chesterfield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76448">
        <w:rPr>
          <w:color w:val="000000" w:themeColor="text1"/>
          <w:u w:color="000000" w:themeColor="text1"/>
        </w:rPr>
        <w:t xml:space="preserve">ounty on the occasion of her sixtieth birthday and wish her a joyous birthday celebration and many more years of </w:t>
      </w:r>
      <w:r>
        <w:rPr>
          <w:color w:val="000000" w:themeColor="text1"/>
          <w:u w:color="000000" w:themeColor="text1"/>
        </w:rPr>
        <w:t>happiness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fulfillment.</w:t>
      </w: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C22" w:rsidRDefault="00207C22" w:rsidP="00207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87992">
        <w:t>Margie Ann Hammond</w:t>
      </w:r>
      <w:r>
        <w:t>.</w:t>
      </w:r>
    </w:p>
    <w:p w:rsidR="00023000" w:rsidRDefault="00700C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3000" w:rsidRDefault="00023000" w:rsidP="006756F2">
      <w:pPr>
        <w:suppressAutoHyphens/>
      </w:pPr>
    </w:p>
    <w:sectPr w:rsidR="00023000" w:rsidSect="006756F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D58" w:rsidRDefault="00590D58" w:rsidP="009F0C77">
      <w:r>
        <w:separator/>
      </w:r>
    </w:p>
  </w:endnote>
  <w:endnote w:type="continuationSeparator" w:id="0">
    <w:p w:rsidR="00590D58" w:rsidRDefault="00590D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D70C93-F25D-48FB-A322-AA9469FA7538}"/>
    <w:embedBold r:id="rId2" w:fontKey="{43F1A48B-3C9F-478A-986B-7B77D4D090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8CF824-B27B-496F-8975-DAA92BB167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0B6784-C186-4634-8CD5-D74C2113E1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255D09-9612-43CC-B871-58639B314D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6F2" w:rsidRPr="00023000" w:rsidRDefault="006756F2" w:rsidP="000230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[4720]</w:t>
    </w:r>
    <w:r>
      <w:tab/>
    </w:r>
    <w:r w:rsidR="002F0D37">
      <w:fldChar w:fldCharType="begin"/>
    </w:r>
    <w:r w:rsidR="002F0D37">
      <w:instrText xml:space="preserve"> PAGE  \* MERGEFORMAT </w:instrText>
    </w:r>
    <w:r w:rsidR="002F0D37">
      <w:fldChar w:fldCharType="separate"/>
    </w:r>
    <w:r w:rsidR="002F0D37">
      <w:rPr>
        <w:noProof/>
      </w:rPr>
      <w:t>1</w:t>
    </w:r>
    <w:r w:rsidR="002F0D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D58" w:rsidRDefault="00590D58" w:rsidP="009F0C77">
      <w:r>
        <w:separator/>
      </w:r>
    </w:p>
  </w:footnote>
  <w:footnote w:type="continuationSeparator" w:id="0">
    <w:p w:rsidR="00590D58" w:rsidRDefault="00590D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77AB12"/>
    <w:docVar w:name="CoverBillType" w:val="r"/>
    <w:docVar w:name="docpath" w:val="L:\Council\bills\RM\1377AB12.DOCX"/>
    <w:docVar w:name="dvBillNumber" w:val="47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69AA"/>
    <w:rsid w:val="00011869"/>
    <w:rsid w:val="00023000"/>
    <w:rsid w:val="000E1785"/>
    <w:rsid w:val="000F40FA"/>
    <w:rsid w:val="0010776B"/>
    <w:rsid w:val="00133E66"/>
    <w:rsid w:val="00136A96"/>
    <w:rsid w:val="00137B5F"/>
    <w:rsid w:val="001435A3"/>
    <w:rsid w:val="00190293"/>
    <w:rsid w:val="001D08F2"/>
    <w:rsid w:val="001D525B"/>
    <w:rsid w:val="001D6657"/>
    <w:rsid w:val="001D7F4F"/>
    <w:rsid w:val="00207C22"/>
    <w:rsid w:val="002321B6"/>
    <w:rsid w:val="00250967"/>
    <w:rsid w:val="002543C8"/>
    <w:rsid w:val="00284AAE"/>
    <w:rsid w:val="002E5912"/>
    <w:rsid w:val="002F0D37"/>
    <w:rsid w:val="00323E81"/>
    <w:rsid w:val="00325348"/>
    <w:rsid w:val="0032732C"/>
    <w:rsid w:val="00336AD0"/>
    <w:rsid w:val="00366B0B"/>
    <w:rsid w:val="0037079A"/>
    <w:rsid w:val="00392A22"/>
    <w:rsid w:val="003D01E8"/>
    <w:rsid w:val="003E5288"/>
    <w:rsid w:val="003E54A5"/>
    <w:rsid w:val="003F6D79"/>
    <w:rsid w:val="0041760A"/>
    <w:rsid w:val="00417C01"/>
    <w:rsid w:val="00425E52"/>
    <w:rsid w:val="004750D2"/>
    <w:rsid w:val="004809EE"/>
    <w:rsid w:val="00487992"/>
    <w:rsid w:val="004E7D54"/>
    <w:rsid w:val="005273C6"/>
    <w:rsid w:val="00530A69"/>
    <w:rsid w:val="00545593"/>
    <w:rsid w:val="0055292A"/>
    <w:rsid w:val="00577C6C"/>
    <w:rsid w:val="00590D58"/>
    <w:rsid w:val="005C2FE2"/>
    <w:rsid w:val="005E2BC9"/>
    <w:rsid w:val="00605102"/>
    <w:rsid w:val="006215AA"/>
    <w:rsid w:val="006756F2"/>
    <w:rsid w:val="006913C9"/>
    <w:rsid w:val="0069470D"/>
    <w:rsid w:val="006D2A07"/>
    <w:rsid w:val="006D6A0F"/>
    <w:rsid w:val="00700C5C"/>
    <w:rsid w:val="00734F00"/>
    <w:rsid w:val="007A70AE"/>
    <w:rsid w:val="007B0D1A"/>
    <w:rsid w:val="007B1E84"/>
    <w:rsid w:val="008362E8"/>
    <w:rsid w:val="008447D0"/>
    <w:rsid w:val="00863F67"/>
    <w:rsid w:val="0089658C"/>
    <w:rsid w:val="008A1768"/>
    <w:rsid w:val="008B1976"/>
    <w:rsid w:val="008F4429"/>
    <w:rsid w:val="0094021A"/>
    <w:rsid w:val="009A0F7A"/>
    <w:rsid w:val="009C6A0B"/>
    <w:rsid w:val="009F0C77"/>
    <w:rsid w:val="009F4DD1"/>
    <w:rsid w:val="00A018E0"/>
    <w:rsid w:val="00A12B72"/>
    <w:rsid w:val="00A41684"/>
    <w:rsid w:val="00A62584"/>
    <w:rsid w:val="00A64E80"/>
    <w:rsid w:val="00A72BCD"/>
    <w:rsid w:val="00A741D9"/>
    <w:rsid w:val="00A833AB"/>
    <w:rsid w:val="00A9741D"/>
    <w:rsid w:val="00AC4698"/>
    <w:rsid w:val="00AD4B17"/>
    <w:rsid w:val="00AF6050"/>
    <w:rsid w:val="00B02762"/>
    <w:rsid w:val="00B3072E"/>
    <w:rsid w:val="00B34880"/>
    <w:rsid w:val="00B412D4"/>
    <w:rsid w:val="00B532CE"/>
    <w:rsid w:val="00B53D2A"/>
    <w:rsid w:val="00BA5FA8"/>
    <w:rsid w:val="00BB04CF"/>
    <w:rsid w:val="00BE3C22"/>
    <w:rsid w:val="00BF654A"/>
    <w:rsid w:val="00C0345E"/>
    <w:rsid w:val="00C3483A"/>
    <w:rsid w:val="00C412B4"/>
    <w:rsid w:val="00C43858"/>
    <w:rsid w:val="00C74E9D"/>
    <w:rsid w:val="00C7594C"/>
    <w:rsid w:val="00C82FD3"/>
    <w:rsid w:val="00C92819"/>
    <w:rsid w:val="00CB3540"/>
    <w:rsid w:val="00CB749C"/>
    <w:rsid w:val="00CC4857"/>
    <w:rsid w:val="00CC6B7B"/>
    <w:rsid w:val="00CD2089"/>
    <w:rsid w:val="00D04453"/>
    <w:rsid w:val="00D72E99"/>
    <w:rsid w:val="00D73A67"/>
    <w:rsid w:val="00D970A9"/>
    <w:rsid w:val="00DF3845"/>
    <w:rsid w:val="00E41911"/>
    <w:rsid w:val="00E469AA"/>
    <w:rsid w:val="00E579EC"/>
    <w:rsid w:val="00E92EEF"/>
    <w:rsid w:val="00EA2099"/>
    <w:rsid w:val="00EB02EC"/>
    <w:rsid w:val="00F242FF"/>
    <w:rsid w:val="00F24442"/>
    <w:rsid w:val="00F50AE3"/>
    <w:rsid w:val="00F67CF1"/>
    <w:rsid w:val="00F840F0"/>
    <w:rsid w:val="00F94AD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124F142-CBD0-4453-A8EB-3E4A6692E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0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D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56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20_201202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5A439-A659-4E8A-B9FD-BD4F54C81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575</Words>
  <Characters>3305</Characters>
  <Application>Microsoft Office Word</Application>
  <DocSecurity>4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4720: Margie Ann Hammond - South Carolina Legislature Online</dc:title>
  <dc:subject/>
  <dc:creator>rosannemcdowell</dc:creator>
  <cp:keywords/>
  <dc:description/>
  <cp:lastModifiedBy>N Cumfer</cp:lastModifiedBy>
  <cp:revision>2</cp:revision>
  <cp:lastPrinted>2012-01-30T14:03:00Z</cp:lastPrinted>
  <dcterms:created xsi:type="dcterms:W3CDTF">2014-11-24T14:42:00Z</dcterms:created>
  <dcterms:modified xsi:type="dcterms:W3CDTF">2014-11-24T14:42:00Z</dcterms:modified>
</cp:coreProperties>
</file>