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AB" w:rsidRDefault="00A111AB" w:rsidP="00A111AB">
      <w:pPr>
        <w:widowControl w:val="0"/>
        <w:jc w:val="center"/>
      </w:pPr>
      <w:bookmarkStart w:id="0" w:name="_GoBack"/>
      <w:bookmarkEnd w:id="0"/>
      <w:r w:rsidRPr="00A111AB">
        <w:rPr>
          <w:b/>
        </w:rPr>
        <w:t>South Carolina General Assembly</w:t>
      </w:r>
    </w:p>
    <w:p w:rsidR="00A111AB" w:rsidRDefault="00A111AB" w:rsidP="00A111AB">
      <w:pPr>
        <w:widowControl w:val="0"/>
        <w:jc w:val="center"/>
      </w:pPr>
      <w:r>
        <w:t>119th Session, 2011-2012</w:t>
      </w:r>
    </w:p>
    <w:p w:rsidR="00A111AB" w:rsidRDefault="00A111AB" w:rsidP="00A111AB">
      <w:pPr>
        <w:widowControl w:val="0"/>
        <w:jc w:val="left"/>
      </w:pPr>
    </w:p>
    <w:p w:rsidR="00A111AB" w:rsidRDefault="00A111AB" w:rsidP="00A111AB">
      <w:pPr>
        <w:widowControl w:val="0"/>
        <w:jc w:val="left"/>
        <w:rPr>
          <w:b/>
        </w:rPr>
      </w:pPr>
      <w:r w:rsidRPr="00A111AB">
        <w:rPr>
          <w:b/>
        </w:rPr>
        <w:t>H. 4729</w:t>
      </w:r>
    </w:p>
    <w:p w:rsidR="00A111AB" w:rsidRDefault="00A111AB" w:rsidP="00A111AB">
      <w:pPr>
        <w:widowControl w:val="0"/>
        <w:jc w:val="left"/>
        <w:rPr>
          <w:b/>
        </w:rPr>
      </w:pPr>
    </w:p>
    <w:p w:rsidR="00A111AB" w:rsidRDefault="00A111AB" w:rsidP="00A111AB">
      <w:pPr>
        <w:widowControl w:val="0"/>
        <w:jc w:val="left"/>
      </w:pPr>
      <w:r w:rsidRPr="00A111AB">
        <w:rPr>
          <w:b/>
        </w:rPr>
        <w:t>STATUS INFORMATION</w:t>
      </w:r>
    </w:p>
    <w:p w:rsidR="00A111AB" w:rsidRDefault="00A111AB" w:rsidP="00A111AB">
      <w:pPr>
        <w:widowControl w:val="0"/>
        <w:jc w:val="left"/>
      </w:pPr>
    </w:p>
    <w:p w:rsidR="00A111AB" w:rsidRDefault="00A111AB" w:rsidP="00A111AB">
      <w:pPr>
        <w:widowControl w:val="0"/>
        <w:jc w:val="left"/>
      </w:pPr>
      <w:r>
        <w:t>House Resolution</w:t>
      </w:r>
    </w:p>
    <w:p w:rsidR="00A111AB" w:rsidRDefault="00A111AB" w:rsidP="00A111AB">
      <w:pPr>
        <w:widowControl w:val="0"/>
        <w:jc w:val="left"/>
      </w:pPr>
      <w:r>
        <w:t>Sponsors: Reps. Clyburn, Young, J.R. Smith, Hixon and Taylor</w:t>
      </w:r>
    </w:p>
    <w:p w:rsidR="00A111AB" w:rsidRDefault="00A111AB" w:rsidP="00A111AB">
      <w:pPr>
        <w:widowControl w:val="0"/>
        <w:jc w:val="left"/>
      </w:pPr>
      <w:r>
        <w:t>Document Path: l:\council\bills\rm\1410zw12.docx</w:t>
      </w:r>
    </w:p>
    <w:p w:rsidR="00A111AB" w:rsidRDefault="00A111AB" w:rsidP="00A111AB">
      <w:pPr>
        <w:widowControl w:val="0"/>
        <w:jc w:val="left"/>
      </w:pPr>
    </w:p>
    <w:p w:rsidR="00A111AB" w:rsidRDefault="00A111AB" w:rsidP="00A111AB">
      <w:pPr>
        <w:widowControl w:val="0"/>
        <w:jc w:val="left"/>
      </w:pPr>
      <w:r>
        <w:t>Introduced in the House on February 7, 2012</w:t>
      </w:r>
    </w:p>
    <w:p w:rsidR="00A111AB" w:rsidRDefault="00A111AB" w:rsidP="00A111AB">
      <w:pPr>
        <w:widowControl w:val="0"/>
        <w:jc w:val="left"/>
      </w:pPr>
      <w:r>
        <w:t>Adopted by the House on February 7, 2012</w:t>
      </w:r>
    </w:p>
    <w:p w:rsidR="00A111AB" w:rsidRDefault="00A111AB" w:rsidP="00A111AB">
      <w:pPr>
        <w:widowControl w:val="0"/>
        <w:jc w:val="left"/>
      </w:pPr>
    </w:p>
    <w:p w:rsidR="00A111AB" w:rsidRDefault="00A111AB" w:rsidP="00A111AB">
      <w:pPr>
        <w:widowControl w:val="0"/>
        <w:jc w:val="left"/>
      </w:pPr>
      <w:r>
        <w:t xml:space="preserve">Summary: </w:t>
      </w:r>
      <w:r w:rsidR="00D81DFE">
        <w:t>Honorable Carolyn P. Neal</w:t>
      </w:r>
    </w:p>
    <w:p w:rsidR="00A111AB" w:rsidRDefault="00A111AB" w:rsidP="00A111AB">
      <w:pPr>
        <w:widowControl w:val="0"/>
        <w:jc w:val="left"/>
      </w:pPr>
    </w:p>
    <w:p w:rsidR="00A111AB" w:rsidRDefault="00A111AB" w:rsidP="00A111AB">
      <w:pPr>
        <w:widowControl w:val="0"/>
        <w:jc w:val="left"/>
      </w:pPr>
    </w:p>
    <w:p w:rsidR="00A111AB" w:rsidRDefault="00A111AB" w:rsidP="00A111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11AB">
        <w:rPr>
          <w:b/>
        </w:rPr>
        <w:t>HISTORY OF LEGISLATIVE ACTIONS</w:t>
      </w:r>
    </w:p>
    <w:p w:rsidR="00A111AB" w:rsidRDefault="00A111AB" w:rsidP="00A111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11AB" w:rsidRPr="00A111AB" w:rsidRDefault="00A111AB" w:rsidP="00A111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11AB">
        <w:rPr>
          <w:u w:val="single"/>
        </w:rPr>
        <w:tab/>
        <w:t>Date</w:t>
      </w:r>
      <w:r w:rsidRPr="00A111AB">
        <w:rPr>
          <w:u w:val="single"/>
        </w:rPr>
        <w:tab/>
        <w:t>Body</w:t>
      </w:r>
      <w:r w:rsidRPr="00A111AB">
        <w:rPr>
          <w:u w:val="single"/>
        </w:rPr>
        <w:tab/>
        <w:t>Action Description with journal page number</w:t>
      </w:r>
      <w:r w:rsidRPr="00A111AB">
        <w:rPr>
          <w:u w:val="single"/>
        </w:rPr>
        <w:tab/>
      </w:r>
    </w:p>
    <w:p w:rsidR="00F00128" w:rsidRDefault="00F00128" w:rsidP="00F0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6116F3">
        <w:t>Introduced and adopted (</w:t>
      </w:r>
      <w:hyperlink r:id="rId7" w:history="1">
        <w:r w:rsidRPr="006116F3">
          <w:rPr>
            <w:rStyle w:val="Hyperlink"/>
          </w:rPr>
          <w:t>House Journal</w:t>
        </w:r>
        <w:r w:rsidRPr="006116F3">
          <w:rPr>
            <w:rStyle w:val="Hyperlink"/>
          </w:rPr>
          <w:noBreakHyphen/>
          <w:t>page 9</w:t>
        </w:r>
      </w:hyperlink>
      <w:r w:rsidRPr="006116F3">
        <w:t>)</w:t>
      </w:r>
    </w:p>
    <w:p w:rsidR="00F00128" w:rsidRDefault="00F00128" w:rsidP="00F0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11AB" w:rsidRPr="00A111AB" w:rsidRDefault="00A111AB" w:rsidP="00A111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11AB" w:rsidRDefault="00A111AB" w:rsidP="00A111AB">
      <w:r w:rsidRPr="00A111AB">
        <w:rPr>
          <w:b/>
        </w:rPr>
        <w:t>VERSIONS OF THIS BILL</w:t>
      </w:r>
    </w:p>
    <w:p w:rsidR="00A111AB" w:rsidRDefault="00A111AB" w:rsidP="00A111AB"/>
    <w:p w:rsidR="00A111AB" w:rsidRDefault="0085016A" w:rsidP="00A111AB">
      <w:hyperlink r:id="rId8" w:history="1">
        <w:r w:rsidR="00A111AB">
          <w:rPr>
            <w:rStyle w:val="Hyperlink"/>
          </w:rPr>
          <w:t>2/7/2012</w:t>
        </w:r>
      </w:hyperlink>
    </w:p>
    <w:p w:rsidR="00A111AB" w:rsidRDefault="00A111AB" w:rsidP="00A111AB"/>
    <w:p w:rsidR="00A111AB" w:rsidRDefault="00A111AB" w:rsidP="00A111AB">
      <w:pPr>
        <w:sectPr w:rsidR="00A111AB" w:rsidSect="00A111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F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7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09E" w:rsidRPr="0027609E" w:rsidRDefault="00EC4DE6" w:rsidP="00276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, MAGISTRATE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 xml:space="preserve">JUDGE </w:t>
      </w:r>
      <w:r w:rsidR="003E2A17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COUNTY, UPON THE OCCASION OF H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BENCH, AND TO WISH H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077D0" w:rsidRDefault="00D077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992" w:rsidRPr="00037992" w:rsidRDefault="00D077D0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South Carolina </w:t>
      </w:r>
      <w:r w:rsidR="0049609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>ouse</w:t>
      </w:r>
      <w:r w:rsidR="0049609B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will begin a well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>deserved retirement after forty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and outstanding service to the citizens of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the Palmetto State</w:t>
      </w:r>
      <w:r w:rsidR="0084414E">
        <w:rPr>
          <w:rFonts w:eastAsiaTheme="minorHAnsi"/>
          <w:color w:val="000000" w:themeColor="text1"/>
          <w:szCs w:val="22"/>
          <w:u w:color="000000" w:themeColor="text1"/>
        </w:rPr>
        <w:t>, the past sixteen years as a magistrate judge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January 18, 1953, to Henderson and Dorothy Williamson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Phiniezy, Carolyn Phiniezy Neal is the wife of Robert D. Neal; mother of three fine sons, Marlowe, Arsineall, and John</w:t>
      </w:r>
      <w:r w:rsidR="00786FE0">
        <w:rPr>
          <w:rFonts w:eastAsiaTheme="minorHAnsi"/>
          <w:color w:val="000000" w:themeColor="text1"/>
          <w:szCs w:val="22"/>
          <w:u w:color="000000" w:themeColor="text1"/>
        </w:rPr>
        <w:t xml:space="preserve"> (deceased)</w:t>
      </w:r>
      <w:r>
        <w:rPr>
          <w:rFonts w:eastAsiaTheme="minorHAnsi"/>
          <w:color w:val="000000" w:themeColor="text1"/>
          <w:szCs w:val="22"/>
          <w:u w:color="000000" w:themeColor="text1"/>
        </w:rPr>
        <w:t>; and proud grandmother of six; and</w:t>
      </w: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36F0">
        <w:rPr>
          <w:rFonts w:eastAsiaTheme="minorHAnsi"/>
          <w:color w:val="000000" w:themeColor="text1"/>
          <w:szCs w:val="22"/>
          <w:u w:color="000000" w:themeColor="text1"/>
        </w:rPr>
        <w:t>in preparation for her career, she earned a degree in criminal justice and human services at Aiken Technical College</w:t>
      </w:r>
      <w:r w:rsidR="00AD6070">
        <w:rPr>
          <w:rFonts w:eastAsiaTheme="minorHAnsi"/>
          <w:color w:val="000000" w:themeColor="text1"/>
          <w:szCs w:val="22"/>
          <w:u w:color="000000" w:themeColor="text1"/>
        </w:rPr>
        <w:t xml:space="preserve">, furthering </w:t>
      </w:r>
      <w:r w:rsidR="000F36F0">
        <w:rPr>
          <w:rFonts w:eastAsiaTheme="minorHAnsi"/>
          <w:color w:val="000000" w:themeColor="text1"/>
          <w:szCs w:val="22"/>
          <w:u w:color="000000" w:themeColor="text1"/>
        </w:rPr>
        <w:t>her education at the South Carolina Criminal Justice Academy and National Judicial College in Reno, Nevada. At present, she is pursuing a degree in funeral services at Piedmont Technical College; and</w:t>
      </w:r>
    </w:p>
    <w:p w:rsidR="00356A42" w:rsidRDefault="00356A4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6A42" w:rsidRDefault="00356A4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Judge Neal has compiled a record of superior public service spanning </w:t>
      </w:r>
      <w:r w:rsidR="00F260AA">
        <w:rPr>
          <w:rFonts w:eastAsiaTheme="minorHAnsi"/>
          <w:color w:val="000000" w:themeColor="text1"/>
          <w:szCs w:val="22"/>
          <w:u w:color="000000" w:themeColor="text1"/>
        </w:rPr>
        <w:t>more than four decades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Before being appointed </w:t>
      </w:r>
      <w:r w:rsidR="00A86671">
        <w:rPr>
          <w:rFonts w:eastAsiaTheme="minorHAnsi"/>
          <w:color w:val="000000" w:themeColor="text1"/>
          <w:szCs w:val="22"/>
          <w:u w:color="000000" w:themeColor="text1"/>
        </w:rPr>
        <w:t xml:space="preserve">a magistrate judge, she served the State of South Carolina </w:t>
      </w:r>
      <w:r w:rsidR="004512AE">
        <w:rPr>
          <w:rFonts w:eastAsiaTheme="minorHAnsi"/>
          <w:color w:val="000000" w:themeColor="text1"/>
          <w:szCs w:val="22"/>
          <w:u w:color="000000" w:themeColor="text1"/>
        </w:rPr>
        <w:t xml:space="preserve">for nineteen years in the Department of Public Safety </w:t>
      </w:r>
      <w:r w:rsidR="00A86671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4512AE">
        <w:rPr>
          <w:rFonts w:eastAsiaTheme="minorHAnsi"/>
          <w:color w:val="000000" w:themeColor="text1"/>
          <w:szCs w:val="22"/>
          <w:u w:color="000000" w:themeColor="text1"/>
        </w:rPr>
        <w:t>communications supervisor</w:t>
      </w:r>
      <w:r w:rsidR="00A8667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86671" w:rsidRDefault="00A866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6671" w:rsidRDefault="00A866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34BB2">
        <w:rPr>
          <w:rFonts w:eastAsiaTheme="minorHAnsi"/>
          <w:color w:val="000000" w:themeColor="text1"/>
          <w:szCs w:val="22"/>
          <w:u w:color="000000" w:themeColor="text1"/>
        </w:rPr>
        <w:t xml:space="preserve">in addition to her formal service, she is a member of the South Carolina Summary Court Judges Association, Incorporated, and </w:t>
      </w:r>
      <w:r w:rsidR="00D12E4C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634BB2">
        <w:rPr>
          <w:rFonts w:eastAsiaTheme="minorHAnsi"/>
          <w:color w:val="000000" w:themeColor="text1"/>
          <w:szCs w:val="22"/>
          <w:u w:color="000000" w:themeColor="text1"/>
        </w:rPr>
        <w:t xml:space="preserve">served on the South Carolina </w:t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 xml:space="preserve">Constitution and Bylaws Committee. </w:t>
      </w:r>
      <w:r w:rsidR="00540C4D">
        <w:rPr>
          <w:rFonts w:eastAsiaTheme="minorHAnsi"/>
          <w:color w:val="000000" w:themeColor="text1"/>
          <w:szCs w:val="22"/>
          <w:u w:color="000000" w:themeColor="text1"/>
        </w:rPr>
        <w:t>In 1995, s</w:t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540C4D">
        <w:rPr>
          <w:rFonts w:eastAsiaTheme="minorHAnsi"/>
          <w:color w:val="000000" w:themeColor="text1"/>
          <w:szCs w:val="22"/>
          <w:u w:color="000000" w:themeColor="text1"/>
        </w:rPr>
        <w:t>was</w:t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 xml:space="preserve"> the first African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>American female to be appointed to the Summary Court System in Aiken County; and</w:t>
      </w:r>
    </w:p>
    <w:p w:rsidR="00540C4D" w:rsidRDefault="00540C4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0C4D" w:rsidRDefault="00540C4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she also worked </w:t>
      </w:r>
      <w:r w:rsidR="007C4788">
        <w:rPr>
          <w:rFonts w:eastAsiaTheme="minorHAnsi"/>
          <w:color w:val="000000" w:themeColor="text1"/>
          <w:szCs w:val="22"/>
          <w:u w:color="000000" w:themeColor="text1"/>
        </w:rPr>
        <w:t>for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Aiken County Head Start as deputy parent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 xml:space="preserve"> involvement/social service coordinator for six years and was the first African American to hold the position of municipal court judge in the City of New Ellenton; and</w:t>
      </w:r>
    </w:p>
    <w:p w:rsidR="00A57271" w:rsidRDefault="00A572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7271" w:rsidRDefault="00A572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93DBD">
        <w:rPr>
          <w:rFonts w:eastAsiaTheme="minorHAnsi"/>
          <w:color w:val="000000" w:themeColor="text1"/>
          <w:szCs w:val="22"/>
          <w:u w:color="000000" w:themeColor="text1"/>
        </w:rPr>
        <w:t>strongly believing in active community involvement, Carolyn P. Neal mentors area youth and serves as a role model for the young women of Aiken County. She also actively supports senior citizens through outreach programs and support services. A pillar of the community, she is a regular volunteer with the Special Olympics and has a special passion for supporting and serving those with disabilities; and</w:t>
      </w:r>
    </w:p>
    <w:p w:rsidR="00193DBD" w:rsidRDefault="00193DB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3DBD" w:rsidRDefault="00193DB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 xml:space="preserve">as a woman of faith, she serves </w:t>
      </w:r>
      <w:r w:rsidR="00D867CD">
        <w:rPr>
          <w:rFonts w:eastAsiaTheme="minorHAnsi"/>
          <w:color w:val="000000" w:themeColor="text1"/>
          <w:szCs w:val="22"/>
          <w:u w:color="000000" w:themeColor="text1"/>
        </w:rPr>
        <w:t xml:space="preserve">her God 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>as a member of</w:t>
      </w:r>
      <w:r w:rsidR="007671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>Runs Missionary Baptist Church, Beech Island; and</w:t>
      </w: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49609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</w:t>
      </w:r>
      <w:r w:rsidR="0049609B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grateful for the legacy of leadership that the Honorable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has bestowed on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County and appreciates the long and enduring guidance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he has given to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citizens of the Palmetto State. Now, therefore,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 w:rsidR="00FC44B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 of Representatives: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49609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</w:t>
      </w:r>
      <w:r w:rsidR="0049609B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Honorable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magistrate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 xml:space="preserve">judge </w:t>
      </w:r>
      <w:r w:rsidR="00C83309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County, upon the occasion of h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retirement from the bench, and wish h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 w:rsidR="0060015A">
        <w:rPr>
          <w:rFonts w:eastAsiaTheme="minorHAnsi"/>
          <w:color w:val="000000" w:themeColor="text1"/>
          <w:szCs w:val="22"/>
          <w:u w:color="000000" w:themeColor="text1"/>
        </w:rPr>
        <w:t xml:space="preserve"> be provided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the Honorable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Carolyn P. Neal.</w:t>
      </w:r>
    </w:p>
    <w:p w:rsidR="00BB5F6A" w:rsidRDefault="002117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F6A" w:rsidRDefault="00BB5F6A" w:rsidP="00A111AB">
      <w:pPr>
        <w:suppressAutoHyphens/>
      </w:pPr>
    </w:p>
    <w:sectPr w:rsidR="00BB5F6A" w:rsidSect="00A111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7D0" w:rsidRDefault="00D077D0" w:rsidP="009F0C77">
      <w:r>
        <w:separator/>
      </w:r>
    </w:p>
  </w:endnote>
  <w:endnote w:type="continuationSeparator" w:id="0">
    <w:p w:rsidR="00D077D0" w:rsidRDefault="00D077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C59D8F-65C3-4D5F-94D0-78F4BD05225D}"/>
    <w:embedBold r:id="rId2" w:fontKey="{CFF95D9C-290E-403C-9AF0-AF7FCD8DF0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F2BDBD-1DD5-4D9B-9FF6-E34779FBC4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28D004-36B4-4DD4-9948-1EC4BF7760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C13ACC-EB2F-456C-8B42-5F809F640C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1AB" w:rsidRPr="00BB5F6A" w:rsidRDefault="00A111AB" w:rsidP="00BB5F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r w:rsidR="0085016A">
      <w:fldChar w:fldCharType="begin"/>
    </w:r>
    <w:r w:rsidR="0085016A">
      <w:instrText xml:space="preserve"> PAGE  \* MERGEFORMAT </w:instrText>
    </w:r>
    <w:r w:rsidR="0085016A">
      <w:fldChar w:fldCharType="separate"/>
    </w:r>
    <w:r w:rsidR="0085016A">
      <w:rPr>
        <w:noProof/>
      </w:rPr>
      <w:t>1</w:t>
    </w:r>
    <w:r w:rsidR="008501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7D0" w:rsidRDefault="00D077D0" w:rsidP="009F0C77">
      <w:r>
        <w:separator/>
      </w:r>
    </w:p>
  </w:footnote>
  <w:footnote w:type="continuationSeparator" w:id="0">
    <w:p w:rsidR="00D077D0" w:rsidRDefault="00D077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0ZW12"/>
    <w:docVar w:name="CoverBillType" w:val="r"/>
    <w:docVar w:name="docpath" w:val="L:\Council\bills\RM\1410ZW12.DOCX"/>
    <w:docVar w:name="dvBillNumber" w:val="47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283F"/>
    <w:rsid w:val="00011869"/>
    <w:rsid w:val="00032102"/>
    <w:rsid w:val="00037992"/>
    <w:rsid w:val="000E1785"/>
    <w:rsid w:val="000F36F0"/>
    <w:rsid w:val="000F40FA"/>
    <w:rsid w:val="0010776B"/>
    <w:rsid w:val="00133E66"/>
    <w:rsid w:val="001435A3"/>
    <w:rsid w:val="00144E7C"/>
    <w:rsid w:val="00193DBD"/>
    <w:rsid w:val="001D08F2"/>
    <w:rsid w:val="001D525B"/>
    <w:rsid w:val="001D7F4F"/>
    <w:rsid w:val="002117BD"/>
    <w:rsid w:val="002321B6"/>
    <w:rsid w:val="00250967"/>
    <w:rsid w:val="002543C8"/>
    <w:rsid w:val="00261DDF"/>
    <w:rsid w:val="0027609E"/>
    <w:rsid w:val="00284AAE"/>
    <w:rsid w:val="002E5912"/>
    <w:rsid w:val="00325348"/>
    <w:rsid w:val="0032732C"/>
    <w:rsid w:val="00336AD0"/>
    <w:rsid w:val="00356A42"/>
    <w:rsid w:val="0037079A"/>
    <w:rsid w:val="00393D83"/>
    <w:rsid w:val="003D01E8"/>
    <w:rsid w:val="003E2A17"/>
    <w:rsid w:val="003E5288"/>
    <w:rsid w:val="003F6D79"/>
    <w:rsid w:val="0041760A"/>
    <w:rsid w:val="00417C01"/>
    <w:rsid w:val="004512AE"/>
    <w:rsid w:val="004809EE"/>
    <w:rsid w:val="004843F5"/>
    <w:rsid w:val="0049609B"/>
    <w:rsid w:val="004E7D54"/>
    <w:rsid w:val="005273C6"/>
    <w:rsid w:val="00530A69"/>
    <w:rsid w:val="00540C4D"/>
    <w:rsid w:val="00545593"/>
    <w:rsid w:val="00577C6C"/>
    <w:rsid w:val="005C2FE2"/>
    <w:rsid w:val="005E2BC9"/>
    <w:rsid w:val="0060015A"/>
    <w:rsid w:val="00605102"/>
    <w:rsid w:val="006215AA"/>
    <w:rsid w:val="00634BB2"/>
    <w:rsid w:val="006913C9"/>
    <w:rsid w:val="0069470D"/>
    <w:rsid w:val="00734F00"/>
    <w:rsid w:val="00744172"/>
    <w:rsid w:val="007671B0"/>
    <w:rsid w:val="00786FE0"/>
    <w:rsid w:val="007920C2"/>
    <w:rsid w:val="007A70AE"/>
    <w:rsid w:val="007C4788"/>
    <w:rsid w:val="007D4A3E"/>
    <w:rsid w:val="007E0A07"/>
    <w:rsid w:val="008362E8"/>
    <w:rsid w:val="0084414E"/>
    <w:rsid w:val="0085016A"/>
    <w:rsid w:val="008A1768"/>
    <w:rsid w:val="008F4429"/>
    <w:rsid w:val="0092170C"/>
    <w:rsid w:val="00921F1D"/>
    <w:rsid w:val="00922AAB"/>
    <w:rsid w:val="0094021A"/>
    <w:rsid w:val="009C6A0B"/>
    <w:rsid w:val="009E2A54"/>
    <w:rsid w:val="009F0C77"/>
    <w:rsid w:val="009F4DD1"/>
    <w:rsid w:val="00A101FC"/>
    <w:rsid w:val="00A111AB"/>
    <w:rsid w:val="00A41684"/>
    <w:rsid w:val="00A57271"/>
    <w:rsid w:val="00A64E80"/>
    <w:rsid w:val="00A6711D"/>
    <w:rsid w:val="00A72BCD"/>
    <w:rsid w:val="00A741D9"/>
    <w:rsid w:val="00A833AB"/>
    <w:rsid w:val="00A86671"/>
    <w:rsid w:val="00A9741D"/>
    <w:rsid w:val="00AD4B17"/>
    <w:rsid w:val="00AD6070"/>
    <w:rsid w:val="00B1283F"/>
    <w:rsid w:val="00B234B1"/>
    <w:rsid w:val="00B236D5"/>
    <w:rsid w:val="00B412D4"/>
    <w:rsid w:val="00BB5F6A"/>
    <w:rsid w:val="00BE3C22"/>
    <w:rsid w:val="00C0345E"/>
    <w:rsid w:val="00C20617"/>
    <w:rsid w:val="00C3483A"/>
    <w:rsid w:val="00C432AE"/>
    <w:rsid w:val="00C57C1C"/>
    <w:rsid w:val="00C74E9D"/>
    <w:rsid w:val="00C82FD3"/>
    <w:rsid w:val="00C83309"/>
    <w:rsid w:val="00C92819"/>
    <w:rsid w:val="00C9725B"/>
    <w:rsid w:val="00CA1524"/>
    <w:rsid w:val="00CC3D8E"/>
    <w:rsid w:val="00CC6B7B"/>
    <w:rsid w:val="00CD2089"/>
    <w:rsid w:val="00D077D0"/>
    <w:rsid w:val="00D12E4C"/>
    <w:rsid w:val="00D73A67"/>
    <w:rsid w:val="00D81DFE"/>
    <w:rsid w:val="00D867CD"/>
    <w:rsid w:val="00D970A9"/>
    <w:rsid w:val="00DF3845"/>
    <w:rsid w:val="00E41911"/>
    <w:rsid w:val="00E7368F"/>
    <w:rsid w:val="00E92EEF"/>
    <w:rsid w:val="00EA0A72"/>
    <w:rsid w:val="00EC4DE6"/>
    <w:rsid w:val="00F00128"/>
    <w:rsid w:val="00F24442"/>
    <w:rsid w:val="00F260AA"/>
    <w:rsid w:val="00F50AE3"/>
    <w:rsid w:val="00F61A89"/>
    <w:rsid w:val="00F67CF1"/>
    <w:rsid w:val="00F840F0"/>
    <w:rsid w:val="00FA2178"/>
    <w:rsid w:val="00FB0D0D"/>
    <w:rsid w:val="00FB43B4"/>
    <w:rsid w:val="00FC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CE87AE-BA18-41E2-972B-2338EB43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1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1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29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01BB3-9C9E-4FFD-B2A9-818D1382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582</Words>
  <Characters>3124</Characters>
  <Application>Microsoft Office Word</Application>
  <DocSecurity>4</DocSecurity>
  <Lines>108</Lines>
  <Paragraphs>30</Paragraphs>
  <ScaleCrop>false</ScaleCrop>
  <Company> 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4729: Honorable Carolyn P. Neal - South Carolina Legislature Online</dc:title>
  <dc:subject/>
  <dc:creator>rosannemcdowell</dc:creator>
  <cp:keywords/>
  <dc:description/>
  <cp:lastModifiedBy>N Cumfer</cp:lastModifiedBy>
  <cp:revision>2</cp:revision>
  <cp:lastPrinted>2012-02-01T20:33:00Z</cp:lastPrinted>
  <dcterms:created xsi:type="dcterms:W3CDTF">2014-11-24T14:43:00Z</dcterms:created>
  <dcterms:modified xsi:type="dcterms:W3CDTF">2014-11-24T14:43:00Z</dcterms:modified>
</cp:coreProperties>
</file>