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589" w:rsidRDefault="00865589" w:rsidP="00865589">
      <w:pPr>
        <w:widowControl w:val="0"/>
        <w:jc w:val="center"/>
      </w:pPr>
      <w:bookmarkStart w:id="0" w:name="_GoBack"/>
      <w:bookmarkEnd w:id="0"/>
      <w:r w:rsidRPr="00865589">
        <w:rPr>
          <w:b/>
        </w:rPr>
        <w:t>South Carolina General Assembly</w:t>
      </w:r>
    </w:p>
    <w:p w:rsidR="00865589" w:rsidRDefault="00865589" w:rsidP="00865589">
      <w:pPr>
        <w:widowControl w:val="0"/>
        <w:jc w:val="center"/>
      </w:pPr>
      <w:r>
        <w:t>119th Session, 2011-2012</w:t>
      </w:r>
    </w:p>
    <w:p w:rsidR="00865589" w:rsidRDefault="00865589" w:rsidP="00865589">
      <w:pPr>
        <w:widowControl w:val="0"/>
        <w:jc w:val="left"/>
      </w:pPr>
    </w:p>
    <w:p w:rsidR="00865589" w:rsidRDefault="00865589" w:rsidP="00865589">
      <w:pPr>
        <w:widowControl w:val="0"/>
        <w:jc w:val="left"/>
        <w:rPr>
          <w:b/>
        </w:rPr>
      </w:pPr>
      <w:r w:rsidRPr="00865589">
        <w:rPr>
          <w:b/>
        </w:rPr>
        <w:t>H. 4734</w:t>
      </w:r>
    </w:p>
    <w:p w:rsidR="00865589" w:rsidRDefault="00865589" w:rsidP="00865589">
      <w:pPr>
        <w:widowControl w:val="0"/>
        <w:jc w:val="left"/>
        <w:rPr>
          <w:b/>
        </w:rPr>
      </w:pPr>
    </w:p>
    <w:p w:rsidR="00865589" w:rsidRDefault="00865589" w:rsidP="00865589">
      <w:pPr>
        <w:widowControl w:val="0"/>
        <w:jc w:val="left"/>
      </w:pPr>
      <w:r w:rsidRPr="00865589">
        <w:rPr>
          <w:b/>
        </w:rPr>
        <w:t>STATUS INFORMATION</w:t>
      </w:r>
    </w:p>
    <w:p w:rsidR="00865589" w:rsidRDefault="00865589" w:rsidP="00865589">
      <w:pPr>
        <w:widowControl w:val="0"/>
        <w:jc w:val="left"/>
      </w:pPr>
    </w:p>
    <w:p w:rsidR="00865589" w:rsidRDefault="00865589" w:rsidP="00865589">
      <w:pPr>
        <w:widowControl w:val="0"/>
        <w:jc w:val="left"/>
      </w:pPr>
      <w:r>
        <w:t>House Resolution</w:t>
      </w:r>
    </w:p>
    <w:p w:rsidR="00865589" w:rsidRDefault="00865589" w:rsidP="00865589">
      <w:pPr>
        <w:widowControl w:val="0"/>
        <w:jc w:val="left"/>
      </w:pPr>
      <w:r>
        <w:t>Sponsors: Rep. Bowers</w:t>
      </w:r>
    </w:p>
    <w:p w:rsidR="00865589" w:rsidRDefault="00865589" w:rsidP="00865589">
      <w:pPr>
        <w:widowControl w:val="0"/>
        <w:jc w:val="left"/>
      </w:pPr>
      <w:r>
        <w:t>Document Path: l:\council\bills\rm\1412ac12.docx</w:t>
      </w:r>
    </w:p>
    <w:p w:rsidR="00865589" w:rsidRDefault="00865589" w:rsidP="00865589">
      <w:pPr>
        <w:widowControl w:val="0"/>
        <w:jc w:val="left"/>
      </w:pPr>
    </w:p>
    <w:p w:rsidR="00865589" w:rsidRDefault="00865589" w:rsidP="00865589">
      <w:pPr>
        <w:widowControl w:val="0"/>
        <w:jc w:val="left"/>
      </w:pPr>
      <w:r>
        <w:t>Introduced in the House on February 7, 2012</w:t>
      </w:r>
    </w:p>
    <w:p w:rsidR="00865589" w:rsidRDefault="00865589" w:rsidP="00865589">
      <w:pPr>
        <w:widowControl w:val="0"/>
        <w:jc w:val="left"/>
      </w:pPr>
      <w:r>
        <w:t>Adopted by the House on February 7, 2012</w:t>
      </w:r>
    </w:p>
    <w:p w:rsidR="00865589" w:rsidRDefault="00865589" w:rsidP="00865589">
      <w:pPr>
        <w:widowControl w:val="0"/>
        <w:jc w:val="left"/>
      </w:pPr>
    </w:p>
    <w:p w:rsidR="00865589" w:rsidRDefault="00865589" w:rsidP="00865589">
      <w:pPr>
        <w:widowControl w:val="0"/>
        <w:jc w:val="left"/>
      </w:pPr>
      <w:r>
        <w:t xml:space="preserve">Summary: </w:t>
      </w:r>
      <w:r w:rsidR="00FC5782">
        <w:t>Colleton Preparatory Academy Football Team</w:t>
      </w:r>
    </w:p>
    <w:p w:rsidR="00865589" w:rsidRDefault="00865589" w:rsidP="00865589">
      <w:pPr>
        <w:widowControl w:val="0"/>
        <w:jc w:val="left"/>
      </w:pPr>
    </w:p>
    <w:p w:rsidR="00865589" w:rsidRDefault="00865589" w:rsidP="00865589">
      <w:pPr>
        <w:widowControl w:val="0"/>
        <w:jc w:val="left"/>
      </w:pPr>
    </w:p>
    <w:p w:rsidR="00865589" w:rsidRDefault="00865589" w:rsidP="00865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589">
        <w:rPr>
          <w:b/>
        </w:rPr>
        <w:t>HISTORY OF LEGISLATIVE ACTIONS</w:t>
      </w:r>
    </w:p>
    <w:p w:rsidR="00865589" w:rsidRDefault="00865589" w:rsidP="00865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5589" w:rsidRPr="00865589" w:rsidRDefault="00865589" w:rsidP="00865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5589">
        <w:rPr>
          <w:u w:val="single"/>
        </w:rPr>
        <w:tab/>
        <w:t>Date</w:t>
      </w:r>
      <w:r w:rsidRPr="00865589">
        <w:rPr>
          <w:u w:val="single"/>
        </w:rPr>
        <w:tab/>
        <w:t>Body</w:t>
      </w:r>
      <w:r w:rsidRPr="00865589">
        <w:rPr>
          <w:u w:val="single"/>
        </w:rPr>
        <w:tab/>
        <w:t>Action Description with journal page number</w:t>
      </w:r>
      <w:r w:rsidRPr="00865589">
        <w:rPr>
          <w:u w:val="single"/>
        </w:rPr>
        <w:tab/>
      </w:r>
    </w:p>
    <w:p w:rsidR="00BE3810" w:rsidRDefault="00BE3810" w:rsidP="00BE3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2C3141">
        <w:t>Introduced and adopted (</w:t>
      </w:r>
      <w:hyperlink r:id="rId7" w:history="1">
        <w:r w:rsidRPr="002C3141">
          <w:rPr>
            <w:rStyle w:val="Hyperlink"/>
          </w:rPr>
          <w:t>House Journal</w:t>
        </w:r>
        <w:r w:rsidRPr="002C3141">
          <w:rPr>
            <w:rStyle w:val="Hyperlink"/>
          </w:rPr>
          <w:noBreakHyphen/>
          <w:t>page 10</w:t>
        </w:r>
      </w:hyperlink>
      <w:r w:rsidRPr="002C3141">
        <w:t>)</w:t>
      </w:r>
    </w:p>
    <w:p w:rsidR="00BE3810" w:rsidRDefault="00BE3810" w:rsidP="00BE3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589" w:rsidRPr="00865589" w:rsidRDefault="00865589" w:rsidP="00865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5589" w:rsidRDefault="00865589" w:rsidP="00865589">
      <w:r w:rsidRPr="00865589">
        <w:rPr>
          <w:b/>
        </w:rPr>
        <w:t>VERSIONS OF THIS BILL</w:t>
      </w:r>
    </w:p>
    <w:p w:rsidR="00865589" w:rsidRDefault="00865589" w:rsidP="00865589"/>
    <w:p w:rsidR="00865589" w:rsidRDefault="00CA0BB6" w:rsidP="00865589">
      <w:hyperlink r:id="rId8" w:history="1">
        <w:r w:rsidR="00865589">
          <w:rPr>
            <w:rStyle w:val="Hyperlink"/>
          </w:rPr>
          <w:t>2/7/2012</w:t>
        </w:r>
      </w:hyperlink>
    </w:p>
    <w:p w:rsidR="00865589" w:rsidRDefault="00865589" w:rsidP="00865589"/>
    <w:p w:rsidR="00865589" w:rsidRDefault="00865589" w:rsidP="00865589">
      <w:pPr>
        <w:sectPr w:rsidR="00865589" w:rsidSect="008655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41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8AE" w:rsidRPr="003838AE" w:rsidRDefault="00A37D85" w:rsidP="00383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RECOGNIZE AND CONGRATULATE THE </w:t>
      </w:r>
      <w:r w:rsidR="002B2AA6">
        <w:t>COLLETON PREPARATORY ACADEMY</w:t>
      </w:r>
      <w:r>
        <w:t xml:space="preserve"> FOOTBALL TEAM ON ITS IMPRESSIVE WIN OF THE 2011 </w:t>
      </w:r>
      <w:r w:rsidR="003838AE" w:rsidRPr="003838AE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 CLASS A STATE CHAMPIONSHIP TITLE</w:t>
      </w:r>
      <w:r w:rsidR="003838A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6415A" w:rsidRDefault="00F641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6360" w:rsidRDefault="00F6415A" w:rsidP="00BA2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6360">
        <w:t xml:space="preserve">supremely ready </w:t>
      </w:r>
      <w:r w:rsidR="00DF7F05">
        <w:t>to tackle the</w:t>
      </w:r>
      <w:r w:rsidR="005B6360">
        <w:t xml:space="preserve"> challenge, the </w:t>
      </w:r>
      <w:r w:rsidR="00BA2240">
        <w:t xml:space="preserve">Colleton Preparatory Academy </w:t>
      </w:r>
      <w:r w:rsidR="005B6360">
        <w:t xml:space="preserve">football team nailed the 2011 </w:t>
      </w:r>
      <w:r w:rsidR="003838AE" w:rsidRPr="003838A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(SCISA) C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A2240" w:rsidRPr="003838AE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BA224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A2240">
        <w:t>defe</w:t>
      </w:r>
      <w:r w:rsidR="005B6360">
        <w:t xml:space="preserve">ating </w:t>
      </w:r>
      <w:r w:rsidR="00BA2240">
        <w:t>Holly Hill</w:t>
      </w:r>
      <w:r w:rsidR="005B6360">
        <w:t xml:space="preserve"> 2</w:t>
      </w:r>
      <w:r w:rsidR="00BA2240">
        <w:t>9</w:t>
      </w:r>
      <w:r w:rsidR="00906615">
        <w:noBreakHyphen/>
      </w:r>
      <w:r w:rsidR="00BA2240">
        <w:t>8</w:t>
      </w:r>
      <w:r w:rsidR="005B6360">
        <w:t xml:space="preserve"> on </w:t>
      </w:r>
      <w:r w:rsidR="00BA2240">
        <w:t>November 19, 2011</w:t>
      </w:r>
      <w:r w:rsidR="005B6360">
        <w:t>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2240">
        <w:t xml:space="preserve">the stadium </w:t>
      </w:r>
      <w:r>
        <w:t xml:space="preserve">echoed with the cheers of exuberant </w:t>
      </w:r>
      <w:r w:rsidR="00BA2240">
        <w:t xml:space="preserve">Colleton Prep </w:t>
      </w:r>
      <w:r>
        <w:t xml:space="preserve">fans, pleased to see their confident predictions of victory realized as a satisfying end to an outstanding </w:t>
      </w:r>
      <w:r w:rsidR="00BA2240">
        <w:t>10</w:t>
      </w:r>
      <w:r w:rsidR="00906615">
        <w:noBreakHyphen/>
      </w:r>
      <w:r w:rsidR="00BA2240">
        <w:t>2</w:t>
      </w:r>
      <w:r>
        <w:t xml:space="preserve"> season</w:t>
      </w:r>
      <w:r w:rsidR="00BA2240">
        <w:t>, in which the War Hawks outscored their opponents by more than two hundred points</w:t>
      </w:r>
      <w:r>
        <w:t xml:space="preserve">. By the end of the title game, the </w:t>
      </w:r>
      <w:r w:rsidR="00BA2240">
        <w:t>Hawks</w:t>
      </w:r>
      <w:r w:rsidR="00906615" w:rsidRPr="00906615">
        <w:t>’</w:t>
      </w:r>
      <w:r>
        <w:t xml:space="preserve"> admirers were already looking with anticipation to a repeat performance next year;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60429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60429">
        <w:rPr>
          <w:rFonts w:eastAsiaTheme="minorHAnsi"/>
          <w:color w:val="000000" w:themeColor="text1"/>
          <w:szCs w:val="22"/>
          <w:u w:color="000000" w:themeColor="text1"/>
        </w:rPr>
        <w:t>Neil Minton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win even brighter, </w:t>
      </w:r>
      <w:r w:rsidR="00851B02">
        <w:t>Tanner Cope was named SCISA Class A Player of the Year</w:t>
      </w:r>
      <w:r w:rsidR="00D345FD">
        <w:t xml:space="preserve">; Jordan Breland was selected to represent the War Hawks </w:t>
      </w:r>
      <w:r w:rsidR="00D345FD">
        <w:lastRenderedPageBreak/>
        <w:t xml:space="preserve">in the Oasis Shrine Bowl; </w:t>
      </w:r>
      <w:r w:rsidR="00851B02">
        <w:t>and Reed Houck, Scott Cope, Tanner Cope, Dalton M</w:t>
      </w:r>
      <w:r w:rsidR="00B55D9F">
        <w:t>e</w:t>
      </w:r>
      <w:r w:rsidR="00851B02">
        <w:t>scia, and Cody Cope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were </w:t>
      </w:r>
      <w:r w:rsidR="00D345FD">
        <w:rPr>
          <w:rFonts w:eastAsiaTheme="minorHAnsi"/>
          <w:color w:val="000000" w:themeColor="text1"/>
          <w:szCs w:val="22"/>
          <w:u w:color="000000" w:themeColor="text1"/>
        </w:rPr>
        <w:t>named to the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59D8">
        <w:rPr>
          <w:rFonts w:eastAsiaTheme="minorHAnsi"/>
          <w:color w:val="000000" w:themeColor="text1"/>
          <w:szCs w:val="22"/>
          <w:u w:color="000000" w:themeColor="text1"/>
        </w:rPr>
        <w:t xml:space="preserve">SCISA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North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South All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Star </w:t>
      </w:r>
      <w:r w:rsidR="00D345FD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addition, Coach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Minton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named 2011 </w:t>
      </w:r>
      <w:r w:rsidR="00851B02">
        <w:rPr>
          <w:rFonts w:eastAsiaTheme="minorHAnsi"/>
          <w:color w:val="000000" w:themeColor="text1"/>
          <w:szCs w:val="22"/>
          <w:u w:color="000000" w:themeColor="text1"/>
        </w:rPr>
        <w:t>SCISA Class A Coach of the Year</w:t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 xml:space="preserve"> and was selected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 xml:space="preserve">to serve as </w:t>
      </w:r>
      <w:r w:rsidR="00CF310B"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>assistant coach in the SCISA North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>South All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531E4">
        <w:rPr>
          <w:rFonts w:eastAsiaTheme="minorHAnsi"/>
          <w:color w:val="000000" w:themeColor="text1"/>
          <w:szCs w:val="22"/>
          <w:u w:color="000000" w:themeColor="text1"/>
        </w:rPr>
        <w:t>Star game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2B7CBD">
        <w:rPr>
          <w:rFonts w:eastAsiaTheme="minorHAnsi"/>
          <w:color w:val="000000" w:themeColor="text1"/>
          <w:szCs w:val="22"/>
          <w:u w:color="000000" w:themeColor="text1"/>
        </w:rPr>
        <w:t>The Hawks</w:t>
      </w:r>
      <w:r w:rsidR="00906615" w:rsidRPr="0090661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B7CB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>Ryan Bishop, offensive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>line coach, and Jeremy Ware, defensive</w:t>
      </w:r>
      <w:r w:rsidR="0090661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 xml:space="preserve">backs coach, joined Coach Minton in </w:t>
      </w:r>
      <w:r w:rsidR="002B7CBD">
        <w:rPr>
          <w:rFonts w:eastAsiaTheme="minorHAnsi"/>
          <w:color w:val="000000" w:themeColor="text1"/>
          <w:szCs w:val="22"/>
          <w:u w:color="000000" w:themeColor="text1"/>
        </w:rPr>
        <w:t xml:space="preserve">being named to </w:t>
      </w:r>
      <w:r w:rsidR="00D248CA">
        <w:rPr>
          <w:rFonts w:eastAsiaTheme="minorHAnsi"/>
          <w:color w:val="000000" w:themeColor="text1"/>
          <w:szCs w:val="22"/>
          <w:u w:color="000000" w:themeColor="text1"/>
        </w:rPr>
        <w:t>this latter honor; and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4A1937">
        <w:t>War Hawks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751" w:rsidRPr="003838AE" w:rsidRDefault="005B6360" w:rsidP="0049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the members of the South Carolina House of Representatives, by this resolution, recognize and congratulate the </w:t>
      </w:r>
      <w:r w:rsidR="00492751">
        <w:t>Colleton Preparatory Academy football team on its impressive win of the 2011 S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ndependent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ssociation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92751" w:rsidRPr="003838AE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49275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360" w:rsidRDefault="005B6360" w:rsidP="005B6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2751">
        <w:t>Head of School Jennifer Bratsafolis</w:t>
      </w:r>
      <w:r>
        <w:t xml:space="preserve"> and </w:t>
      </w:r>
      <w:r w:rsidR="00492751">
        <w:t xml:space="preserve">Head </w:t>
      </w:r>
      <w:r>
        <w:t xml:space="preserve">Coach </w:t>
      </w:r>
      <w:r w:rsidR="00492751">
        <w:t>Neil Minton</w:t>
      </w:r>
      <w:r>
        <w:t xml:space="preserve"> of </w:t>
      </w:r>
      <w:r w:rsidR="00492751">
        <w:t>Colleton Preparatory Academy</w:t>
      </w:r>
      <w:r>
        <w:t>.</w:t>
      </w:r>
    </w:p>
    <w:p w:rsidR="002A47A7" w:rsidRDefault="00906615" w:rsidP="002F4B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47A7" w:rsidRDefault="002A47A7" w:rsidP="00865589">
      <w:pPr>
        <w:suppressAutoHyphens/>
      </w:pPr>
    </w:p>
    <w:sectPr w:rsidR="002A47A7" w:rsidSect="008655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429" w:rsidRDefault="00C60429" w:rsidP="009F0C77">
      <w:r>
        <w:separator/>
      </w:r>
    </w:p>
  </w:endnote>
  <w:endnote w:type="continuationSeparator" w:id="0">
    <w:p w:rsidR="00C60429" w:rsidRDefault="00C604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339210-2927-409F-BE6B-C5E13BC578E2}"/>
    <w:embedBold r:id="rId2" w:fontKey="{351092FC-3070-4FB8-A0C9-42F465BD48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6AE3D8-370C-4A96-A126-75C471DDBC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E085F2-C39C-49F0-9637-3ABB9CE6CA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8F7834-2C86-4405-BE68-7919200EF1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589" w:rsidRPr="002A47A7" w:rsidRDefault="00865589" w:rsidP="002A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[4734]</w:t>
    </w:r>
    <w:r>
      <w:tab/>
    </w:r>
    <w:r w:rsidR="00CA0BB6">
      <w:fldChar w:fldCharType="begin"/>
    </w:r>
    <w:r w:rsidR="00CA0BB6">
      <w:instrText xml:space="preserve"> PAGE  \* MERGEFORMAT </w:instrText>
    </w:r>
    <w:r w:rsidR="00CA0BB6">
      <w:fldChar w:fldCharType="separate"/>
    </w:r>
    <w:r w:rsidR="00CA0BB6">
      <w:rPr>
        <w:noProof/>
      </w:rPr>
      <w:t>1</w:t>
    </w:r>
    <w:r w:rsidR="00CA0B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429" w:rsidRDefault="00C60429" w:rsidP="009F0C77">
      <w:r>
        <w:separator/>
      </w:r>
    </w:p>
  </w:footnote>
  <w:footnote w:type="continuationSeparator" w:id="0">
    <w:p w:rsidR="00C60429" w:rsidRDefault="00C604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12AC12"/>
    <w:docVar w:name="CoverBillType" w:val="r"/>
    <w:docVar w:name="docpath" w:val="L:\Council\bills\RM\1412AC12.DOCX"/>
    <w:docVar w:name="dvBillNumber" w:val="47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1A3"/>
    <w:rsid w:val="00011869"/>
    <w:rsid w:val="000E1785"/>
    <w:rsid w:val="000F40FA"/>
    <w:rsid w:val="0010776B"/>
    <w:rsid w:val="00133E66"/>
    <w:rsid w:val="001435A3"/>
    <w:rsid w:val="001531E4"/>
    <w:rsid w:val="001D08F2"/>
    <w:rsid w:val="001D525B"/>
    <w:rsid w:val="001D7F4F"/>
    <w:rsid w:val="002321B6"/>
    <w:rsid w:val="00250967"/>
    <w:rsid w:val="002543C8"/>
    <w:rsid w:val="00284AAE"/>
    <w:rsid w:val="002A47A7"/>
    <w:rsid w:val="002B2AA6"/>
    <w:rsid w:val="002B7CBD"/>
    <w:rsid w:val="002E5912"/>
    <w:rsid w:val="002F4B1F"/>
    <w:rsid w:val="003159D8"/>
    <w:rsid w:val="00325348"/>
    <w:rsid w:val="0032732C"/>
    <w:rsid w:val="00336AD0"/>
    <w:rsid w:val="0037079A"/>
    <w:rsid w:val="00374116"/>
    <w:rsid w:val="003838AE"/>
    <w:rsid w:val="003926CC"/>
    <w:rsid w:val="003D01E8"/>
    <w:rsid w:val="003E5288"/>
    <w:rsid w:val="003F6D79"/>
    <w:rsid w:val="0041760A"/>
    <w:rsid w:val="00417C01"/>
    <w:rsid w:val="00453DD0"/>
    <w:rsid w:val="004809EE"/>
    <w:rsid w:val="00492751"/>
    <w:rsid w:val="004A1937"/>
    <w:rsid w:val="004E7D54"/>
    <w:rsid w:val="005273C6"/>
    <w:rsid w:val="00530A69"/>
    <w:rsid w:val="00545593"/>
    <w:rsid w:val="00577C6C"/>
    <w:rsid w:val="0059448B"/>
    <w:rsid w:val="005A270F"/>
    <w:rsid w:val="005A7498"/>
    <w:rsid w:val="005B6360"/>
    <w:rsid w:val="005C2FE2"/>
    <w:rsid w:val="005E2BC9"/>
    <w:rsid w:val="00605102"/>
    <w:rsid w:val="006215AA"/>
    <w:rsid w:val="006913C9"/>
    <w:rsid w:val="0069470D"/>
    <w:rsid w:val="00702FA7"/>
    <w:rsid w:val="0073160C"/>
    <w:rsid w:val="00734F00"/>
    <w:rsid w:val="007A70AE"/>
    <w:rsid w:val="007D5120"/>
    <w:rsid w:val="008362E8"/>
    <w:rsid w:val="008479B3"/>
    <w:rsid w:val="00851B02"/>
    <w:rsid w:val="00865589"/>
    <w:rsid w:val="0089364B"/>
    <w:rsid w:val="008A1768"/>
    <w:rsid w:val="008F4429"/>
    <w:rsid w:val="00906615"/>
    <w:rsid w:val="0094021A"/>
    <w:rsid w:val="00992FA5"/>
    <w:rsid w:val="009C6A0B"/>
    <w:rsid w:val="009F0C77"/>
    <w:rsid w:val="009F4DD1"/>
    <w:rsid w:val="00A37D85"/>
    <w:rsid w:val="00A41684"/>
    <w:rsid w:val="00A64E80"/>
    <w:rsid w:val="00A72BCD"/>
    <w:rsid w:val="00A741D9"/>
    <w:rsid w:val="00A833AB"/>
    <w:rsid w:val="00A9741D"/>
    <w:rsid w:val="00AD4B17"/>
    <w:rsid w:val="00B02381"/>
    <w:rsid w:val="00B26B81"/>
    <w:rsid w:val="00B412D4"/>
    <w:rsid w:val="00B55D9F"/>
    <w:rsid w:val="00BA2240"/>
    <w:rsid w:val="00BB52B4"/>
    <w:rsid w:val="00BE3810"/>
    <w:rsid w:val="00BE3C22"/>
    <w:rsid w:val="00C011A3"/>
    <w:rsid w:val="00C0345E"/>
    <w:rsid w:val="00C3483A"/>
    <w:rsid w:val="00C60429"/>
    <w:rsid w:val="00C74E9D"/>
    <w:rsid w:val="00C82FD3"/>
    <w:rsid w:val="00C908B9"/>
    <w:rsid w:val="00C92819"/>
    <w:rsid w:val="00CA0BB6"/>
    <w:rsid w:val="00CC6B7B"/>
    <w:rsid w:val="00CD2089"/>
    <w:rsid w:val="00CF310B"/>
    <w:rsid w:val="00D248CA"/>
    <w:rsid w:val="00D345FD"/>
    <w:rsid w:val="00D41DC8"/>
    <w:rsid w:val="00D73A67"/>
    <w:rsid w:val="00D970A9"/>
    <w:rsid w:val="00DA4917"/>
    <w:rsid w:val="00DD30CB"/>
    <w:rsid w:val="00DF3845"/>
    <w:rsid w:val="00DF7F05"/>
    <w:rsid w:val="00E41911"/>
    <w:rsid w:val="00E92EEF"/>
    <w:rsid w:val="00F24442"/>
    <w:rsid w:val="00F50AE3"/>
    <w:rsid w:val="00F6118E"/>
    <w:rsid w:val="00F6415A"/>
    <w:rsid w:val="00F67CF1"/>
    <w:rsid w:val="00F840F0"/>
    <w:rsid w:val="00FB0D0D"/>
    <w:rsid w:val="00FB1EDA"/>
    <w:rsid w:val="00FB43B4"/>
    <w:rsid w:val="00FC5782"/>
    <w:rsid w:val="00FD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0B34D1-8ABC-435E-83A0-7CA78A74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9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55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34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60A8C-D33F-4F13-8ABA-4CF7F50C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458</Words>
  <Characters>2515</Characters>
  <Application>Microsoft Office Word</Application>
  <DocSecurity>4</DocSecurity>
  <Lines>93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4734: Colleton Preparatory Academy Football Team - South Carolina Legislature Online</dc:title>
  <dc:subject/>
  <dc:creator>rosannemcdowell</dc:creator>
  <cp:keywords/>
  <dc:description/>
  <cp:lastModifiedBy>N Cumfer</cp:lastModifiedBy>
  <cp:revision>2</cp:revision>
  <cp:lastPrinted>2012-02-06T20:48:00Z</cp:lastPrinted>
  <dcterms:created xsi:type="dcterms:W3CDTF">2014-11-24T14:44:00Z</dcterms:created>
  <dcterms:modified xsi:type="dcterms:W3CDTF">2014-11-24T14:44:00Z</dcterms:modified>
</cp:coreProperties>
</file>