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63C4" w:rsidRDefault="008063C4" w:rsidP="008063C4">
      <w:pPr>
        <w:widowControl w:val="0"/>
        <w:jc w:val="center"/>
      </w:pPr>
      <w:bookmarkStart w:id="0" w:name="_GoBack"/>
      <w:bookmarkEnd w:id="0"/>
      <w:r w:rsidRPr="008063C4">
        <w:rPr>
          <w:b/>
        </w:rPr>
        <w:t>South Carolina General Assembly</w:t>
      </w:r>
    </w:p>
    <w:p w:rsidR="008063C4" w:rsidRDefault="008063C4" w:rsidP="008063C4">
      <w:pPr>
        <w:widowControl w:val="0"/>
        <w:jc w:val="center"/>
      </w:pPr>
      <w:r>
        <w:t>119th Session, 2011-2012</w:t>
      </w:r>
    </w:p>
    <w:p w:rsidR="008063C4" w:rsidRDefault="008063C4" w:rsidP="008063C4">
      <w:pPr>
        <w:widowControl w:val="0"/>
        <w:jc w:val="left"/>
      </w:pPr>
    </w:p>
    <w:p w:rsidR="008063C4" w:rsidRDefault="008063C4" w:rsidP="008063C4">
      <w:pPr>
        <w:widowControl w:val="0"/>
        <w:jc w:val="left"/>
        <w:rPr>
          <w:b/>
        </w:rPr>
      </w:pPr>
      <w:r w:rsidRPr="008063C4">
        <w:rPr>
          <w:b/>
        </w:rPr>
        <w:t>H. 4737</w:t>
      </w:r>
    </w:p>
    <w:p w:rsidR="008063C4" w:rsidRDefault="008063C4" w:rsidP="008063C4">
      <w:pPr>
        <w:widowControl w:val="0"/>
        <w:jc w:val="left"/>
        <w:rPr>
          <w:b/>
        </w:rPr>
      </w:pPr>
    </w:p>
    <w:p w:rsidR="008063C4" w:rsidRDefault="008063C4" w:rsidP="008063C4">
      <w:pPr>
        <w:widowControl w:val="0"/>
        <w:jc w:val="left"/>
      </w:pPr>
      <w:r w:rsidRPr="008063C4">
        <w:rPr>
          <w:b/>
        </w:rPr>
        <w:t>STATUS INFORMATION</w:t>
      </w:r>
    </w:p>
    <w:p w:rsidR="008063C4" w:rsidRDefault="008063C4" w:rsidP="008063C4">
      <w:pPr>
        <w:widowControl w:val="0"/>
        <w:jc w:val="left"/>
      </w:pPr>
    </w:p>
    <w:p w:rsidR="008063C4" w:rsidRDefault="008063C4" w:rsidP="008063C4">
      <w:pPr>
        <w:widowControl w:val="0"/>
        <w:jc w:val="left"/>
      </w:pPr>
      <w:r>
        <w:t>General Bill</w:t>
      </w:r>
    </w:p>
    <w:p w:rsidR="008063C4" w:rsidRDefault="008063C4" w:rsidP="008063C4">
      <w:pPr>
        <w:widowControl w:val="0"/>
        <w:jc w:val="left"/>
      </w:pPr>
      <w:r>
        <w:t>Sponsors: Rep. Harrison</w:t>
      </w:r>
    </w:p>
    <w:p w:rsidR="008063C4" w:rsidRDefault="008063C4" w:rsidP="008063C4">
      <w:pPr>
        <w:widowControl w:val="0"/>
        <w:jc w:val="left"/>
      </w:pPr>
      <w:r>
        <w:t>Document Path: l:\council\bills\nbd\12084ac12.docx</w:t>
      </w:r>
    </w:p>
    <w:p w:rsidR="008063C4" w:rsidRDefault="008063C4" w:rsidP="008063C4">
      <w:pPr>
        <w:widowControl w:val="0"/>
        <w:jc w:val="left"/>
      </w:pPr>
    </w:p>
    <w:p w:rsidR="008063C4" w:rsidRDefault="008063C4" w:rsidP="008063C4">
      <w:pPr>
        <w:widowControl w:val="0"/>
        <w:jc w:val="left"/>
      </w:pPr>
      <w:r>
        <w:t>Introduced in the House on February 7, 2012</w:t>
      </w:r>
    </w:p>
    <w:p w:rsidR="008063C4" w:rsidRDefault="008063C4" w:rsidP="008063C4">
      <w:pPr>
        <w:widowControl w:val="0"/>
        <w:jc w:val="left"/>
      </w:pPr>
      <w:r>
        <w:t xml:space="preserve">Currently residing in the House Committee on </w:t>
      </w:r>
      <w:r w:rsidRPr="008063C4">
        <w:rPr>
          <w:b/>
        </w:rPr>
        <w:t>Judiciary</w:t>
      </w:r>
    </w:p>
    <w:p w:rsidR="008063C4" w:rsidRDefault="008063C4" w:rsidP="008063C4">
      <w:pPr>
        <w:widowControl w:val="0"/>
        <w:jc w:val="left"/>
      </w:pPr>
    </w:p>
    <w:p w:rsidR="008063C4" w:rsidRDefault="008063C4" w:rsidP="008063C4">
      <w:pPr>
        <w:widowControl w:val="0"/>
        <w:jc w:val="left"/>
      </w:pPr>
      <w:r>
        <w:t xml:space="preserve">Summary: </w:t>
      </w:r>
      <w:r w:rsidR="00041F3F">
        <w:t>Powers of family court in juvenile criminal cases</w:t>
      </w:r>
    </w:p>
    <w:p w:rsidR="008063C4" w:rsidRDefault="008063C4" w:rsidP="008063C4">
      <w:pPr>
        <w:widowControl w:val="0"/>
        <w:jc w:val="left"/>
      </w:pPr>
    </w:p>
    <w:p w:rsidR="008063C4" w:rsidRDefault="008063C4" w:rsidP="008063C4">
      <w:pPr>
        <w:widowControl w:val="0"/>
        <w:jc w:val="left"/>
      </w:pPr>
    </w:p>
    <w:p w:rsidR="008063C4" w:rsidRDefault="008063C4" w:rsidP="008063C4">
      <w:pPr>
        <w:widowControl w:val="0"/>
        <w:tabs>
          <w:tab w:val="center" w:pos="590"/>
          <w:tab w:val="center" w:pos="1440"/>
          <w:tab w:val="left" w:pos="1872"/>
          <w:tab w:val="left" w:pos="9187"/>
        </w:tabs>
        <w:jc w:val="left"/>
      </w:pPr>
      <w:r w:rsidRPr="008063C4">
        <w:rPr>
          <w:b/>
        </w:rPr>
        <w:t>HISTORY OF LEGISLATIVE ACTIONS</w:t>
      </w:r>
    </w:p>
    <w:p w:rsidR="008063C4" w:rsidRDefault="008063C4" w:rsidP="008063C4">
      <w:pPr>
        <w:widowControl w:val="0"/>
        <w:tabs>
          <w:tab w:val="center" w:pos="590"/>
          <w:tab w:val="center" w:pos="1440"/>
          <w:tab w:val="left" w:pos="1872"/>
          <w:tab w:val="left" w:pos="9187"/>
        </w:tabs>
        <w:jc w:val="left"/>
      </w:pPr>
    </w:p>
    <w:p w:rsidR="008063C4" w:rsidRPr="008063C4" w:rsidRDefault="008063C4" w:rsidP="008063C4">
      <w:pPr>
        <w:widowControl w:val="0"/>
        <w:tabs>
          <w:tab w:val="center" w:pos="590"/>
          <w:tab w:val="center" w:pos="1440"/>
          <w:tab w:val="left" w:pos="1872"/>
          <w:tab w:val="left" w:pos="9187"/>
        </w:tabs>
        <w:jc w:val="left"/>
      </w:pPr>
      <w:r w:rsidRPr="008063C4">
        <w:rPr>
          <w:u w:val="single"/>
        </w:rPr>
        <w:tab/>
        <w:t>Date</w:t>
      </w:r>
      <w:r w:rsidRPr="008063C4">
        <w:rPr>
          <w:u w:val="single"/>
        </w:rPr>
        <w:tab/>
        <w:t>Body</w:t>
      </w:r>
      <w:r w:rsidRPr="008063C4">
        <w:rPr>
          <w:u w:val="single"/>
        </w:rPr>
        <w:tab/>
        <w:t>Action Description with journal page number</w:t>
      </w:r>
      <w:r w:rsidRPr="008063C4">
        <w:rPr>
          <w:u w:val="single"/>
        </w:rPr>
        <w:tab/>
      </w:r>
    </w:p>
    <w:p w:rsidR="007674E4" w:rsidRDefault="007674E4" w:rsidP="007674E4">
      <w:pPr>
        <w:widowControl w:val="0"/>
        <w:tabs>
          <w:tab w:val="right" w:pos="1008"/>
          <w:tab w:val="left" w:pos="1152"/>
          <w:tab w:val="left" w:pos="1872"/>
          <w:tab w:val="left" w:pos="9187"/>
        </w:tabs>
        <w:ind w:left="2088" w:hanging="2088"/>
        <w:jc w:val="left"/>
      </w:pPr>
      <w:r>
        <w:tab/>
        <w:t>2/7/2012</w:t>
      </w:r>
      <w:r>
        <w:tab/>
        <w:t>House</w:t>
      </w:r>
      <w:r>
        <w:tab/>
      </w:r>
      <w:r w:rsidRPr="00EC47DC">
        <w:t>Introduced and read first time (</w:t>
      </w:r>
      <w:hyperlink r:id="rId7" w:history="1">
        <w:r w:rsidRPr="00EC47DC">
          <w:rPr>
            <w:rStyle w:val="Hyperlink"/>
          </w:rPr>
          <w:t>House Journal</w:t>
        </w:r>
        <w:r w:rsidRPr="00EC47DC">
          <w:rPr>
            <w:rStyle w:val="Hyperlink"/>
          </w:rPr>
          <w:noBreakHyphen/>
          <w:t>page 16</w:t>
        </w:r>
      </w:hyperlink>
      <w:r w:rsidRPr="00EC47DC">
        <w:t>)</w:t>
      </w:r>
    </w:p>
    <w:p w:rsidR="007674E4" w:rsidRDefault="007674E4" w:rsidP="007674E4">
      <w:pPr>
        <w:widowControl w:val="0"/>
        <w:tabs>
          <w:tab w:val="right" w:pos="1008"/>
          <w:tab w:val="left" w:pos="1152"/>
          <w:tab w:val="left" w:pos="1872"/>
          <w:tab w:val="left" w:pos="9187"/>
        </w:tabs>
        <w:ind w:left="2088" w:hanging="2088"/>
        <w:jc w:val="left"/>
      </w:pPr>
      <w:r>
        <w:tab/>
        <w:t>2/7/2012</w:t>
      </w:r>
      <w:r>
        <w:tab/>
        <w:t>House</w:t>
      </w:r>
      <w:r>
        <w:tab/>
      </w:r>
      <w:r w:rsidRPr="00EC47DC">
        <w:t xml:space="preserve">Referred to Committee on </w:t>
      </w:r>
      <w:r w:rsidRPr="00EC47DC">
        <w:rPr>
          <w:b/>
        </w:rPr>
        <w:t>Judiciary</w:t>
      </w:r>
      <w:r w:rsidRPr="00EC47DC">
        <w:t xml:space="preserve"> (</w:t>
      </w:r>
      <w:hyperlink r:id="rId8" w:history="1">
        <w:r w:rsidRPr="00EC47DC">
          <w:rPr>
            <w:rStyle w:val="Hyperlink"/>
          </w:rPr>
          <w:t>House Journal</w:t>
        </w:r>
        <w:r w:rsidRPr="00EC47DC">
          <w:rPr>
            <w:rStyle w:val="Hyperlink"/>
          </w:rPr>
          <w:noBreakHyphen/>
          <w:t>page 16</w:t>
        </w:r>
      </w:hyperlink>
      <w:r w:rsidRPr="00EC47DC">
        <w:t>)</w:t>
      </w:r>
    </w:p>
    <w:p w:rsidR="007674E4" w:rsidRDefault="007674E4" w:rsidP="007674E4">
      <w:pPr>
        <w:widowControl w:val="0"/>
        <w:tabs>
          <w:tab w:val="right" w:pos="1008"/>
          <w:tab w:val="left" w:pos="1152"/>
          <w:tab w:val="left" w:pos="1872"/>
          <w:tab w:val="left" w:pos="9187"/>
        </w:tabs>
        <w:ind w:left="2088" w:hanging="2088"/>
        <w:jc w:val="left"/>
      </w:pPr>
    </w:p>
    <w:p w:rsidR="008063C4" w:rsidRPr="008063C4" w:rsidRDefault="008063C4" w:rsidP="008063C4">
      <w:pPr>
        <w:widowControl w:val="0"/>
        <w:tabs>
          <w:tab w:val="right" w:pos="1008"/>
          <w:tab w:val="left" w:pos="1152"/>
          <w:tab w:val="left" w:pos="1872"/>
          <w:tab w:val="left" w:pos="9187"/>
        </w:tabs>
        <w:ind w:left="2088" w:hanging="2088"/>
        <w:jc w:val="left"/>
      </w:pPr>
    </w:p>
    <w:p w:rsidR="008063C4" w:rsidRDefault="008063C4" w:rsidP="008063C4">
      <w:pPr>
        <w:widowControl w:val="0"/>
        <w:jc w:val="left"/>
      </w:pPr>
      <w:r w:rsidRPr="008063C4">
        <w:rPr>
          <w:b/>
        </w:rPr>
        <w:t>VERSIONS OF THIS BILL</w:t>
      </w:r>
    </w:p>
    <w:p w:rsidR="008063C4" w:rsidRDefault="008063C4" w:rsidP="008063C4">
      <w:pPr>
        <w:widowControl w:val="0"/>
        <w:jc w:val="left"/>
      </w:pPr>
    </w:p>
    <w:p w:rsidR="008063C4" w:rsidRDefault="00B61EBC" w:rsidP="008063C4">
      <w:pPr>
        <w:widowControl w:val="0"/>
        <w:jc w:val="left"/>
      </w:pPr>
      <w:hyperlink r:id="rId9" w:history="1">
        <w:r w:rsidR="008063C4">
          <w:rPr>
            <w:rStyle w:val="Hyperlink"/>
          </w:rPr>
          <w:t>2/7/2012</w:t>
        </w:r>
      </w:hyperlink>
    </w:p>
    <w:p w:rsidR="008063C4" w:rsidRDefault="008063C4" w:rsidP="008063C4"/>
    <w:p w:rsidR="008063C4" w:rsidRDefault="008063C4" w:rsidP="008063C4">
      <w:pPr>
        <w:sectPr w:rsidR="008063C4" w:rsidSect="008063C4">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2FB" w:rsidRDefault="005A5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2FB" w:rsidRDefault="005A5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2FB" w:rsidRDefault="005A5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2FB" w:rsidRDefault="005A5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2FB" w:rsidRDefault="005A5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2FB" w:rsidRDefault="005A5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2FB" w:rsidRDefault="005A5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0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29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1E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w:t>
      </w:r>
      <w:r w:rsidR="007378D1">
        <w:t xml:space="preserve"> SECTION 63-19-1410,</w:t>
      </w:r>
      <w:r>
        <w:t xml:space="preserve"> CODE OF LAWS OF SOUTH CAROLINA, 1976, </w:t>
      </w:r>
      <w:r w:rsidR="007378D1">
        <w:t xml:space="preserve">RELATING TO THE DISPOSITIONAL POWERS OF THE FAMILY COURT IN CRIMINAL OFFENSES COMMITTED BY JUVENILES, </w:t>
      </w:r>
      <w:r>
        <w:t xml:space="preserve">SO AS TO </w:t>
      </w:r>
      <w:r w:rsidR="001A6ED7">
        <w:t xml:space="preserve">AUTHORIZE </w:t>
      </w:r>
      <w:r>
        <w:t xml:space="preserve">THE FAMILY COURT TO ORDER DEFERRED DISMISSAL AND PLACE </w:t>
      </w:r>
      <w:r w:rsidR="00C91423">
        <w:t>A</w:t>
      </w:r>
      <w:r>
        <w:t xml:space="preserve"> CHILD ON PROBATION </w:t>
      </w:r>
      <w:r w:rsidR="001A6ED7">
        <w:t>IN CERTAIN CASES</w:t>
      </w:r>
      <w:r>
        <w:t xml:space="preserve">; TO PROVIDE THAT PROBATION MUST BE FOR A SPECIFIED TIME; TO PROVIDE THAT DEFERRED DISMISSAL IS NOT AN ADJUDICATION; AND TO PROVIDE THAT </w:t>
      </w:r>
      <w:r w:rsidR="007378D1">
        <w:t>THE SUCCESSFUL COMPLETION OF</w:t>
      </w:r>
      <w:r w:rsidR="00F36D97">
        <w:t xml:space="preserve"> </w:t>
      </w:r>
      <w:r w:rsidR="00E52A1A">
        <w:t>THE</w:t>
      </w:r>
      <w:r w:rsidR="007378D1">
        <w:t xml:space="preserve"> PROBATION </w:t>
      </w:r>
      <w:r w:rsidR="00F36D97">
        <w:t>AN</w:t>
      </w:r>
      <w:r w:rsidR="00C91423">
        <w:t>D</w:t>
      </w:r>
      <w:r w:rsidR="00F36D97">
        <w:t xml:space="preserve"> </w:t>
      </w:r>
      <w:r w:rsidR="00E52A1A">
        <w:t xml:space="preserve">ENTRY OF AN </w:t>
      </w:r>
      <w:r w:rsidR="00F36D97">
        <w:t xml:space="preserve">ORDER DISMISSING THE PROCEEDINGS </w:t>
      </w:r>
      <w:r w:rsidR="00E52A1A">
        <w:t xml:space="preserve">SERVE TO </w:t>
      </w:r>
      <w:r>
        <w:t>LEGALLY REMOVE THE CHILD</w:t>
      </w:r>
      <w:r w:rsidR="00F36D97">
        <w:t xml:space="preserve"> FROM</w:t>
      </w:r>
      <w:r>
        <w:t xml:space="preserve"> </w:t>
      </w:r>
      <w:r w:rsidR="00E52A1A">
        <w:t xml:space="preserve">COMMITTING </w:t>
      </w:r>
      <w:r w:rsidR="00F36D97">
        <w:t xml:space="preserve">PERJURY OR </w:t>
      </w:r>
      <w:r w:rsidR="00E52A1A">
        <w:t xml:space="preserve">MAKING A </w:t>
      </w:r>
      <w:r w:rsidR="00F36D97">
        <w:t>FALSE STATEMENT FOR FAILING TO RECITE OR ACKNOWLEDGE</w:t>
      </w:r>
      <w:r>
        <w:t xml:space="preserve"> BEING TAKEN INTO CUSTODY, CHARGED WITH</w:t>
      </w:r>
      <w:r w:rsidR="001A6ED7">
        <w:t>,</w:t>
      </w:r>
      <w:r>
        <w:t xml:space="preserve"> </w:t>
      </w:r>
      <w:r w:rsidR="00E52A1A">
        <w:t xml:space="preserve">OR </w:t>
      </w:r>
      <w:r>
        <w:t>ADJUDICATED DELINQUENT FOR</w:t>
      </w:r>
      <w:r w:rsidR="007378D1">
        <w:t xml:space="preserve"> OR </w:t>
      </w:r>
      <w:r w:rsidR="00E52A1A">
        <w:t xml:space="preserve">HAVING </w:t>
      </w:r>
      <w:r w:rsidR="007378D1">
        <w:t>SERVED PROBATION FOR THE</w:t>
      </w:r>
      <w:r w:rsidR="001A6ED7">
        <w:t xml:space="preserve"> OFFENSE</w:t>
      </w:r>
      <w:r>
        <w:t>.</w:t>
      </w:r>
    </w:p>
    <w:p w:rsidR="00B929B9" w:rsidRDefault="00B929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29B9" w:rsidRDefault="00B929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29B9" w:rsidRDefault="00B929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9B9" w:rsidRDefault="00B929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4008D">
        <w:t>Section 63</w:t>
      </w:r>
      <w:r w:rsidR="004C4842">
        <w:noBreakHyphen/>
      </w:r>
      <w:r w:rsidR="0074008D">
        <w:t>19</w:t>
      </w:r>
      <w:r w:rsidR="004C4842">
        <w:noBreakHyphen/>
      </w:r>
      <w:r w:rsidR="0074008D">
        <w:t>1410 of the 1976 Code is amended by adding an appropriately lettered subsection to read:</w:t>
      </w:r>
    </w:p>
    <w:p w:rsidR="0074008D" w:rsidRDefault="007400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08D" w:rsidRDefault="007400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If a child, who </w:t>
      </w:r>
      <w:r w:rsidR="00E52A1A">
        <w:t xml:space="preserve">previously </w:t>
      </w:r>
      <w:r>
        <w:t>has not been adjudicate</w:t>
      </w:r>
      <w:r w:rsidR="001A6ED7">
        <w:t>d</w:t>
      </w:r>
      <w:r>
        <w:t xml:space="preserve"> delinquent for a criminal offense, enters a guilty plea or nolo contendere to a crime </w:t>
      </w:r>
      <w:r w:rsidR="00C91423">
        <w:t xml:space="preserve">other than </w:t>
      </w:r>
      <w:r w:rsidR="00A3388B">
        <w:t xml:space="preserve">a Class A or B </w:t>
      </w:r>
      <w:r w:rsidR="00A3388B">
        <w:lastRenderedPageBreak/>
        <w:t xml:space="preserve">felony or </w:t>
      </w:r>
      <w:r>
        <w:t>a violent crime</w:t>
      </w:r>
      <w:r w:rsidR="00C91423">
        <w:t>, as</w:t>
      </w:r>
      <w:r>
        <w:t xml:space="preserve"> </w:t>
      </w:r>
      <w:r w:rsidR="00C91423">
        <w:t>provided for in</w:t>
      </w:r>
      <w:r>
        <w:t xml:space="preserve"> Section 16</w:t>
      </w:r>
      <w:r w:rsidR="004C4842">
        <w:noBreakHyphen/>
      </w:r>
      <w:r>
        <w:t>1</w:t>
      </w:r>
      <w:r w:rsidR="004C4842">
        <w:noBreakHyphen/>
      </w:r>
      <w:r>
        <w:t xml:space="preserve">60, the court, without entering an adjudication of delinquency and with the consent of the child and his or her attorney, may defer further proceedings and place the child on probation, upon terms and conditions as the court </w:t>
      </w:r>
      <w:r w:rsidR="004C4842">
        <w:t>orders</w:t>
      </w:r>
      <w:r>
        <w:t>.  Probation must be for a specified period and may expire before but not on or after the child</w:t>
      </w:r>
      <w:r w:rsidR="004620D4" w:rsidRPr="004620D4">
        <w:t>’</w:t>
      </w:r>
      <w:r>
        <w:t>s eighteen</w:t>
      </w:r>
      <w:r w:rsidR="004C4842">
        <w:t>th</w:t>
      </w:r>
      <w:r>
        <w:t xml:space="preserve"> birthday.  Upon fulfillment of the terms and conditions of probation, the court shall issue an order dismiss</w:t>
      </w:r>
      <w:r w:rsidR="00D4562D">
        <w:t>ing</w:t>
      </w:r>
      <w:r>
        <w:t xml:space="preserve"> the proceedings.  </w:t>
      </w:r>
      <w:r w:rsidR="00FA73D6">
        <w:t>The</w:t>
      </w:r>
      <w:r w:rsidR="00D4562D">
        <w:t xml:space="preserve"> court may order d</w:t>
      </w:r>
      <w:r>
        <w:t xml:space="preserve">eferred dismissal </w:t>
      </w:r>
      <w:r w:rsidR="00C91423">
        <w:t xml:space="preserve">only </w:t>
      </w:r>
      <w:r w:rsidR="00D4562D">
        <w:t xml:space="preserve">one time for </w:t>
      </w:r>
      <w:r>
        <w:t>a child.  A child who has successfully completed the terms and conditions of his</w:t>
      </w:r>
      <w:r w:rsidR="00C91423">
        <w:t xml:space="preserve"> or</w:t>
      </w:r>
      <w:r w:rsidR="001A6ED7">
        <w:t xml:space="preserve"> her</w:t>
      </w:r>
      <w:r>
        <w:t xml:space="preserve"> deferred dismissal and </w:t>
      </w:r>
      <w:r w:rsidR="004C4842">
        <w:t xml:space="preserve">has </w:t>
      </w:r>
      <w:r>
        <w:t>had an order of dismissal entered must not be viewed thereafter under any provision of law or by any individual or entity to be guilty of perjury or otherwise givin</w:t>
      </w:r>
      <w:r w:rsidR="001A6ED7">
        <w:t>g false statement by reason of</w:t>
      </w:r>
      <w:r>
        <w:t xml:space="preserve"> failing to recite or acknowledge that he</w:t>
      </w:r>
      <w:r w:rsidR="001A6ED7">
        <w:t xml:space="preserve"> or she</w:t>
      </w:r>
      <w:r>
        <w:t xml:space="preserve"> had been taken into custody for, charged with, adjudicated delinquent for, or placed </w:t>
      </w:r>
      <w:r w:rsidR="001A6ED7">
        <w:t>on probation</w:t>
      </w:r>
      <w:r w:rsidR="00F36D97">
        <w:t xml:space="preserve"> for this offense</w:t>
      </w:r>
      <w:r>
        <w:t xml:space="preserve"> in response to any inquir</w:t>
      </w:r>
      <w:r w:rsidR="001A6ED7">
        <w:t>y</w:t>
      </w:r>
      <w:r>
        <w:t xml:space="preserve"> made of that person for any reason or purpose.</w:t>
      </w:r>
      <w:r w:rsidR="004620D4">
        <w:t>”</w:t>
      </w:r>
    </w:p>
    <w:p w:rsidR="00B929B9" w:rsidRDefault="00B929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29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620D4">
        <w:t>2</w:t>
      </w:r>
      <w:r>
        <w:t>.</w:t>
      </w:r>
      <w:r>
        <w:tab/>
        <w:t>This act takes effect upon approval by the Governor.</w:t>
      </w:r>
    </w:p>
    <w:p w:rsidR="00270394" w:rsidRDefault="004C484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0394" w:rsidRDefault="00270394" w:rsidP="008063C4">
      <w:pPr>
        <w:suppressAutoHyphens/>
      </w:pPr>
    </w:p>
    <w:sectPr w:rsidR="00270394" w:rsidSect="008063C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73D6" w:rsidRDefault="00FA73D6" w:rsidP="009F0C77">
      <w:r>
        <w:separator/>
      </w:r>
    </w:p>
  </w:endnote>
  <w:endnote w:type="continuationSeparator" w:id="0">
    <w:p w:rsidR="00FA73D6" w:rsidRDefault="00FA73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560846-B75E-445D-B3CA-E917D3A965DD}"/>
    <w:embedBold r:id="rId2" w:fontKey="{313258F9-0BA3-425B-8057-6EFCE4C6CD9B}"/>
  </w:font>
  <w:font w:name="Calibri">
    <w:panose1 w:val="020F0502020204030204"/>
    <w:charset w:val="00"/>
    <w:family w:val="swiss"/>
    <w:pitch w:val="variable"/>
    <w:sig w:usb0="E10002FF" w:usb1="4000ACFF" w:usb2="00000009" w:usb3="00000000" w:csb0="0000019F" w:csb1="00000000"/>
    <w:embedRegular r:id="rId3" w:fontKey="{9F821909-9AD8-496C-9F48-5B9828F84261}"/>
  </w:font>
  <w:font w:name="Tahoma">
    <w:panose1 w:val="020B0604030504040204"/>
    <w:charset w:val="00"/>
    <w:family w:val="swiss"/>
    <w:pitch w:val="variable"/>
    <w:sig w:usb0="21002A87" w:usb1="80000000" w:usb2="00000008" w:usb3="00000000" w:csb0="000101FF" w:csb1="00000000"/>
    <w:embedRegular r:id="rId4" w:fontKey="{837E9F3C-F8EE-4E7C-93FA-401E3B0606A1}"/>
  </w:font>
  <w:font w:name="Cambria">
    <w:panose1 w:val="02040503050406030204"/>
    <w:charset w:val="00"/>
    <w:family w:val="roman"/>
    <w:pitch w:val="variable"/>
    <w:sig w:usb0="E00002FF" w:usb1="400004FF" w:usb2="00000000" w:usb3="00000000" w:csb0="0000019F" w:csb1="00000000"/>
    <w:embedRegular r:id="rId5" w:fontKey="{79757CA2-D537-460E-9EA1-3BDA6AC0A4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3C4" w:rsidRPr="00270394" w:rsidRDefault="008063C4" w:rsidP="00270394">
    <w:pPr>
      <w:pStyle w:val="Footer"/>
      <w:tabs>
        <w:tab w:val="clear" w:pos="4680"/>
        <w:tab w:val="clear" w:pos="9360"/>
        <w:tab w:val="center" w:pos="2995"/>
      </w:tabs>
      <w:spacing w:before="120"/>
    </w:pPr>
    <w:r>
      <w:t>[4737]</w:t>
    </w:r>
    <w:r>
      <w:tab/>
    </w:r>
    <w:r w:rsidR="00B61EBC">
      <w:fldChar w:fldCharType="begin"/>
    </w:r>
    <w:r w:rsidR="00B61EBC">
      <w:instrText xml:space="preserve"> PAGE  \* MERGEFORMAT </w:instrText>
    </w:r>
    <w:r w:rsidR="00B61EBC">
      <w:fldChar w:fldCharType="separate"/>
    </w:r>
    <w:r w:rsidR="00B61EBC">
      <w:rPr>
        <w:noProof/>
      </w:rPr>
      <w:t>1</w:t>
    </w:r>
    <w:r w:rsidR="00B61EB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73D6" w:rsidRDefault="00FA73D6" w:rsidP="009F0C77">
      <w:r>
        <w:separator/>
      </w:r>
    </w:p>
  </w:footnote>
  <w:footnote w:type="continuationSeparator" w:id="0">
    <w:p w:rsidR="00FA73D6" w:rsidRDefault="00FA73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084AC12"/>
    <w:docVar w:name="CoverBillType" w:val="b"/>
    <w:docVar w:name="docpath" w:val="L:\Council\bills\NBD\12084AC12.DOCX"/>
    <w:docVar w:name="dvBillNumber" w:val="4737"/>
    <w:docVar w:name="dvBillNumberPrefix" w:val="H. "/>
    <w:docVar w:name="dvOriginalBody" w:val="House"/>
    <w:docVar w:name="dvSteno" w:val="NBD"/>
    <w:docVar w:name="NameofBody" w:val="h"/>
    <w:docVar w:name="vgroup2" w:val="Council"/>
  </w:docVars>
  <w:rsids>
    <w:rsidRoot w:val="0085022A"/>
    <w:rsid w:val="00002B75"/>
    <w:rsid w:val="00011869"/>
    <w:rsid w:val="00041F3F"/>
    <w:rsid w:val="000E1785"/>
    <w:rsid w:val="000F40FA"/>
    <w:rsid w:val="0010776B"/>
    <w:rsid w:val="00133E66"/>
    <w:rsid w:val="00141908"/>
    <w:rsid w:val="001435A3"/>
    <w:rsid w:val="001763DD"/>
    <w:rsid w:val="001A6ED7"/>
    <w:rsid w:val="001D08F2"/>
    <w:rsid w:val="001D525B"/>
    <w:rsid w:val="001D7F4F"/>
    <w:rsid w:val="001F1EA6"/>
    <w:rsid w:val="002321B6"/>
    <w:rsid w:val="00250967"/>
    <w:rsid w:val="002543C8"/>
    <w:rsid w:val="00270394"/>
    <w:rsid w:val="00284AAE"/>
    <w:rsid w:val="002A3EF4"/>
    <w:rsid w:val="002E139B"/>
    <w:rsid w:val="002E5912"/>
    <w:rsid w:val="00325348"/>
    <w:rsid w:val="0032732C"/>
    <w:rsid w:val="00336AD0"/>
    <w:rsid w:val="00365F05"/>
    <w:rsid w:val="0037079A"/>
    <w:rsid w:val="00395BA4"/>
    <w:rsid w:val="003A4BF1"/>
    <w:rsid w:val="003C4705"/>
    <w:rsid w:val="003D01E8"/>
    <w:rsid w:val="003E187B"/>
    <w:rsid w:val="003E5288"/>
    <w:rsid w:val="003F6D79"/>
    <w:rsid w:val="0041242B"/>
    <w:rsid w:val="0041760A"/>
    <w:rsid w:val="00417C01"/>
    <w:rsid w:val="004620D4"/>
    <w:rsid w:val="004809EE"/>
    <w:rsid w:val="004C4842"/>
    <w:rsid w:val="004E7D54"/>
    <w:rsid w:val="005273C6"/>
    <w:rsid w:val="00530A69"/>
    <w:rsid w:val="00545593"/>
    <w:rsid w:val="00565A2A"/>
    <w:rsid w:val="00577C6C"/>
    <w:rsid w:val="005842CD"/>
    <w:rsid w:val="005A52FB"/>
    <w:rsid w:val="005C2FE2"/>
    <w:rsid w:val="005E2BC9"/>
    <w:rsid w:val="00605102"/>
    <w:rsid w:val="006215AA"/>
    <w:rsid w:val="00647615"/>
    <w:rsid w:val="00653280"/>
    <w:rsid w:val="00653A0B"/>
    <w:rsid w:val="006913C9"/>
    <w:rsid w:val="0069470D"/>
    <w:rsid w:val="00734F00"/>
    <w:rsid w:val="007378D1"/>
    <w:rsid w:val="0074008D"/>
    <w:rsid w:val="007674E4"/>
    <w:rsid w:val="007A70AE"/>
    <w:rsid w:val="008063C4"/>
    <w:rsid w:val="008136C8"/>
    <w:rsid w:val="008362E8"/>
    <w:rsid w:val="0085022A"/>
    <w:rsid w:val="008A1768"/>
    <w:rsid w:val="008F4429"/>
    <w:rsid w:val="0094021A"/>
    <w:rsid w:val="00963E00"/>
    <w:rsid w:val="009C6A0B"/>
    <w:rsid w:val="009F0C77"/>
    <w:rsid w:val="009F4DD1"/>
    <w:rsid w:val="00A01F83"/>
    <w:rsid w:val="00A3388B"/>
    <w:rsid w:val="00A41684"/>
    <w:rsid w:val="00A64E80"/>
    <w:rsid w:val="00A72BCD"/>
    <w:rsid w:val="00A741D9"/>
    <w:rsid w:val="00A833AB"/>
    <w:rsid w:val="00A9741D"/>
    <w:rsid w:val="00AD4B17"/>
    <w:rsid w:val="00B412D4"/>
    <w:rsid w:val="00B61EBC"/>
    <w:rsid w:val="00B8189A"/>
    <w:rsid w:val="00B929B9"/>
    <w:rsid w:val="00BB74A6"/>
    <w:rsid w:val="00BE3C22"/>
    <w:rsid w:val="00C0345E"/>
    <w:rsid w:val="00C3483A"/>
    <w:rsid w:val="00C74E9D"/>
    <w:rsid w:val="00C82FD3"/>
    <w:rsid w:val="00C91423"/>
    <w:rsid w:val="00C92819"/>
    <w:rsid w:val="00CC6B7B"/>
    <w:rsid w:val="00CD2089"/>
    <w:rsid w:val="00CE7810"/>
    <w:rsid w:val="00D11183"/>
    <w:rsid w:val="00D4562D"/>
    <w:rsid w:val="00D73A67"/>
    <w:rsid w:val="00D970A9"/>
    <w:rsid w:val="00DF3845"/>
    <w:rsid w:val="00E41911"/>
    <w:rsid w:val="00E52A1A"/>
    <w:rsid w:val="00E57EC4"/>
    <w:rsid w:val="00E92EEF"/>
    <w:rsid w:val="00F24442"/>
    <w:rsid w:val="00F36D97"/>
    <w:rsid w:val="00F50AE3"/>
    <w:rsid w:val="00F67CF1"/>
    <w:rsid w:val="00F840F0"/>
    <w:rsid w:val="00FA73D6"/>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F7D4092-5377-45E8-B995-05A359037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4842"/>
    <w:rPr>
      <w:rFonts w:ascii="Tahoma" w:hAnsi="Tahoma" w:cs="Tahoma"/>
      <w:sz w:val="16"/>
      <w:szCs w:val="16"/>
    </w:rPr>
  </w:style>
  <w:style w:type="character" w:customStyle="1" w:styleId="BalloonTextChar">
    <w:name w:val="Balloon Text Char"/>
    <w:basedOn w:val="DefaultParagraphFont"/>
    <w:link w:val="BalloonText"/>
    <w:uiPriority w:val="99"/>
    <w:semiHidden/>
    <w:rsid w:val="004C4842"/>
    <w:rPr>
      <w:rFonts w:ascii="Tahoma" w:eastAsia="Times New Roman" w:hAnsi="Tahoma" w:cs="Tahoma"/>
      <w:sz w:val="16"/>
      <w:szCs w:val="16"/>
    </w:rPr>
  </w:style>
  <w:style w:type="character" w:styleId="Hyperlink">
    <w:name w:val="Hyperlink"/>
    <w:basedOn w:val="DefaultParagraphFont"/>
    <w:uiPriority w:val="99"/>
    <w:unhideWhenUsed/>
    <w:rsid w:val="008063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07-12.docx" TargetMode="External"/><Relationship Id="rId3" Type="http://schemas.openxmlformats.org/officeDocument/2006/relationships/settings" Target="settings.xml"/><Relationship Id="rId7" Type="http://schemas.openxmlformats.org/officeDocument/2006/relationships/hyperlink" Target="file:///h:\hj%20archive\2012\02-07-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737_20120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4F0CB-40F1-4554-869A-6D8F58D4B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472</Words>
  <Characters>2430</Characters>
  <Application>Microsoft Office Word</Application>
  <DocSecurity>4</DocSecurity>
  <Lines>87</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4737: Powers of family court in juvenile criminal cases - South Carolina Legislature Online</dc:title>
  <dc:subject/>
  <dc:creator>NikiDowney</dc:creator>
  <cp:keywords/>
  <dc:description/>
  <cp:lastModifiedBy>N Cumfer</cp:lastModifiedBy>
  <cp:revision>2</cp:revision>
  <cp:lastPrinted>2012-02-07T13:47:00Z</cp:lastPrinted>
  <dcterms:created xsi:type="dcterms:W3CDTF">2014-11-24T14:44:00Z</dcterms:created>
  <dcterms:modified xsi:type="dcterms:W3CDTF">2014-11-24T14:44:00Z</dcterms:modified>
</cp:coreProperties>
</file>