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C89" w:rsidRDefault="00D40C89" w:rsidP="00D40C89">
      <w:pPr>
        <w:widowControl w:val="0"/>
        <w:jc w:val="center"/>
      </w:pPr>
      <w:bookmarkStart w:id="0" w:name="_GoBack"/>
      <w:bookmarkEnd w:id="0"/>
      <w:r w:rsidRPr="00D40C89">
        <w:rPr>
          <w:b/>
        </w:rPr>
        <w:t>South Carolina General Assembly</w:t>
      </w:r>
    </w:p>
    <w:p w:rsidR="00D40C89" w:rsidRDefault="00D40C89" w:rsidP="00D40C89">
      <w:pPr>
        <w:widowControl w:val="0"/>
        <w:jc w:val="center"/>
      </w:pPr>
      <w:r>
        <w:t>119th Session, 2011-2012</w:t>
      </w:r>
    </w:p>
    <w:p w:rsidR="00D40C89" w:rsidRDefault="00D40C89" w:rsidP="00D40C89">
      <w:pPr>
        <w:widowControl w:val="0"/>
        <w:jc w:val="left"/>
      </w:pPr>
    </w:p>
    <w:p w:rsidR="00D40C89" w:rsidRDefault="00D40C89" w:rsidP="00D40C89">
      <w:pPr>
        <w:widowControl w:val="0"/>
        <w:jc w:val="left"/>
        <w:rPr>
          <w:b/>
        </w:rPr>
      </w:pPr>
      <w:r w:rsidRPr="00D40C89">
        <w:rPr>
          <w:b/>
        </w:rPr>
        <w:t>H. 4769</w:t>
      </w:r>
    </w:p>
    <w:p w:rsidR="00D40C89" w:rsidRDefault="00D40C89" w:rsidP="00D40C89">
      <w:pPr>
        <w:widowControl w:val="0"/>
        <w:jc w:val="left"/>
        <w:rPr>
          <w:b/>
        </w:rPr>
      </w:pPr>
    </w:p>
    <w:p w:rsidR="00D40C89" w:rsidRDefault="00D40C89" w:rsidP="00D40C89">
      <w:pPr>
        <w:widowControl w:val="0"/>
        <w:jc w:val="left"/>
      </w:pPr>
      <w:r w:rsidRPr="00D40C89">
        <w:rPr>
          <w:b/>
        </w:rPr>
        <w:t>STATUS INFORMATION</w:t>
      </w:r>
    </w:p>
    <w:p w:rsidR="00D40C89" w:rsidRDefault="00D40C89" w:rsidP="00D40C89">
      <w:pPr>
        <w:widowControl w:val="0"/>
        <w:jc w:val="left"/>
      </w:pPr>
    </w:p>
    <w:p w:rsidR="00D40C89" w:rsidRDefault="00D40C89" w:rsidP="00D40C89">
      <w:pPr>
        <w:widowControl w:val="0"/>
        <w:jc w:val="left"/>
      </w:pPr>
      <w:r>
        <w:t>House Resolution</w:t>
      </w:r>
    </w:p>
    <w:p w:rsidR="00D40C89" w:rsidRDefault="00D40C89" w:rsidP="00D40C89">
      <w:pPr>
        <w:widowControl w:val="0"/>
        <w:jc w:val="left"/>
      </w:pPr>
      <w:r>
        <w:t>Sponsors: Reps. Sandifer,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Sellers, Simrill, Skelton, G.M. Smith, G.R. Smith, J.E. Smith, J.R. Smith, Sottile, Southard, Spires, Stavrinakis, Stringer, Tallon, Taylor, Thayer, Toole, Tribble, Vick, Viers, Weeks, Whipper, White, Whitmire, Williams, Willis and Young</w:t>
      </w:r>
    </w:p>
    <w:p w:rsidR="00D40C89" w:rsidRDefault="00D40C89" w:rsidP="00D40C89">
      <w:pPr>
        <w:widowControl w:val="0"/>
        <w:jc w:val="left"/>
      </w:pPr>
      <w:r>
        <w:t>Document Path: l:\council\bills\rm\1409dg12.docx</w:t>
      </w:r>
    </w:p>
    <w:p w:rsidR="002C52FC" w:rsidRDefault="002C52FC" w:rsidP="00D40C89">
      <w:pPr>
        <w:widowControl w:val="0"/>
        <w:jc w:val="left"/>
      </w:pPr>
      <w:r>
        <w:t>Companion/Similar bill(s): 996, 4767</w:t>
      </w:r>
    </w:p>
    <w:p w:rsidR="00D40C89" w:rsidRDefault="00D40C89" w:rsidP="00D40C89">
      <w:pPr>
        <w:widowControl w:val="0"/>
        <w:jc w:val="left"/>
      </w:pPr>
    </w:p>
    <w:p w:rsidR="00D40C89" w:rsidRDefault="00D40C89" w:rsidP="00D40C89">
      <w:pPr>
        <w:widowControl w:val="0"/>
        <w:jc w:val="left"/>
      </w:pPr>
      <w:r>
        <w:t>Introduced in the House on February 9, 2012</w:t>
      </w:r>
    </w:p>
    <w:p w:rsidR="00D40C89" w:rsidRDefault="00D40C89" w:rsidP="00D40C89">
      <w:pPr>
        <w:widowControl w:val="0"/>
        <w:jc w:val="left"/>
      </w:pPr>
      <w:r>
        <w:t>Adopted by the House on February 9, 2012</w:t>
      </w:r>
    </w:p>
    <w:p w:rsidR="00D40C89" w:rsidRDefault="00D40C89" w:rsidP="00D40C89">
      <w:pPr>
        <w:widowControl w:val="0"/>
        <w:jc w:val="left"/>
      </w:pPr>
    </w:p>
    <w:p w:rsidR="00D40C89" w:rsidRDefault="00D40C89" w:rsidP="00D40C89">
      <w:pPr>
        <w:widowControl w:val="0"/>
        <w:jc w:val="left"/>
      </w:pPr>
      <w:r>
        <w:t xml:space="preserve">Summary: </w:t>
      </w:r>
      <w:r w:rsidR="004C068B">
        <w:t>Bree Boyce; Caitlen Patton</w:t>
      </w:r>
    </w:p>
    <w:p w:rsidR="00D40C89" w:rsidRDefault="00D40C89" w:rsidP="00D40C89">
      <w:pPr>
        <w:widowControl w:val="0"/>
        <w:jc w:val="left"/>
      </w:pPr>
    </w:p>
    <w:p w:rsidR="00D40C89" w:rsidRDefault="00D40C89" w:rsidP="00D40C89">
      <w:pPr>
        <w:widowControl w:val="0"/>
        <w:jc w:val="left"/>
      </w:pPr>
    </w:p>
    <w:p w:rsidR="00D40C89" w:rsidRDefault="00D40C89" w:rsidP="00D40C89">
      <w:pPr>
        <w:widowControl w:val="0"/>
        <w:tabs>
          <w:tab w:val="center" w:pos="590"/>
          <w:tab w:val="center" w:pos="1440"/>
          <w:tab w:val="left" w:pos="1872"/>
          <w:tab w:val="left" w:pos="9187"/>
        </w:tabs>
        <w:jc w:val="left"/>
      </w:pPr>
      <w:r w:rsidRPr="00D40C89">
        <w:rPr>
          <w:b/>
        </w:rPr>
        <w:lastRenderedPageBreak/>
        <w:t>HISTORY OF LEGISLATIVE ACTIONS</w:t>
      </w:r>
    </w:p>
    <w:p w:rsidR="00D40C89" w:rsidRDefault="00D40C89" w:rsidP="00D40C89">
      <w:pPr>
        <w:widowControl w:val="0"/>
        <w:tabs>
          <w:tab w:val="center" w:pos="590"/>
          <w:tab w:val="center" w:pos="1440"/>
          <w:tab w:val="left" w:pos="1872"/>
          <w:tab w:val="left" w:pos="9187"/>
        </w:tabs>
        <w:jc w:val="left"/>
      </w:pPr>
    </w:p>
    <w:p w:rsidR="00D40C89" w:rsidRPr="00D40C89" w:rsidRDefault="00D40C89" w:rsidP="00D40C89">
      <w:pPr>
        <w:widowControl w:val="0"/>
        <w:tabs>
          <w:tab w:val="center" w:pos="590"/>
          <w:tab w:val="center" w:pos="1440"/>
          <w:tab w:val="left" w:pos="1872"/>
          <w:tab w:val="left" w:pos="9187"/>
        </w:tabs>
        <w:jc w:val="left"/>
      </w:pPr>
      <w:r w:rsidRPr="00D40C89">
        <w:rPr>
          <w:u w:val="single"/>
        </w:rPr>
        <w:tab/>
        <w:t>Date</w:t>
      </w:r>
      <w:r w:rsidRPr="00D40C89">
        <w:rPr>
          <w:u w:val="single"/>
        </w:rPr>
        <w:tab/>
        <w:t>Body</w:t>
      </w:r>
      <w:r w:rsidRPr="00D40C89">
        <w:rPr>
          <w:u w:val="single"/>
        </w:rPr>
        <w:tab/>
        <w:t>Action Description with journal page number</w:t>
      </w:r>
      <w:r w:rsidRPr="00D40C89">
        <w:rPr>
          <w:u w:val="single"/>
        </w:rPr>
        <w:tab/>
      </w:r>
    </w:p>
    <w:p w:rsidR="009A65DF" w:rsidRDefault="009A65DF" w:rsidP="009A65DF">
      <w:pPr>
        <w:widowControl w:val="0"/>
        <w:tabs>
          <w:tab w:val="right" w:pos="1008"/>
          <w:tab w:val="left" w:pos="1152"/>
          <w:tab w:val="left" w:pos="1872"/>
          <w:tab w:val="left" w:pos="9187"/>
        </w:tabs>
        <w:ind w:left="2088" w:hanging="2088"/>
        <w:jc w:val="left"/>
      </w:pPr>
      <w:r>
        <w:tab/>
        <w:t>2/9/2012</w:t>
      </w:r>
      <w:r>
        <w:tab/>
        <w:t>House</w:t>
      </w:r>
      <w:r>
        <w:tab/>
      </w:r>
      <w:r w:rsidRPr="00F90465">
        <w:t>Introduced and adopted (</w:t>
      </w:r>
      <w:hyperlink r:id="rId7" w:history="1">
        <w:r w:rsidRPr="00F90465">
          <w:rPr>
            <w:rStyle w:val="Hyperlink"/>
          </w:rPr>
          <w:t>House Journal</w:t>
        </w:r>
        <w:r w:rsidRPr="00F90465">
          <w:rPr>
            <w:rStyle w:val="Hyperlink"/>
          </w:rPr>
          <w:noBreakHyphen/>
          <w:t>page 11</w:t>
        </w:r>
      </w:hyperlink>
      <w:r w:rsidRPr="00F90465">
        <w:t>)</w:t>
      </w:r>
    </w:p>
    <w:p w:rsidR="009A65DF" w:rsidRDefault="009A65DF" w:rsidP="009A65DF">
      <w:pPr>
        <w:widowControl w:val="0"/>
        <w:tabs>
          <w:tab w:val="right" w:pos="1008"/>
          <w:tab w:val="left" w:pos="1152"/>
          <w:tab w:val="left" w:pos="1872"/>
          <w:tab w:val="left" w:pos="9187"/>
        </w:tabs>
        <w:ind w:left="2088" w:hanging="2088"/>
        <w:jc w:val="left"/>
      </w:pPr>
    </w:p>
    <w:p w:rsidR="00D40C89" w:rsidRPr="00D40C89" w:rsidRDefault="00D40C89" w:rsidP="00D40C89">
      <w:pPr>
        <w:widowControl w:val="0"/>
        <w:tabs>
          <w:tab w:val="right" w:pos="1008"/>
          <w:tab w:val="left" w:pos="1152"/>
          <w:tab w:val="left" w:pos="1872"/>
          <w:tab w:val="left" w:pos="9187"/>
        </w:tabs>
        <w:ind w:left="2088" w:hanging="2088"/>
        <w:jc w:val="left"/>
      </w:pPr>
    </w:p>
    <w:p w:rsidR="00D40C89" w:rsidRDefault="00D40C89" w:rsidP="00D40C89">
      <w:r w:rsidRPr="00D40C89">
        <w:rPr>
          <w:b/>
        </w:rPr>
        <w:t>VERSIONS OF THIS BILL</w:t>
      </w:r>
    </w:p>
    <w:p w:rsidR="00D40C89" w:rsidRDefault="00D40C89" w:rsidP="00D40C89"/>
    <w:p w:rsidR="00D40C89" w:rsidRDefault="00154A32" w:rsidP="00D40C89">
      <w:hyperlink r:id="rId8" w:history="1">
        <w:r w:rsidR="00D40C89">
          <w:rPr>
            <w:rStyle w:val="Hyperlink"/>
          </w:rPr>
          <w:t>2/9/2012</w:t>
        </w:r>
      </w:hyperlink>
    </w:p>
    <w:p w:rsidR="00D40C89" w:rsidRDefault="00D40C89" w:rsidP="00D40C89"/>
    <w:p w:rsidR="00D40C89" w:rsidRDefault="00D40C89" w:rsidP="00D40C89">
      <w:pPr>
        <w:sectPr w:rsidR="00D40C89" w:rsidSect="00D40C8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322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816" w:rsidRDefault="0038443B" w:rsidP="00FF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F0816">
        <w:t>EXTEND THE PRIVILEGE OF THE FLOOR OF THE SOUTH CAROLINA HOUSE OF REPRESENTATIVES TO MISS SOUTH CAROLINA 201</w:t>
      </w:r>
      <w:r w:rsidR="0049666F">
        <w:t>1</w:t>
      </w:r>
      <w:r w:rsidR="00FF0816">
        <w:t xml:space="preserve">, </w:t>
      </w:r>
      <w:r w:rsidR="00445E98">
        <w:t>BREE BOYCE</w:t>
      </w:r>
      <w:r w:rsidR="00FF0816">
        <w:t xml:space="preserve"> OF </w:t>
      </w:r>
      <w:r w:rsidR="00445E98">
        <w:t>FLORENCE</w:t>
      </w:r>
      <w:r w:rsidR="00FF0816">
        <w:t>, AND MISS SOUTH CAROLINA TEEN 201</w:t>
      </w:r>
      <w:r w:rsidR="0049666F">
        <w:t>1</w:t>
      </w:r>
      <w:r w:rsidR="00FF0816">
        <w:t xml:space="preserve">, </w:t>
      </w:r>
      <w:r w:rsidR="00445E98">
        <w:t>CAITLEN PATTON</w:t>
      </w:r>
      <w:r w:rsidR="00FF0816">
        <w:t xml:space="preserve"> OF </w:t>
      </w:r>
      <w:r w:rsidR="00445E98">
        <w:t>SUMMERVILLE</w:t>
      </w:r>
      <w:r w:rsidR="00FA715E">
        <w:t>,</w:t>
      </w:r>
      <w:r w:rsidR="00FF0816">
        <w:t xml:space="preserve"> AT A DATE AND TIME TO BE DETERMINED BY THE SPEAKER, FOR THE PURPOSE OF RECOGNIZING AND HONORING THEM FOR THE ASPIRATIONS, DISCIPLINE, AND TALENT THAT HAVE ENABLED THEM TO REPRESENT THE PALMETTO STATE WITH DIGNITY AND POISE.</w:t>
      </w:r>
    </w:p>
    <w:p w:rsidR="00A83226" w:rsidRDefault="00A832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226" w:rsidRDefault="00A832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83226" w:rsidRDefault="00A832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F79" w:rsidRDefault="00A83226" w:rsidP="00D04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14E1A">
        <w:t xml:space="preserve"> </w:t>
      </w:r>
      <w:r w:rsidR="00D04F79">
        <w:t>the privilege of the floor of the South Carolina House of Representatives be extended to Miss South Carolina 201</w:t>
      </w:r>
      <w:r w:rsidR="001078C7">
        <w:t>1</w:t>
      </w:r>
      <w:r w:rsidR="00D04F79">
        <w:t xml:space="preserve">, </w:t>
      </w:r>
      <w:r w:rsidR="00E31DA1">
        <w:t>Bree Boyce of Florence</w:t>
      </w:r>
      <w:r w:rsidR="00D04F79">
        <w:t>, and Miss South Carolina Teen 201</w:t>
      </w:r>
      <w:r w:rsidR="001078C7">
        <w:t>1</w:t>
      </w:r>
      <w:r w:rsidR="00D04F79">
        <w:t xml:space="preserve">, </w:t>
      </w:r>
      <w:r w:rsidR="00E31DA1">
        <w:t>Caitlen Patton of Summerville</w:t>
      </w:r>
      <w:r w:rsidR="00D04F79">
        <w:t>, at a date and time to be determined by the Speaker, for the purpose of recognizing and honoring them for the aspirations, discipline, and talent that have enabled them to represent the Palmetto State with dignity and poise.</w:t>
      </w:r>
    </w:p>
    <w:p w:rsidR="00D366E7" w:rsidRDefault="00B967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66E7" w:rsidRDefault="00D366E7" w:rsidP="00D40C89">
      <w:pPr>
        <w:suppressAutoHyphens/>
      </w:pPr>
    </w:p>
    <w:sectPr w:rsidR="00D366E7" w:rsidSect="00D40C8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226" w:rsidRDefault="00A83226" w:rsidP="009F0C77">
      <w:r>
        <w:separator/>
      </w:r>
    </w:p>
  </w:endnote>
  <w:endnote w:type="continuationSeparator" w:id="0">
    <w:p w:rsidR="00A83226" w:rsidRDefault="00A832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5BB474-43C7-4C6D-848C-274F385EE72D}"/>
    <w:embedBold r:id="rId2" w:fontKey="{8DD9439E-45C5-4D99-BE48-5FCE31F00322}"/>
  </w:font>
  <w:font w:name="Calibri">
    <w:panose1 w:val="020F0502020204030204"/>
    <w:charset w:val="00"/>
    <w:family w:val="swiss"/>
    <w:pitch w:val="variable"/>
    <w:sig w:usb0="E10002FF" w:usb1="4000ACFF" w:usb2="00000009" w:usb3="00000000" w:csb0="0000019F" w:csb1="00000000"/>
    <w:embedRegular r:id="rId3" w:fontKey="{CB365A47-9A1A-436A-B9C0-CB7EC32AD14C}"/>
  </w:font>
  <w:font w:name="Cambria">
    <w:panose1 w:val="02040503050406030204"/>
    <w:charset w:val="00"/>
    <w:family w:val="roman"/>
    <w:pitch w:val="variable"/>
    <w:sig w:usb0="E00002FF" w:usb1="400004FF" w:usb2="00000000" w:usb3="00000000" w:csb0="0000019F" w:csb1="00000000"/>
    <w:embedRegular r:id="rId4" w:fontKey="{B8DD5E80-7F7D-4B07-B028-516AAF8E9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C89" w:rsidRPr="00D366E7" w:rsidRDefault="00D40C89" w:rsidP="00D366E7">
    <w:pPr>
      <w:pStyle w:val="Footer"/>
      <w:tabs>
        <w:tab w:val="clear" w:pos="4680"/>
        <w:tab w:val="clear" w:pos="9360"/>
        <w:tab w:val="center" w:pos="2995"/>
      </w:tabs>
      <w:spacing w:before="120"/>
    </w:pPr>
    <w:r>
      <w:t>[4769]</w:t>
    </w:r>
    <w:r>
      <w:tab/>
    </w:r>
    <w:r w:rsidR="00154A32">
      <w:fldChar w:fldCharType="begin"/>
    </w:r>
    <w:r w:rsidR="00154A32">
      <w:instrText xml:space="preserve"> PAGE  \* MERGEFORMAT </w:instrText>
    </w:r>
    <w:r w:rsidR="00154A32">
      <w:fldChar w:fldCharType="separate"/>
    </w:r>
    <w:r w:rsidR="00154A32">
      <w:rPr>
        <w:noProof/>
      </w:rPr>
      <w:t>1</w:t>
    </w:r>
    <w:r w:rsidR="00154A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226" w:rsidRDefault="00A83226" w:rsidP="009F0C77">
      <w:r>
        <w:separator/>
      </w:r>
    </w:p>
  </w:footnote>
  <w:footnote w:type="continuationSeparator" w:id="0">
    <w:p w:rsidR="00A83226" w:rsidRDefault="00A832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09DG12"/>
    <w:docVar w:name="CoverBillType" w:val="r"/>
    <w:docVar w:name="docpath" w:val="L:\Council\bills\RM\1409DG12.DOCX"/>
    <w:docVar w:name="dvBillNumber" w:val="4769"/>
    <w:docVar w:name="dvBillNumberPrefix" w:val="H. "/>
    <w:docVar w:name="dvOriginalBody" w:val="House"/>
    <w:docVar w:name="dvSteno" w:val="RM"/>
    <w:docVar w:name="NameofBody" w:val="h"/>
    <w:docVar w:name="vgroup2" w:val="Council"/>
  </w:docVars>
  <w:rsids>
    <w:rsidRoot w:val="001F7F3A"/>
    <w:rsid w:val="000108FB"/>
    <w:rsid w:val="00011869"/>
    <w:rsid w:val="00075CA7"/>
    <w:rsid w:val="000E1785"/>
    <w:rsid w:val="000F40FA"/>
    <w:rsid w:val="0010776B"/>
    <w:rsid w:val="001078C7"/>
    <w:rsid w:val="00114E1A"/>
    <w:rsid w:val="00123833"/>
    <w:rsid w:val="00133E66"/>
    <w:rsid w:val="001435A3"/>
    <w:rsid w:val="00154A32"/>
    <w:rsid w:val="001B7E51"/>
    <w:rsid w:val="001D08F2"/>
    <w:rsid w:val="001D525B"/>
    <w:rsid w:val="001D7A9E"/>
    <w:rsid w:val="001D7F4F"/>
    <w:rsid w:val="001E34D5"/>
    <w:rsid w:val="001F7F3A"/>
    <w:rsid w:val="002321B6"/>
    <w:rsid w:val="00250967"/>
    <w:rsid w:val="002543C8"/>
    <w:rsid w:val="00284AAE"/>
    <w:rsid w:val="002B0C28"/>
    <w:rsid w:val="002C52FC"/>
    <w:rsid w:val="002E5912"/>
    <w:rsid w:val="00325348"/>
    <w:rsid w:val="0032732C"/>
    <w:rsid w:val="00336AD0"/>
    <w:rsid w:val="0037079A"/>
    <w:rsid w:val="0038443B"/>
    <w:rsid w:val="003D01E8"/>
    <w:rsid w:val="003E5288"/>
    <w:rsid w:val="003F6D79"/>
    <w:rsid w:val="0041760A"/>
    <w:rsid w:val="00417C01"/>
    <w:rsid w:val="00445E98"/>
    <w:rsid w:val="004809EE"/>
    <w:rsid w:val="0049666F"/>
    <w:rsid w:val="004C068B"/>
    <w:rsid w:val="004C1F94"/>
    <w:rsid w:val="004E7D54"/>
    <w:rsid w:val="00526A0B"/>
    <w:rsid w:val="005273C6"/>
    <w:rsid w:val="00530A69"/>
    <w:rsid w:val="00545593"/>
    <w:rsid w:val="00577C6C"/>
    <w:rsid w:val="005C1BDC"/>
    <w:rsid w:val="005C2FE2"/>
    <w:rsid w:val="005C4A1C"/>
    <w:rsid w:val="005E2BC9"/>
    <w:rsid w:val="00605102"/>
    <w:rsid w:val="006153F5"/>
    <w:rsid w:val="006215AA"/>
    <w:rsid w:val="006913C9"/>
    <w:rsid w:val="0069470D"/>
    <w:rsid w:val="00734F00"/>
    <w:rsid w:val="007A70AE"/>
    <w:rsid w:val="007F67B4"/>
    <w:rsid w:val="007F6CBF"/>
    <w:rsid w:val="008362E8"/>
    <w:rsid w:val="008A1768"/>
    <w:rsid w:val="008F4429"/>
    <w:rsid w:val="0094021A"/>
    <w:rsid w:val="00951BAA"/>
    <w:rsid w:val="009A65DF"/>
    <w:rsid w:val="009C6A0B"/>
    <w:rsid w:val="009F0C77"/>
    <w:rsid w:val="009F4DD1"/>
    <w:rsid w:val="00A41684"/>
    <w:rsid w:val="00A64E80"/>
    <w:rsid w:val="00A72BCD"/>
    <w:rsid w:val="00A741D9"/>
    <w:rsid w:val="00A83226"/>
    <w:rsid w:val="00A833AB"/>
    <w:rsid w:val="00A9741D"/>
    <w:rsid w:val="00AD4B17"/>
    <w:rsid w:val="00AF42FB"/>
    <w:rsid w:val="00B412D4"/>
    <w:rsid w:val="00B62E57"/>
    <w:rsid w:val="00B967E4"/>
    <w:rsid w:val="00BE3C22"/>
    <w:rsid w:val="00C0345E"/>
    <w:rsid w:val="00C3483A"/>
    <w:rsid w:val="00C74E9D"/>
    <w:rsid w:val="00C82FD3"/>
    <w:rsid w:val="00C92819"/>
    <w:rsid w:val="00CC6B7B"/>
    <w:rsid w:val="00CD2089"/>
    <w:rsid w:val="00D04F79"/>
    <w:rsid w:val="00D366E7"/>
    <w:rsid w:val="00D40C89"/>
    <w:rsid w:val="00D73A67"/>
    <w:rsid w:val="00D970A9"/>
    <w:rsid w:val="00DA5EC5"/>
    <w:rsid w:val="00DF3845"/>
    <w:rsid w:val="00E31DA1"/>
    <w:rsid w:val="00E41911"/>
    <w:rsid w:val="00E82B59"/>
    <w:rsid w:val="00E92EEF"/>
    <w:rsid w:val="00F24442"/>
    <w:rsid w:val="00F50AE3"/>
    <w:rsid w:val="00F67CF1"/>
    <w:rsid w:val="00F840F0"/>
    <w:rsid w:val="00FA715E"/>
    <w:rsid w:val="00FB0D0D"/>
    <w:rsid w:val="00FB43B4"/>
    <w:rsid w:val="00FF0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595D2D-9C57-4F8B-B9D1-30601027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40C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69_20120209.docx" TargetMode="External"/><Relationship Id="rId3" Type="http://schemas.openxmlformats.org/officeDocument/2006/relationships/settings" Target="settings.xml"/><Relationship Id="rId7" Type="http://schemas.openxmlformats.org/officeDocument/2006/relationships/hyperlink" Target="file:///h:\hj%20archive\2012\02-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A9CDD-717A-4080-A938-72DB774D5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360</Words>
  <Characters>2176</Characters>
  <Application>Microsoft Office Word</Application>
  <DocSecurity>4</DocSecurity>
  <Lines>71</Lines>
  <Paragraphs>21</Paragraphs>
  <ScaleCrop>false</ScaleCrop>
  <Company> </Company>
  <LinksUpToDate>false</LinksUpToDate>
  <CharactersWithSpaces>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4769: Bree Boyce; Caitlen Patton - South Carolina Legislature Online</dc:title>
  <dc:subject/>
  <dc:creator>rosannemcdowell</dc:creator>
  <cp:keywords/>
  <dc:description/>
  <cp:lastModifiedBy>N Cumfer</cp:lastModifiedBy>
  <cp:revision>2</cp:revision>
  <dcterms:created xsi:type="dcterms:W3CDTF">2014-11-24T14:46:00Z</dcterms:created>
  <dcterms:modified xsi:type="dcterms:W3CDTF">2014-11-24T14:46:00Z</dcterms:modified>
</cp:coreProperties>
</file>