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95A" w:rsidRDefault="00E7295A" w:rsidP="00E7295A">
      <w:pPr>
        <w:widowControl w:val="0"/>
        <w:jc w:val="center"/>
      </w:pPr>
      <w:bookmarkStart w:id="0" w:name="_GoBack"/>
      <w:bookmarkEnd w:id="0"/>
      <w:r w:rsidRPr="00E7295A">
        <w:rPr>
          <w:b/>
        </w:rPr>
        <w:t>South Carolina General Assembly</w:t>
      </w:r>
    </w:p>
    <w:p w:rsidR="00E7295A" w:rsidRDefault="00E7295A" w:rsidP="00E7295A">
      <w:pPr>
        <w:widowControl w:val="0"/>
        <w:jc w:val="center"/>
      </w:pPr>
      <w:r>
        <w:t>119th Session, 2011-2012</w:t>
      </w:r>
    </w:p>
    <w:p w:rsidR="00E7295A" w:rsidRDefault="00E7295A" w:rsidP="00E7295A">
      <w:pPr>
        <w:widowControl w:val="0"/>
        <w:jc w:val="left"/>
      </w:pPr>
    </w:p>
    <w:p w:rsidR="00E7295A" w:rsidRDefault="00E7295A" w:rsidP="00E7295A">
      <w:pPr>
        <w:widowControl w:val="0"/>
        <w:jc w:val="left"/>
        <w:rPr>
          <w:b/>
        </w:rPr>
      </w:pPr>
      <w:r w:rsidRPr="00E7295A">
        <w:rPr>
          <w:b/>
        </w:rPr>
        <w:t>H. 4790</w:t>
      </w:r>
    </w:p>
    <w:p w:rsidR="00E7295A" w:rsidRDefault="00E7295A" w:rsidP="00E7295A">
      <w:pPr>
        <w:widowControl w:val="0"/>
        <w:jc w:val="left"/>
        <w:rPr>
          <w:b/>
        </w:rPr>
      </w:pPr>
    </w:p>
    <w:p w:rsidR="00E7295A" w:rsidRDefault="00E7295A" w:rsidP="00E7295A">
      <w:pPr>
        <w:widowControl w:val="0"/>
        <w:jc w:val="left"/>
      </w:pPr>
      <w:r w:rsidRPr="00E7295A">
        <w:rPr>
          <w:b/>
        </w:rPr>
        <w:t>STATUS INFORMATION</w:t>
      </w:r>
    </w:p>
    <w:p w:rsidR="00E7295A" w:rsidRDefault="00E7295A" w:rsidP="00E7295A">
      <w:pPr>
        <w:widowControl w:val="0"/>
        <w:jc w:val="left"/>
      </w:pPr>
    </w:p>
    <w:p w:rsidR="00E7295A" w:rsidRDefault="00E7295A" w:rsidP="00E7295A">
      <w:pPr>
        <w:widowControl w:val="0"/>
        <w:jc w:val="left"/>
      </w:pPr>
      <w:r>
        <w:t>House Resolution</w:t>
      </w:r>
    </w:p>
    <w:p w:rsidR="00E7295A" w:rsidRDefault="00E7295A" w:rsidP="00E7295A">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E7295A" w:rsidRDefault="00E7295A" w:rsidP="00E7295A">
      <w:pPr>
        <w:widowControl w:val="0"/>
        <w:jc w:val="left"/>
      </w:pPr>
      <w:r>
        <w:t>Document Path: l:\council\bills\rm\1427ac12.docx</w:t>
      </w:r>
    </w:p>
    <w:p w:rsidR="00E7295A" w:rsidRDefault="00E7295A" w:rsidP="00E7295A">
      <w:pPr>
        <w:widowControl w:val="0"/>
        <w:jc w:val="left"/>
      </w:pPr>
    </w:p>
    <w:p w:rsidR="00E7295A" w:rsidRDefault="00E7295A" w:rsidP="00E7295A">
      <w:pPr>
        <w:widowControl w:val="0"/>
        <w:jc w:val="left"/>
      </w:pPr>
      <w:r>
        <w:t>Introduced in the House on February 22, 2012</w:t>
      </w:r>
    </w:p>
    <w:p w:rsidR="00E7295A" w:rsidRDefault="00E7295A" w:rsidP="00E7295A">
      <w:pPr>
        <w:widowControl w:val="0"/>
        <w:jc w:val="left"/>
      </w:pPr>
      <w:r>
        <w:t>Adopted by the House on February 22, 2012</w:t>
      </w:r>
    </w:p>
    <w:p w:rsidR="00E7295A" w:rsidRDefault="00E7295A" w:rsidP="00E7295A">
      <w:pPr>
        <w:widowControl w:val="0"/>
        <w:jc w:val="left"/>
      </w:pPr>
    </w:p>
    <w:p w:rsidR="00E7295A" w:rsidRDefault="00E7295A" w:rsidP="00E7295A">
      <w:pPr>
        <w:widowControl w:val="0"/>
        <w:jc w:val="left"/>
      </w:pPr>
      <w:r>
        <w:t xml:space="preserve">Summary: </w:t>
      </w:r>
      <w:r w:rsidR="00E57FF0">
        <w:t>Robert Mazzuca</w:t>
      </w:r>
    </w:p>
    <w:p w:rsidR="00E7295A" w:rsidRDefault="00E7295A" w:rsidP="00E7295A">
      <w:pPr>
        <w:widowControl w:val="0"/>
        <w:jc w:val="left"/>
      </w:pPr>
    </w:p>
    <w:p w:rsidR="00E7295A" w:rsidRDefault="00E7295A" w:rsidP="00E7295A">
      <w:pPr>
        <w:widowControl w:val="0"/>
        <w:jc w:val="left"/>
      </w:pPr>
    </w:p>
    <w:p w:rsidR="00E7295A" w:rsidRDefault="00E7295A" w:rsidP="00E7295A">
      <w:pPr>
        <w:widowControl w:val="0"/>
        <w:tabs>
          <w:tab w:val="center" w:pos="590"/>
          <w:tab w:val="center" w:pos="1440"/>
          <w:tab w:val="left" w:pos="1872"/>
          <w:tab w:val="left" w:pos="9187"/>
        </w:tabs>
        <w:jc w:val="left"/>
      </w:pPr>
      <w:r w:rsidRPr="00E7295A">
        <w:rPr>
          <w:b/>
        </w:rPr>
        <w:t>HISTORY OF LEGISLATIVE ACTIONS</w:t>
      </w:r>
    </w:p>
    <w:p w:rsidR="00E7295A" w:rsidRDefault="00E7295A" w:rsidP="00E7295A">
      <w:pPr>
        <w:widowControl w:val="0"/>
        <w:tabs>
          <w:tab w:val="center" w:pos="590"/>
          <w:tab w:val="center" w:pos="1440"/>
          <w:tab w:val="left" w:pos="1872"/>
          <w:tab w:val="left" w:pos="9187"/>
        </w:tabs>
        <w:jc w:val="left"/>
      </w:pPr>
    </w:p>
    <w:p w:rsidR="00E7295A" w:rsidRPr="00E7295A" w:rsidRDefault="00E7295A" w:rsidP="00E7295A">
      <w:pPr>
        <w:widowControl w:val="0"/>
        <w:tabs>
          <w:tab w:val="center" w:pos="590"/>
          <w:tab w:val="center" w:pos="1440"/>
          <w:tab w:val="left" w:pos="1872"/>
          <w:tab w:val="left" w:pos="9187"/>
        </w:tabs>
        <w:jc w:val="left"/>
      </w:pPr>
      <w:r w:rsidRPr="00E7295A">
        <w:rPr>
          <w:u w:val="single"/>
        </w:rPr>
        <w:tab/>
        <w:t>Date</w:t>
      </w:r>
      <w:r w:rsidRPr="00E7295A">
        <w:rPr>
          <w:u w:val="single"/>
        </w:rPr>
        <w:tab/>
        <w:t>Body</w:t>
      </w:r>
      <w:r w:rsidRPr="00E7295A">
        <w:rPr>
          <w:u w:val="single"/>
        </w:rPr>
        <w:tab/>
        <w:t>Action Description with journal page number</w:t>
      </w:r>
      <w:r w:rsidRPr="00E7295A">
        <w:rPr>
          <w:u w:val="single"/>
        </w:rPr>
        <w:tab/>
      </w:r>
    </w:p>
    <w:p w:rsidR="002D489A" w:rsidRDefault="002D489A" w:rsidP="002D489A">
      <w:pPr>
        <w:widowControl w:val="0"/>
        <w:tabs>
          <w:tab w:val="right" w:pos="1008"/>
          <w:tab w:val="left" w:pos="1152"/>
          <w:tab w:val="left" w:pos="1872"/>
          <w:tab w:val="left" w:pos="9187"/>
        </w:tabs>
        <w:ind w:left="2088" w:hanging="2088"/>
        <w:jc w:val="left"/>
      </w:pPr>
      <w:r>
        <w:tab/>
        <w:t>2/22/2012</w:t>
      </w:r>
      <w:r>
        <w:tab/>
        <w:t>House</w:t>
      </w:r>
      <w:r>
        <w:tab/>
      </w:r>
      <w:r w:rsidRPr="00294859">
        <w:t>Introduced and adopted (</w:t>
      </w:r>
      <w:hyperlink r:id="rId7" w:history="1">
        <w:r w:rsidRPr="00294859">
          <w:rPr>
            <w:rStyle w:val="Hyperlink"/>
          </w:rPr>
          <w:t>House Journal</w:t>
        </w:r>
        <w:r w:rsidRPr="00294859">
          <w:rPr>
            <w:rStyle w:val="Hyperlink"/>
          </w:rPr>
          <w:noBreakHyphen/>
          <w:t>page 6</w:t>
        </w:r>
      </w:hyperlink>
      <w:r w:rsidRPr="00294859">
        <w:t>)</w:t>
      </w:r>
    </w:p>
    <w:p w:rsidR="002D489A" w:rsidRDefault="002D489A" w:rsidP="002D489A">
      <w:pPr>
        <w:widowControl w:val="0"/>
        <w:tabs>
          <w:tab w:val="right" w:pos="1008"/>
          <w:tab w:val="left" w:pos="1152"/>
          <w:tab w:val="left" w:pos="1872"/>
          <w:tab w:val="left" w:pos="9187"/>
        </w:tabs>
        <w:ind w:left="2088" w:hanging="2088"/>
        <w:jc w:val="left"/>
      </w:pPr>
    </w:p>
    <w:p w:rsidR="00E7295A" w:rsidRPr="00E7295A" w:rsidRDefault="00E7295A" w:rsidP="00E7295A">
      <w:pPr>
        <w:widowControl w:val="0"/>
        <w:tabs>
          <w:tab w:val="right" w:pos="1008"/>
          <w:tab w:val="left" w:pos="1152"/>
          <w:tab w:val="left" w:pos="1872"/>
          <w:tab w:val="left" w:pos="9187"/>
        </w:tabs>
        <w:ind w:left="2088" w:hanging="2088"/>
        <w:jc w:val="left"/>
      </w:pPr>
    </w:p>
    <w:p w:rsidR="00E7295A" w:rsidRDefault="00E7295A" w:rsidP="00E7295A">
      <w:r w:rsidRPr="00E7295A">
        <w:rPr>
          <w:b/>
        </w:rPr>
        <w:t>VERSIONS OF THIS BILL</w:t>
      </w:r>
    </w:p>
    <w:p w:rsidR="00E7295A" w:rsidRDefault="00E7295A" w:rsidP="00E7295A"/>
    <w:p w:rsidR="00E7295A" w:rsidRDefault="00F51D6B" w:rsidP="00E7295A">
      <w:hyperlink r:id="rId8" w:history="1">
        <w:r w:rsidR="00E7295A">
          <w:rPr>
            <w:rStyle w:val="Hyperlink"/>
          </w:rPr>
          <w:t>2/22/2012</w:t>
        </w:r>
      </w:hyperlink>
    </w:p>
    <w:p w:rsidR="00E7295A" w:rsidRDefault="00E7295A" w:rsidP="00E7295A"/>
    <w:p w:rsidR="00E7295A" w:rsidRDefault="00E7295A" w:rsidP="00E7295A">
      <w:pPr>
        <w:sectPr w:rsidR="00E7295A" w:rsidSect="00E7295A">
          <w:pgSz w:w="12240" w:h="15840" w:code="1"/>
          <w:pgMar w:top="1080" w:right="1440" w:bottom="1080" w:left="1440" w:header="720" w:footer="720" w:gutter="0"/>
          <w:cols w:space="720"/>
          <w:noEndnote/>
          <w:docGrid w:linePitch="360"/>
        </w:sectPr>
      </w:pPr>
    </w:p>
    <w:p w:rsidR="00823149" w:rsidRDefault="00823149" w:rsidP="00823149">
      <w:pPr>
        <w:pStyle w:val="BillDots0"/>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069" w:rsidRDefault="00A92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032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3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3152A">
        <w:t xml:space="preserve">RECOGNIZE AND HONOR ROBERT “BOB” MAZZUCA, CHIEF SCOUT EXECUTIVE OF THE BOY SCOUTS OF AMERICA, AS HE DELIVERS THE KEYNOTE ADDRESS AT THE PEE DEE AREA COUNCIL FRIENDS OF SCOUTING DINNER ON FEBRUARY 23, 2012, </w:t>
      </w:r>
      <w:r w:rsidR="001516A8">
        <w:t xml:space="preserve">AND TOURS THE AREA, </w:t>
      </w:r>
      <w:r w:rsidR="00D3152A">
        <w:t>TO WELCOME HIM TO THE PALMETTO STATE, AND TO WISH HIM MUCH CONTINUED SUCCESS AS HE LEADS THE BSA.</w:t>
      </w:r>
    </w:p>
    <w:p w:rsidR="00C40325" w:rsidRDefault="00C40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2287" w:rsidRDefault="00CB2287"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House of Representatives is delighted to learn that Robert “Bob” Mazzuca, </w:t>
      </w:r>
      <w:r w:rsidR="002D3694" w:rsidRPr="00B057BD">
        <w:rPr>
          <w:rFonts w:eastAsiaTheme="minorHAnsi"/>
          <w:color w:val="000000" w:themeColor="text1"/>
          <w:szCs w:val="22"/>
          <w:u w:color="000000" w:themeColor="text1"/>
        </w:rPr>
        <w:t>Chief Scout Executive</w:t>
      </w:r>
      <w:r w:rsidR="00B057BD" w:rsidRPr="00B057BD">
        <w:rPr>
          <w:rFonts w:eastAsiaTheme="minorHAnsi"/>
          <w:color w:val="000000" w:themeColor="text1"/>
          <w:szCs w:val="22"/>
          <w:u w:color="000000" w:themeColor="text1"/>
        </w:rPr>
        <w:t xml:space="preserve"> of the Boy Scouts of America</w:t>
      </w:r>
      <w:r w:rsidRPr="00B057BD">
        <w:rPr>
          <w:rFonts w:eastAsiaTheme="minorHAnsi"/>
          <w:color w:val="000000" w:themeColor="text1"/>
          <w:szCs w:val="22"/>
          <w:u w:color="000000" w:themeColor="text1"/>
        </w:rPr>
        <w:t xml:space="preserve"> (BSA)</w:t>
      </w:r>
      <w:r>
        <w:rPr>
          <w:rFonts w:eastAsiaTheme="minorHAnsi"/>
          <w:color w:val="000000" w:themeColor="text1"/>
          <w:szCs w:val="22"/>
          <w:u w:color="000000" w:themeColor="text1"/>
        </w:rPr>
        <w:t>, will visit South Carolina to speak at the Pee Dee Area Council Friends of Scouting dinner on February 23, 2012</w:t>
      </w:r>
      <w:r w:rsidR="00DD7117">
        <w:rPr>
          <w:rFonts w:eastAsiaTheme="minorHAnsi"/>
          <w:color w:val="000000" w:themeColor="text1"/>
          <w:szCs w:val="22"/>
          <w:u w:color="000000" w:themeColor="text1"/>
        </w:rPr>
        <w:t>, and tour the area</w:t>
      </w:r>
      <w:r>
        <w:rPr>
          <w:rFonts w:eastAsiaTheme="minorHAnsi"/>
          <w:color w:val="000000" w:themeColor="text1"/>
          <w:szCs w:val="22"/>
          <w:u w:color="000000" w:themeColor="text1"/>
        </w:rPr>
        <w:t>; and</w:t>
      </w:r>
    </w:p>
    <w:p w:rsidR="00CB2287" w:rsidRDefault="00CB2287"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7BD" w:rsidRPr="00B057BD" w:rsidRDefault="00C40325"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B2287">
        <w:t>headquartered in Irving, Texas, t</w:t>
      </w:r>
      <w:r w:rsidR="00B057BD" w:rsidRPr="00B057BD">
        <w:rPr>
          <w:rFonts w:eastAsiaTheme="minorHAnsi"/>
          <w:color w:val="000000" w:themeColor="text1"/>
          <w:szCs w:val="22"/>
          <w:u w:color="000000" w:themeColor="text1"/>
        </w:rPr>
        <w:t>he Boy Scouts of America provides the nation</w:t>
      </w:r>
      <w:r w:rsidR="00066D4E" w:rsidRPr="00066D4E">
        <w:rPr>
          <w:rFonts w:eastAsiaTheme="minorHAnsi"/>
          <w:color w:val="000000" w:themeColor="text1"/>
          <w:szCs w:val="22"/>
          <w:u w:color="000000" w:themeColor="text1"/>
        </w:rPr>
        <w:t>’</w:t>
      </w:r>
      <w:r w:rsidR="00B057BD" w:rsidRPr="00B057BD">
        <w:rPr>
          <w:rFonts w:eastAsiaTheme="minorHAnsi"/>
          <w:color w:val="000000" w:themeColor="text1"/>
          <w:szCs w:val="22"/>
          <w:u w:color="000000" w:themeColor="text1"/>
        </w:rPr>
        <w:t>s foremost youth program of character development and values</w:t>
      </w:r>
      <w:r w:rsidR="00066D4E">
        <w:rPr>
          <w:rFonts w:eastAsiaTheme="minorHAnsi"/>
          <w:color w:val="000000" w:themeColor="text1"/>
          <w:szCs w:val="22"/>
          <w:u w:color="000000" w:themeColor="text1"/>
        </w:rPr>
        <w:noBreakHyphen/>
      </w:r>
      <w:r w:rsidR="00B057BD" w:rsidRPr="00B057BD">
        <w:rPr>
          <w:rFonts w:eastAsiaTheme="minorHAnsi"/>
          <w:color w:val="000000" w:themeColor="text1"/>
          <w:szCs w:val="22"/>
          <w:u w:color="000000" w:themeColor="text1"/>
        </w:rPr>
        <w:t>based leadership training; and</w:t>
      </w:r>
    </w:p>
    <w:p w:rsidR="00B057BD" w:rsidRPr="00B057BD" w:rsidRDefault="00B057BD"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57BD" w:rsidRPr="00B057BD" w:rsidRDefault="00B057BD"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057BD">
        <w:rPr>
          <w:rFonts w:eastAsiaTheme="minorHAnsi"/>
          <w:color w:val="000000" w:themeColor="text1"/>
          <w:szCs w:val="22"/>
          <w:u w:color="000000" w:themeColor="text1"/>
        </w:rPr>
        <w:t>Whereas, a native of San Juan Bautista, California, and a graduate of California Polytechnic State University, Mr. Mazzuca has served the BSA as a professional since 1971. He assumed his current position in September 2007; and</w:t>
      </w:r>
    </w:p>
    <w:p w:rsidR="00B057BD" w:rsidRPr="00B057BD" w:rsidRDefault="00B057BD"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57BD" w:rsidRPr="00B057BD" w:rsidRDefault="00B057BD"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057BD">
        <w:rPr>
          <w:rFonts w:eastAsiaTheme="minorHAnsi"/>
          <w:color w:val="000000" w:themeColor="text1"/>
          <w:szCs w:val="22"/>
          <w:u w:color="000000" w:themeColor="text1"/>
        </w:rPr>
        <w:t>Whereas, as a youth, he earned the rank of Eagle Scout. For Bob Mazzuca, this was not only an achievement but also a valuable lesson in service, leadership, citizenship, and character development, one he has used throughout his years in higher education, business, and community service; and</w:t>
      </w:r>
    </w:p>
    <w:p w:rsidR="00B057BD" w:rsidRPr="00B057BD" w:rsidRDefault="00B057BD"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57BD" w:rsidRPr="00B057BD" w:rsidRDefault="00B057BD"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057BD">
        <w:rPr>
          <w:rFonts w:eastAsiaTheme="minorHAnsi"/>
          <w:color w:val="000000" w:themeColor="text1"/>
          <w:szCs w:val="22"/>
          <w:u w:color="000000" w:themeColor="text1"/>
        </w:rPr>
        <w:t>Whereas, he began his Scouting career in Modesto, California, as a district executive and Exploring executive. He became the Exploring director in Sacramento in 1975 and served as a field director and director of field service; and</w:t>
      </w:r>
    </w:p>
    <w:p w:rsidR="00B057BD" w:rsidRPr="00B057BD" w:rsidRDefault="00B057BD"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57BD" w:rsidRPr="00B057BD" w:rsidRDefault="00B057BD"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057BD">
        <w:rPr>
          <w:rFonts w:eastAsiaTheme="minorHAnsi"/>
          <w:color w:val="000000" w:themeColor="text1"/>
          <w:szCs w:val="22"/>
          <w:u w:color="000000" w:themeColor="text1"/>
        </w:rPr>
        <w:t>Whereas, advancing through the ranks, in 1983 he became Scout executive in Stockton, California, and in 1987 advanced to become an area director in the Western Region. He was promoted to Scout executive of the Golden Empire Council in Sacramento in 1988. In 1992, he was named assistant regional director for the Southern Region, and in 1995, Scout executive in Pittsburgh, Pennsylvania. His next appointment was to the post of national director, Development Group, in 2005, and he became assistant chief Scout executive in 2006; and</w:t>
      </w:r>
    </w:p>
    <w:p w:rsidR="00B057BD" w:rsidRPr="00B057BD" w:rsidRDefault="00B057BD"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57BD" w:rsidRPr="00B057BD" w:rsidRDefault="00B057BD"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057BD">
        <w:rPr>
          <w:rFonts w:eastAsiaTheme="minorHAnsi"/>
          <w:color w:val="000000" w:themeColor="text1"/>
          <w:szCs w:val="22"/>
          <w:u w:color="000000" w:themeColor="text1"/>
        </w:rPr>
        <w:t>Whereas, among his numerous honors, Bob Mazzuca has received the Catholic Church</w:t>
      </w:r>
      <w:r w:rsidR="00066D4E" w:rsidRPr="00066D4E">
        <w:rPr>
          <w:rFonts w:eastAsiaTheme="minorHAnsi"/>
          <w:color w:val="000000" w:themeColor="text1"/>
          <w:szCs w:val="22"/>
          <w:u w:color="000000" w:themeColor="text1"/>
        </w:rPr>
        <w:t>’</w:t>
      </w:r>
      <w:r w:rsidRPr="00B057BD">
        <w:rPr>
          <w:rFonts w:eastAsiaTheme="minorHAnsi"/>
          <w:color w:val="000000" w:themeColor="text1"/>
          <w:szCs w:val="22"/>
          <w:u w:color="000000" w:themeColor="text1"/>
        </w:rPr>
        <w:t>s St. George Award and has been recognized multiple times for his service to the BSA, including being named a James E. West Fellow, Heritage Society member, and a Baden</w:t>
      </w:r>
      <w:r w:rsidR="00066D4E">
        <w:rPr>
          <w:rFonts w:eastAsiaTheme="minorHAnsi"/>
          <w:color w:val="000000" w:themeColor="text1"/>
          <w:szCs w:val="22"/>
          <w:u w:color="000000" w:themeColor="text1"/>
        </w:rPr>
        <w:noBreakHyphen/>
      </w:r>
      <w:r w:rsidRPr="00B057BD">
        <w:rPr>
          <w:rFonts w:eastAsiaTheme="minorHAnsi"/>
          <w:color w:val="000000" w:themeColor="text1"/>
          <w:szCs w:val="22"/>
          <w:u w:color="000000" w:themeColor="text1"/>
        </w:rPr>
        <w:t>Powell Fellow. He is also a proud recipient of the Allah</w:t>
      </w:r>
      <w:r w:rsidR="00066D4E">
        <w:rPr>
          <w:rFonts w:eastAsiaTheme="minorHAnsi"/>
          <w:color w:val="000000" w:themeColor="text1"/>
          <w:szCs w:val="22"/>
          <w:u w:color="000000" w:themeColor="text1"/>
        </w:rPr>
        <w:noBreakHyphen/>
      </w:r>
      <w:r w:rsidRPr="00B057BD">
        <w:rPr>
          <w:rFonts w:eastAsiaTheme="minorHAnsi"/>
          <w:color w:val="000000" w:themeColor="text1"/>
          <w:szCs w:val="22"/>
          <w:u w:color="000000" w:themeColor="text1"/>
        </w:rPr>
        <w:t>o</w:t>
      </w:r>
      <w:r w:rsidR="00066D4E">
        <w:rPr>
          <w:rFonts w:eastAsiaTheme="minorHAnsi"/>
          <w:color w:val="000000" w:themeColor="text1"/>
          <w:szCs w:val="22"/>
          <w:u w:color="000000" w:themeColor="text1"/>
        </w:rPr>
        <w:noBreakHyphen/>
      </w:r>
      <w:r w:rsidRPr="00B057BD">
        <w:rPr>
          <w:rFonts w:eastAsiaTheme="minorHAnsi"/>
          <w:color w:val="000000" w:themeColor="text1"/>
          <w:szCs w:val="22"/>
          <w:u w:color="000000" w:themeColor="text1"/>
        </w:rPr>
        <w:t>Akber award, presented by the National Islamic Committee on Scouting for outstanding service in promotion of Scouting among Muslim youth, as well as the Rotary International Cliff Dochterman Award for distinguished and dedicated leadership to both national and international Scouting. In recognition of his extraordinary service and accomplishments, Bob was named a Distinguished Eagle Scout in 2009; and</w:t>
      </w:r>
    </w:p>
    <w:p w:rsidR="00B057BD" w:rsidRPr="00B057BD" w:rsidRDefault="00B057BD"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0325" w:rsidRDefault="00B057BD" w:rsidP="0065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57BD">
        <w:rPr>
          <w:rFonts w:eastAsiaTheme="minorHAnsi"/>
          <w:color w:val="000000" w:themeColor="text1"/>
          <w:szCs w:val="22"/>
          <w:u w:color="000000" w:themeColor="text1"/>
        </w:rPr>
        <w:t xml:space="preserve">Whereas, as the eleventh </w:t>
      </w:r>
      <w:r w:rsidR="002D3694" w:rsidRPr="00B057BD">
        <w:rPr>
          <w:rFonts w:eastAsiaTheme="minorHAnsi"/>
          <w:color w:val="000000" w:themeColor="text1"/>
          <w:szCs w:val="22"/>
          <w:u w:color="000000" w:themeColor="text1"/>
        </w:rPr>
        <w:t xml:space="preserve">Chief </w:t>
      </w:r>
      <w:r w:rsidRPr="00B057BD">
        <w:rPr>
          <w:rFonts w:eastAsiaTheme="minorHAnsi"/>
          <w:color w:val="000000" w:themeColor="text1"/>
          <w:szCs w:val="22"/>
          <w:u w:color="000000" w:themeColor="text1"/>
        </w:rPr>
        <w:t xml:space="preserve">Scout </w:t>
      </w:r>
      <w:r w:rsidR="002D3694" w:rsidRPr="00B057BD">
        <w:rPr>
          <w:rFonts w:eastAsiaTheme="minorHAnsi"/>
          <w:color w:val="000000" w:themeColor="text1"/>
          <w:szCs w:val="22"/>
          <w:u w:color="000000" w:themeColor="text1"/>
        </w:rPr>
        <w:t>Executive</w:t>
      </w:r>
      <w:r w:rsidRPr="00B057BD">
        <w:rPr>
          <w:rFonts w:eastAsiaTheme="minorHAnsi"/>
          <w:color w:val="000000" w:themeColor="text1"/>
          <w:szCs w:val="22"/>
          <w:u w:color="000000" w:themeColor="text1"/>
        </w:rPr>
        <w:t xml:space="preserve">, and in partnership with </w:t>
      </w:r>
      <w:r w:rsidR="000813B9">
        <w:rPr>
          <w:rFonts w:eastAsiaTheme="minorHAnsi"/>
          <w:color w:val="000000" w:themeColor="text1"/>
          <w:szCs w:val="22"/>
          <w:u w:color="000000" w:themeColor="text1"/>
        </w:rPr>
        <w:t>the BSA’s</w:t>
      </w:r>
      <w:r w:rsidRPr="00B057BD">
        <w:rPr>
          <w:rFonts w:eastAsiaTheme="minorHAnsi"/>
          <w:color w:val="000000" w:themeColor="text1"/>
          <w:szCs w:val="22"/>
          <w:u w:color="000000" w:themeColor="text1"/>
        </w:rPr>
        <w:t xml:space="preserve"> national officers and board, he provides vision and direction to staff members and volunteers, including approximately 1,100 </w:t>
      </w:r>
      <w:r w:rsidR="00E752C3">
        <w:rPr>
          <w:rFonts w:eastAsiaTheme="minorHAnsi"/>
          <w:color w:val="000000" w:themeColor="text1"/>
          <w:szCs w:val="22"/>
          <w:u w:color="000000" w:themeColor="text1"/>
        </w:rPr>
        <w:t>n</w:t>
      </w:r>
      <w:r w:rsidRPr="00B057BD">
        <w:rPr>
          <w:rFonts w:eastAsiaTheme="minorHAnsi"/>
          <w:color w:val="000000" w:themeColor="text1"/>
          <w:szCs w:val="22"/>
          <w:u w:color="000000" w:themeColor="text1"/>
        </w:rPr>
        <w:t xml:space="preserve">ational </w:t>
      </w:r>
      <w:r w:rsidR="00E752C3">
        <w:rPr>
          <w:rFonts w:eastAsiaTheme="minorHAnsi"/>
          <w:color w:val="000000" w:themeColor="text1"/>
          <w:szCs w:val="22"/>
          <w:u w:color="000000" w:themeColor="text1"/>
        </w:rPr>
        <w:t>c</w:t>
      </w:r>
      <w:r w:rsidRPr="00B057BD">
        <w:rPr>
          <w:rFonts w:eastAsiaTheme="minorHAnsi"/>
          <w:color w:val="000000" w:themeColor="text1"/>
          <w:szCs w:val="22"/>
          <w:u w:color="000000" w:themeColor="text1"/>
        </w:rPr>
        <w:t>ouncil employees, 5,800 local council employees, and almost 1.2 million adult volunteers, who serve more than 2.7 million youth across the nation</w:t>
      </w:r>
      <w:r w:rsidR="006571B3">
        <w:rPr>
          <w:rFonts w:eastAsiaTheme="minorHAnsi"/>
          <w:color w:val="000000" w:themeColor="text1"/>
          <w:szCs w:val="22"/>
          <w:u w:color="000000" w:themeColor="text1"/>
        </w:rPr>
        <w:t xml:space="preserve">. </w:t>
      </w:r>
      <w:r w:rsidR="00C40325">
        <w:t>Now, therefore,</w:t>
      </w:r>
    </w:p>
    <w:p w:rsidR="00C40325" w:rsidRDefault="00C40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325" w:rsidRDefault="00C40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40325" w:rsidRDefault="00C40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442" w:rsidRDefault="00C40325" w:rsidP="00B1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6571B3">
        <w:t xml:space="preserve"> </w:t>
      </w:r>
      <w:r w:rsidR="006571B3" w:rsidRPr="006571B3">
        <w:rPr>
          <w:rFonts w:eastAsiaTheme="minorHAnsi"/>
          <w:color w:val="000000" w:themeColor="text1"/>
          <w:szCs w:val="22"/>
          <w:u w:color="000000" w:themeColor="text1"/>
        </w:rPr>
        <w:t>the members of the South Carolina House of Representatives, by this resolution,</w:t>
      </w:r>
      <w:r w:rsidR="006571B3">
        <w:rPr>
          <w:rFonts w:eastAsiaTheme="minorHAnsi"/>
          <w:color w:val="000000" w:themeColor="text1"/>
          <w:szCs w:val="22"/>
          <w:u w:color="000000" w:themeColor="text1"/>
        </w:rPr>
        <w:t xml:space="preserve"> </w:t>
      </w:r>
      <w:r w:rsidR="00814DB3">
        <w:t xml:space="preserve">recognize and honor Robert “Bob” Mazzuca, </w:t>
      </w:r>
      <w:r w:rsidR="002D3694">
        <w:t xml:space="preserve">Chief </w:t>
      </w:r>
      <w:r w:rsidR="00814DB3">
        <w:t xml:space="preserve">Scout </w:t>
      </w:r>
      <w:r w:rsidR="002D3694">
        <w:t xml:space="preserve">Executive </w:t>
      </w:r>
      <w:r w:rsidR="00814DB3">
        <w:t xml:space="preserve">of the Boy Scouts of America, as he delivers the keynote address at the </w:t>
      </w:r>
      <w:r w:rsidR="0045553F">
        <w:t>P</w:t>
      </w:r>
      <w:r w:rsidR="00814DB3">
        <w:t xml:space="preserve">ee </w:t>
      </w:r>
      <w:r w:rsidR="0045553F">
        <w:t>D</w:t>
      </w:r>
      <w:r w:rsidR="00814DB3">
        <w:t xml:space="preserve">ee </w:t>
      </w:r>
      <w:r w:rsidR="0045553F">
        <w:t>A</w:t>
      </w:r>
      <w:r w:rsidR="00814DB3">
        <w:t xml:space="preserve">rea </w:t>
      </w:r>
      <w:r w:rsidR="0045553F">
        <w:t>C</w:t>
      </w:r>
      <w:r w:rsidR="00814DB3">
        <w:t xml:space="preserve">ouncil </w:t>
      </w:r>
      <w:r w:rsidR="0045553F">
        <w:t>F</w:t>
      </w:r>
      <w:r w:rsidR="00814DB3">
        <w:t xml:space="preserve">riends of </w:t>
      </w:r>
      <w:r w:rsidR="0045553F">
        <w:t>S</w:t>
      </w:r>
      <w:r w:rsidR="00814DB3">
        <w:t xml:space="preserve">couting dinner on </w:t>
      </w:r>
      <w:r w:rsidR="0045553F">
        <w:t>F</w:t>
      </w:r>
      <w:r w:rsidR="00814DB3">
        <w:t xml:space="preserve">ebruary 23, 2012, </w:t>
      </w:r>
      <w:r w:rsidR="00875AC3">
        <w:t xml:space="preserve">and tours the area, </w:t>
      </w:r>
      <w:r w:rsidR="00814DB3">
        <w:t xml:space="preserve">welcome him to the </w:t>
      </w:r>
      <w:r w:rsidR="0045553F">
        <w:t>P</w:t>
      </w:r>
      <w:r w:rsidR="00814DB3">
        <w:t xml:space="preserve">almetto </w:t>
      </w:r>
      <w:r w:rsidR="0045553F">
        <w:t xml:space="preserve">State, and </w:t>
      </w:r>
      <w:r w:rsidR="00814DB3">
        <w:t xml:space="preserve">wish him much continued success as he leads the </w:t>
      </w:r>
      <w:r w:rsidR="0045553F">
        <w:t>BSA</w:t>
      </w:r>
      <w:r w:rsidR="00814DB3">
        <w:t>.</w:t>
      </w:r>
    </w:p>
    <w:p w:rsidR="00C40325" w:rsidRDefault="00C40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571B3">
        <w:t>provided</w:t>
      </w:r>
      <w:r>
        <w:t xml:space="preserve"> to</w:t>
      </w:r>
      <w:r w:rsidR="0045553F">
        <w:t xml:space="preserve"> Bob Mazzuca.</w:t>
      </w:r>
    </w:p>
    <w:p w:rsidR="00AB7FF8" w:rsidRDefault="00066D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7FF8" w:rsidRDefault="00AB7FF8" w:rsidP="00E7295A">
      <w:pPr>
        <w:suppressAutoHyphens/>
      </w:pPr>
    </w:p>
    <w:sectPr w:rsidR="00AB7FF8" w:rsidSect="00E7295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069" w:rsidRDefault="00A92069" w:rsidP="009F0C77">
      <w:r>
        <w:separator/>
      </w:r>
    </w:p>
  </w:endnote>
  <w:endnote w:type="continuationSeparator" w:id="0">
    <w:p w:rsidR="00A92069" w:rsidRDefault="00A920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52C95A-453E-4C7F-93C2-BAE58FE780A6}"/>
    <w:embedBold r:id="rId2" w:fontKey="{D59350EE-5515-4A35-9BEB-2FA81049B7A9}"/>
  </w:font>
  <w:font w:name="Calibri">
    <w:panose1 w:val="020F0502020204030204"/>
    <w:charset w:val="00"/>
    <w:family w:val="swiss"/>
    <w:pitch w:val="variable"/>
    <w:sig w:usb0="E10002FF" w:usb1="4000ACFF" w:usb2="00000009" w:usb3="00000000" w:csb0="0000019F" w:csb1="00000000"/>
    <w:embedRegular r:id="rId3" w:fontKey="{257A7F13-970F-4DEF-AC11-BBBD58D70EA7}"/>
  </w:font>
  <w:font w:name="Tahoma">
    <w:panose1 w:val="020B0604030504040204"/>
    <w:charset w:val="00"/>
    <w:family w:val="swiss"/>
    <w:pitch w:val="variable"/>
    <w:sig w:usb0="21002A87" w:usb1="80000000" w:usb2="00000008" w:usb3="00000000" w:csb0="000101FF" w:csb1="00000000"/>
    <w:embedRegular r:id="rId4" w:fontKey="{A7FE89B0-26B2-4BBA-94BD-684B9292BF7D}"/>
  </w:font>
  <w:font w:name="Cambria">
    <w:panose1 w:val="02040503050406030204"/>
    <w:charset w:val="00"/>
    <w:family w:val="roman"/>
    <w:pitch w:val="variable"/>
    <w:sig w:usb0="E00002FF" w:usb1="400004FF" w:usb2="00000000" w:usb3="00000000" w:csb0="0000019F" w:csb1="00000000"/>
    <w:embedRegular r:id="rId5" w:fontKey="{DFCEEEDB-4CDD-4C9F-984B-425E20C5B6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95A" w:rsidRPr="00AB7FF8" w:rsidRDefault="00E7295A" w:rsidP="00AB7FF8">
    <w:pPr>
      <w:pStyle w:val="Footer"/>
      <w:tabs>
        <w:tab w:val="clear" w:pos="4680"/>
        <w:tab w:val="clear" w:pos="9360"/>
        <w:tab w:val="center" w:pos="2995"/>
      </w:tabs>
      <w:spacing w:before="120"/>
    </w:pPr>
    <w:r>
      <w:t>[4790]</w:t>
    </w:r>
    <w:r>
      <w:tab/>
    </w:r>
    <w:r w:rsidR="00F51D6B">
      <w:fldChar w:fldCharType="begin"/>
    </w:r>
    <w:r w:rsidR="00F51D6B">
      <w:instrText xml:space="preserve"> PAGE  \* MERGEFORMAT </w:instrText>
    </w:r>
    <w:r w:rsidR="00F51D6B">
      <w:fldChar w:fldCharType="separate"/>
    </w:r>
    <w:r w:rsidR="00F51D6B">
      <w:rPr>
        <w:noProof/>
      </w:rPr>
      <w:t>1</w:t>
    </w:r>
    <w:r w:rsidR="00F51D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069" w:rsidRDefault="00A92069" w:rsidP="009F0C77">
      <w:r>
        <w:separator/>
      </w:r>
    </w:p>
  </w:footnote>
  <w:footnote w:type="continuationSeparator" w:id="0">
    <w:p w:rsidR="00A92069" w:rsidRDefault="00A920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27AC12"/>
    <w:docVar w:name="CoverBillType" w:val="r"/>
    <w:docVar w:name="docpath" w:val="L:\Council\bills\RM\1427AC12.DOCX"/>
    <w:docVar w:name="dvBillNumber" w:val="4790"/>
    <w:docVar w:name="dvBillNumberPrefix" w:val="H. "/>
    <w:docVar w:name="dvOriginalBody" w:val="House"/>
    <w:docVar w:name="dvSteno" w:val="RM"/>
    <w:docVar w:name="NameofBody" w:val="h"/>
    <w:docVar w:name="vgroup2" w:val="Council"/>
  </w:docVars>
  <w:rsids>
    <w:rsidRoot w:val="00D816D8"/>
    <w:rsid w:val="00011869"/>
    <w:rsid w:val="00013DE3"/>
    <w:rsid w:val="00063948"/>
    <w:rsid w:val="00066D4E"/>
    <w:rsid w:val="000813B9"/>
    <w:rsid w:val="000E1785"/>
    <w:rsid w:val="000F40FA"/>
    <w:rsid w:val="0010776B"/>
    <w:rsid w:val="00133E66"/>
    <w:rsid w:val="001435A3"/>
    <w:rsid w:val="001516A8"/>
    <w:rsid w:val="001D08F2"/>
    <w:rsid w:val="001D525B"/>
    <w:rsid w:val="001D7F4F"/>
    <w:rsid w:val="002321B6"/>
    <w:rsid w:val="00250967"/>
    <w:rsid w:val="002543C8"/>
    <w:rsid w:val="00263E5E"/>
    <w:rsid w:val="00284AAE"/>
    <w:rsid w:val="002D3694"/>
    <w:rsid w:val="002D489A"/>
    <w:rsid w:val="002E5912"/>
    <w:rsid w:val="00304C56"/>
    <w:rsid w:val="00325348"/>
    <w:rsid w:val="0032732C"/>
    <w:rsid w:val="00332DAC"/>
    <w:rsid w:val="00336AD0"/>
    <w:rsid w:val="00336CA8"/>
    <w:rsid w:val="0037079A"/>
    <w:rsid w:val="003D01E8"/>
    <w:rsid w:val="003E5288"/>
    <w:rsid w:val="003F6D79"/>
    <w:rsid w:val="0041760A"/>
    <w:rsid w:val="00417C01"/>
    <w:rsid w:val="0045553F"/>
    <w:rsid w:val="004809EE"/>
    <w:rsid w:val="004B3247"/>
    <w:rsid w:val="004E7D54"/>
    <w:rsid w:val="005273C6"/>
    <w:rsid w:val="00530A69"/>
    <w:rsid w:val="00545593"/>
    <w:rsid w:val="00577C6C"/>
    <w:rsid w:val="005A72B8"/>
    <w:rsid w:val="005C2FE2"/>
    <w:rsid w:val="005E2BC9"/>
    <w:rsid w:val="00605102"/>
    <w:rsid w:val="006215AA"/>
    <w:rsid w:val="006571B3"/>
    <w:rsid w:val="006913C9"/>
    <w:rsid w:val="0069470D"/>
    <w:rsid w:val="00734F00"/>
    <w:rsid w:val="007A70AE"/>
    <w:rsid w:val="00814DB3"/>
    <w:rsid w:val="00823149"/>
    <w:rsid w:val="008259E1"/>
    <w:rsid w:val="008362E8"/>
    <w:rsid w:val="00852C2A"/>
    <w:rsid w:val="008738B7"/>
    <w:rsid w:val="00875AC3"/>
    <w:rsid w:val="008A1768"/>
    <w:rsid w:val="008F4429"/>
    <w:rsid w:val="009318C0"/>
    <w:rsid w:val="0094021A"/>
    <w:rsid w:val="009C6A0B"/>
    <w:rsid w:val="009F0C77"/>
    <w:rsid w:val="009F4DD1"/>
    <w:rsid w:val="00A41684"/>
    <w:rsid w:val="00A64E80"/>
    <w:rsid w:val="00A72BCD"/>
    <w:rsid w:val="00A741D9"/>
    <w:rsid w:val="00A833AB"/>
    <w:rsid w:val="00A92069"/>
    <w:rsid w:val="00A9741D"/>
    <w:rsid w:val="00AB7FF8"/>
    <w:rsid w:val="00AD4B17"/>
    <w:rsid w:val="00B057BD"/>
    <w:rsid w:val="00B12442"/>
    <w:rsid w:val="00B32A37"/>
    <w:rsid w:val="00B412D4"/>
    <w:rsid w:val="00B759C8"/>
    <w:rsid w:val="00BE3C22"/>
    <w:rsid w:val="00C0345E"/>
    <w:rsid w:val="00C3483A"/>
    <w:rsid w:val="00C40325"/>
    <w:rsid w:val="00C6279F"/>
    <w:rsid w:val="00C74E9D"/>
    <w:rsid w:val="00C82FD3"/>
    <w:rsid w:val="00C92819"/>
    <w:rsid w:val="00CB2287"/>
    <w:rsid w:val="00CC6B7B"/>
    <w:rsid w:val="00CD2089"/>
    <w:rsid w:val="00D3152A"/>
    <w:rsid w:val="00D73A67"/>
    <w:rsid w:val="00D816D8"/>
    <w:rsid w:val="00D970A9"/>
    <w:rsid w:val="00DA42FF"/>
    <w:rsid w:val="00DD7117"/>
    <w:rsid w:val="00DF3845"/>
    <w:rsid w:val="00E41911"/>
    <w:rsid w:val="00E57FF0"/>
    <w:rsid w:val="00E7295A"/>
    <w:rsid w:val="00E752C3"/>
    <w:rsid w:val="00E92EEF"/>
    <w:rsid w:val="00F23B41"/>
    <w:rsid w:val="00F24442"/>
    <w:rsid w:val="00F50AE3"/>
    <w:rsid w:val="00F51D6B"/>
    <w:rsid w:val="00F67CF1"/>
    <w:rsid w:val="00F840F0"/>
    <w:rsid w:val="00FA7883"/>
    <w:rsid w:val="00FB0D0D"/>
    <w:rsid w:val="00FB43B4"/>
    <w:rsid w:val="00FF0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3F4C9B1-3E85-48EB-93D5-01CD4EC25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279F"/>
    <w:rPr>
      <w:rFonts w:ascii="Tahoma" w:hAnsi="Tahoma" w:cs="Tahoma"/>
      <w:sz w:val="16"/>
      <w:szCs w:val="16"/>
    </w:rPr>
  </w:style>
  <w:style w:type="character" w:customStyle="1" w:styleId="BalloonTextChar">
    <w:name w:val="Balloon Text Char"/>
    <w:basedOn w:val="DefaultParagraphFont"/>
    <w:link w:val="BalloonText"/>
    <w:uiPriority w:val="99"/>
    <w:semiHidden/>
    <w:rsid w:val="00C6279F"/>
    <w:rPr>
      <w:rFonts w:ascii="Tahoma" w:eastAsia="Times New Roman" w:hAnsi="Tahoma" w:cs="Tahoma"/>
      <w:sz w:val="16"/>
      <w:szCs w:val="16"/>
    </w:rPr>
  </w:style>
  <w:style w:type="paragraph" w:customStyle="1" w:styleId="BillDots0">
    <w:name w:val="BillDots"/>
    <w:basedOn w:val="Normal"/>
    <w:autoRedefine/>
    <w:qFormat/>
    <w:rsid w:val="00823149"/>
    <w:pPr>
      <w:tabs>
        <w:tab w:val="left" w:pos="216"/>
        <w:tab w:val="left" w:pos="432"/>
        <w:tab w:val="left" w:pos="648"/>
        <w:tab w:val="left" w:pos="864"/>
        <w:tab w:val="left" w:pos="1080"/>
        <w:tab w:val="left" w:pos="1296"/>
        <w:tab w:val="right" w:leader="dot" w:pos="5904"/>
      </w:tabs>
      <w:suppressAutoHyphens/>
    </w:pPr>
  </w:style>
  <w:style w:type="character" w:styleId="Hyperlink">
    <w:name w:val="Hyperlink"/>
    <w:basedOn w:val="DefaultParagraphFont"/>
    <w:uiPriority w:val="99"/>
    <w:unhideWhenUsed/>
    <w:rsid w:val="00E729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790_20120222.docx" TargetMode="External"/><Relationship Id="rId3" Type="http://schemas.openxmlformats.org/officeDocument/2006/relationships/settings" Target="settings.xml"/><Relationship Id="rId7" Type="http://schemas.openxmlformats.org/officeDocument/2006/relationships/hyperlink" Target="file:///h:\hj%20archive\2012\02-22-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422D1-55A5-4B04-8784-1E4A3024B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795</Words>
  <Characters>4484</Characters>
  <Application>Microsoft Office Word</Application>
  <DocSecurity>4</DocSecurity>
  <Lines>127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4790: Robert Mazzuca - South Carolina Legislature Online</dc:title>
  <dc:subject/>
  <dc:creator>rosannemcdowell</dc:creator>
  <cp:keywords/>
  <dc:description/>
  <cp:lastModifiedBy>N Cumfer</cp:lastModifiedBy>
  <cp:revision>2</cp:revision>
  <cp:lastPrinted>2012-02-13T15:18:00Z</cp:lastPrinted>
  <dcterms:created xsi:type="dcterms:W3CDTF">2014-11-24T14:46:00Z</dcterms:created>
  <dcterms:modified xsi:type="dcterms:W3CDTF">2014-11-24T14:46:00Z</dcterms:modified>
</cp:coreProperties>
</file>