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57A" w:rsidRDefault="0094357A" w:rsidP="0094357A">
      <w:pPr>
        <w:widowControl w:val="0"/>
        <w:jc w:val="center"/>
      </w:pPr>
      <w:bookmarkStart w:id="0" w:name="_GoBack"/>
      <w:bookmarkEnd w:id="0"/>
      <w:r w:rsidRPr="0094357A">
        <w:rPr>
          <w:b/>
        </w:rPr>
        <w:t>South Carolina General Assembly</w:t>
      </w:r>
    </w:p>
    <w:p w:rsidR="0094357A" w:rsidRDefault="0094357A" w:rsidP="0094357A">
      <w:pPr>
        <w:widowControl w:val="0"/>
        <w:jc w:val="center"/>
      </w:pPr>
      <w:r>
        <w:t>119th Session, 2011-2012</w:t>
      </w:r>
    </w:p>
    <w:p w:rsidR="0094357A" w:rsidRDefault="0094357A" w:rsidP="0094357A">
      <w:pPr>
        <w:widowControl w:val="0"/>
        <w:jc w:val="left"/>
      </w:pPr>
    </w:p>
    <w:p w:rsidR="0094357A" w:rsidRDefault="0094357A" w:rsidP="0094357A">
      <w:pPr>
        <w:widowControl w:val="0"/>
        <w:jc w:val="left"/>
        <w:rPr>
          <w:b/>
        </w:rPr>
      </w:pPr>
      <w:r w:rsidRPr="0094357A">
        <w:rPr>
          <w:b/>
        </w:rPr>
        <w:t>H. 4922</w:t>
      </w:r>
    </w:p>
    <w:p w:rsidR="0094357A" w:rsidRDefault="0094357A" w:rsidP="0094357A">
      <w:pPr>
        <w:widowControl w:val="0"/>
        <w:jc w:val="left"/>
        <w:rPr>
          <w:b/>
        </w:rPr>
      </w:pPr>
    </w:p>
    <w:p w:rsidR="0094357A" w:rsidRDefault="0094357A" w:rsidP="0094357A">
      <w:pPr>
        <w:widowControl w:val="0"/>
        <w:jc w:val="left"/>
      </w:pPr>
      <w:r w:rsidRPr="0094357A">
        <w:rPr>
          <w:b/>
        </w:rPr>
        <w:t>STATUS INFORMATION</w:t>
      </w:r>
    </w:p>
    <w:p w:rsidR="0094357A" w:rsidRDefault="0094357A" w:rsidP="0094357A">
      <w:pPr>
        <w:widowControl w:val="0"/>
        <w:jc w:val="left"/>
      </w:pPr>
    </w:p>
    <w:p w:rsidR="0094357A" w:rsidRDefault="0094357A" w:rsidP="0094357A">
      <w:pPr>
        <w:widowControl w:val="0"/>
        <w:jc w:val="left"/>
      </w:pPr>
      <w:r>
        <w:t>House Resolution</w:t>
      </w:r>
    </w:p>
    <w:p w:rsidR="0094357A" w:rsidRDefault="0094357A" w:rsidP="0094357A">
      <w:pPr>
        <w:widowControl w:val="0"/>
        <w:jc w:val="left"/>
      </w:pPr>
      <w:r>
        <w:t>Sponsors: Reps. Hamilton, Henderson and Stringer</w:t>
      </w:r>
    </w:p>
    <w:p w:rsidR="0094357A" w:rsidRDefault="0094357A" w:rsidP="0094357A">
      <w:pPr>
        <w:widowControl w:val="0"/>
        <w:jc w:val="left"/>
      </w:pPr>
      <w:r>
        <w:t>Document Path: l:\council\bills\rm\1459ahb12.docx</w:t>
      </w:r>
    </w:p>
    <w:p w:rsidR="0094357A" w:rsidRDefault="0094357A" w:rsidP="0094357A">
      <w:pPr>
        <w:widowControl w:val="0"/>
        <w:jc w:val="left"/>
      </w:pPr>
    </w:p>
    <w:p w:rsidR="0094357A" w:rsidRDefault="0094357A" w:rsidP="0094357A">
      <w:pPr>
        <w:widowControl w:val="0"/>
        <w:jc w:val="left"/>
      </w:pPr>
      <w:r>
        <w:t>Introduced in the House on March 1, 2012</w:t>
      </w:r>
    </w:p>
    <w:p w:rsidR="0094357A" w:rsidRDefault="0094357A" w:rsidP="0094357A">
      <w:pPr>
        <w:widowControl w:val="0"/>
        <w:jc w:val="left"/>
      </w:pPr>
      <w:r>
        <w:t>Adopted by the House on March 1, 2012</w:t>
      </w:r>
    </w:p>
    <w:p w:rsidR="0094357A" w:rsidRDefault="0094357A" w:rsidP="0094357A">
      <w:pPr>
        <w:widowControl w:val="0"/>
        <w:jc w:val="left"/>
      </w:pPr>
    </w:p>
    <w:p w:rsidR="0094357A" w:rsidRDefault="0094357A" w:rsidP="0094357A">
      <w:pPr>
        <w:widowControl w:val="0"/>
        <w:jc w:val="left"/>
      </w:pPr>
      <w:r>
        <w:t xml:space="preserve">Summary: </w:t>
      </w:r>
      <w:r w:rsidR="00924F07">
        <w:t>Russell C. Ashmore, Jr.</w:t>
      </w:r>
    </w:p>
    <w:p w:rsidR="0094357A" w:rsidRDefault="0094357A" w:rsidP="0094357A">
      <w:pPr>
        <w:widowControl w:val="0"/>
        <w:jc w:val="left"/>
      </w:pPr>
    </w:p>
    <w:p w:rsidR="0094357A" w:rsidRDefault="0094357A" w:rsidP="0094357A">
      <w:pPr>
        <w:widowControl w:val="0"/>
        <w:jc w:val="left"/>
      </w:pPr>
    </w:p>
    <w:p w:rsidR="0094357A" w:rsidRDefault="0094357A" w:rsidP="009435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357A">
        <w:rPr>
          <w:b/>
        </w:rPr>
        <w:t>HISTORY OF LEGISLATIVE ACTIONS</w:t>
      </w:r>
    </w:p>
    <w:p w:rsidR="0094357A" w:rsidRDefault="0094357A" w:rsidP="009435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357A" w:rsidRPr="0094357A" w:rsidRDefault="0094357A" w:rsidP="009435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357A">
        <w:rPr>
          <w:u w:val="single"/>
        </w:rPr>
        <w:tab/>
        <w:t>Date</w:t>
      </w:r>
      <w:r w:rsidRPr="0094357A">
        <w:rPr>
          <w:u w:val="single"/>
        </w:rPr>
        <w:tab/>
        <w:t>Body</w:t>
      </w:r>
      <w:r w:rsidRPr="0094357A">
        <w:rPr>
          <w:u w:val="single"/>
        </w:rPr>
        <w:tab/>
        <w:t>Action Description with journal page number</w:t>
      </w:r>
      <w:r w:rsidRPr="0094357A">
        <w:rPr>
          <w:u w:val="single"/>
        </w:rPr>
        <w:tab/>
      </w:r>
    </w:p>
    <w:p w:rsidR="009E6970" w:rsidRDefault="009E6970" w:rsidP="009E69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3/1/2012</w:t>
      </w:r>
      <w:r>
        <w:tab/>
        <w:t>House</w:t>
      </w:r>
      <w:r>
        <w:tab/>
      </w:r>
      <w:r w:rsidRPr="004A6B4C">
        <w:t>Introduced and adopted (</w:t>
      </w:r>
      <w:hyperlink r:id="rId7" w:history="1">
        <w:r w:rsidRPr="004A6B4C">
          <w:rPr>
            <w:rStyle w:val="Hyperlink"/>
          </w:rPr>
          <w:t>House Journal</w:t>
        </w:r>
        <w:r w:rsidRPr="004A6B4C">
          <w:rPr>
            <w:rStyle w:val="Hyperlink"/>
          </w:rPr>
          <w:noBreakHyphen/>
          <w:t>page 2</w:t>
        </w:r>
      </w:hyperlink>
      <w:r w:rsidRPr="004A6B4C">
        <w:t>)</w:t>
      </w:r>
    </w:p>
    <w:p w:rsidR="009E6970" w:rsidRDefault="009E6970" w:rsidP="009E69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357A" w:rsidRPr="0094357A" w:rsidRDefault="0094357A" w:rsidP="009435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357A" w:rsidRDefault="0094357A" w:rsidP="0094357A">
      <w:r w:rsidRPr="0094357A">
        <w:rPr>
          <w:b/>
        </w:rPr>
        <w:t>VERSIONS OF THIS BILL</w:t>
      </w:r>
    </w:p>
    <w:p w:rsidR="0094357A" w:rsidRDefault="0094357A" w:rsidP="0094357A"/>
    <w:p w:rsidR="0094357A" w:rsidRDefault="001316FE" w:rsidP="0094357A">
      <w:hyperlink r:id="rId8" w:history="1">
        <w:r w:rsidR="0094357A">
          <w:rPr>
            <w:rStyle w:val="Hyperlink"/>
          </w:rPr>
          <w:t>3/1/2012</w:t>
        </w:r>
      </w:hyperlink>
    </w:p>
    <w:p w:rsidR="0094357A" w:rsidRDefault="0094357A" w:rsidP="0094357A"/>
    <w:p w:rsidR="0094357A" w:rsidRDefault="0094357A" w:rsidP="0094357A">
      <w:pPr>
        <w:sectPr w:rsidR="0094357A" w:rsidSect="009435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2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0F2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AA7" w:rsidRDefault="003C07C1" w:rsidP="0013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34AA7">
        <w:t xml:space="preserve">RECOGNIZE AND COMMEND </w:t>
      </w:r>
      <w:r w:rsidR="00E8634A">
        <w:t xml:space="preserve">RUSSELL C. ASHMORE, JR., </w:t>
      </w:r>
      <w:r w:rsidR="00134AA7">
        <w:t xml:space="preserve">OF </w:t>
      </w:r>
      <w:r w:rsidR="00E8634A">
        <w:t xml:space="preserve">GREER FOR HIS </w:t>
      </w:r>
      <w:r w:rsidR="00134AA7">
        <w:t>OUTSTANDING PUBLIC AND COMMUNITY SERVICE TO THE PEOPLE OF SOUTH CAROLINA.</w:t>
      </w:r>
    </w:p>
    <w:p w:rsidR="00FB0F2E" w:rsidRDefault="00FB0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4CA6" w:rsidRDefault="00FB0F2E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E4CA6">
        <w:t>it is with great pleasure that the members of the South Carolina House of Representatives honor individuals who freely give of their time and resources for the good of others; and</w:t>
      </w:r>
    </w:p>
    <w:p w:rsidR="004E4CA6" w:rsidRDefault="004E4CA6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CA6" w:rsidRDefault="004E4CA6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760B0">
        <w:t xml:space="preserve">retired businessman Russell C. Ashmore, Jr., </w:t>
      </w:r>
      <w:r>
        <w:t>has contributed valuable public and community service to the citizens of the Palmetto State and is thereby worthy of praise; and</w:t>
      </w:r>
    </w:p>
    <w:p w:rsidR="004E4CA6" w:rsidRDefault="004E4CA6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0B0" w:rsidRDefault="004E4CA6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3760B0">
        <w:t xml:space="preserve">Greenville on November 3, 1929, </w:t>
      </w:r>
      <w:r>
        <w:t xml:space="preserve">Mr. </w:t>
      </w:r>
      <w:r w:rsidR="003760B0">
        <w:t>Ashmore</w:t>
      </w:r>
      <w:r>
        <w:t xml:space="preserve">, in preparation for a </w:t>
      </w:r>
      <w:r>
        <w:rPr>
          <w:color w:val="000000" w:themeColor="text1"/>
          <w:u w:color="000000" w:themeColor="text1"/>
        </w:rPr>
        <w:t xml:space="preserve">long and fruitful career, </w:t>
      </w:r>
      <w:r w:rsidR="003760B0">
        <w:rPr>
          <w:color w:val="000000" w:themeColor="text1"/>
          <w:u w:color="000000" w:themeColor="text1"/>
        </w:rPr>
        <w:t>graduated from Clemson in 1950 and was commissioned a second lieutenant in the United States Army; and</w:t>
      </w:r>
    </w:p>
    <w:p w:rsidR="003760B0" w:rsidRDefault="003760B0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0B0" w:rsidRDefault="003760B0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trained at Fort Benning, Georgia, and served </w:t>
      </w:r>
      <w:r w:rsidR="00940D3A">
        <w:rPr>
          <w:color w:val="000000" w:themeColor="text1"/>
          <w:u w:color="000000" w:themeColor="text1"/>
        </w:rPr>
        <w:t xml:space="preserve">two years in Germany </w:t>
      </w:r>
      <w:r>
        <w:rPr>
          <w:color w:val="000000" w:themeColor="text1"/>
          <w:u w:color="000000" w:themeColor="text1"/>
        </w:rPr>
        <w:t>on active duty, followed by six years in the National Guard</w:t>
      </w:r>
      <w:r w:rsidR="00022806">
        <w:rPr>
          <w:color w:val="000000" w:themeColor="text1"/>
          <w:u w:color="000000" w:themeColor="text1"/>
        </w:rPr>
        <w:t xml:space="preserve">. </w:t>
      </w:r>
      <w:r w:rsidR="00C70930">
        <w:rPr>
          <w:color w:val="000000" w:themeColor="text1"/>
          <w:u w:color="000000" w:themeColor="text1"/>
        </w:rPr>
        <w:t xml:space="preserve"> </w:t>
      </w:r>
      <w:r w:rsidR="00022806">
        <w:rPr>
          <w:color w:val="000000" w:themeColor="text1"/>
          <w:u w:color="000000" w:themeColor="text1"/>
        </w:rPr>
        <w:t xml:space="preserve">He completed </w:t>
      </w:r>
      <w:r w:rsidR="00410C7D">
        <w:rPr>
          <w:color w:val="000000" w:themeColor="text1"/>
          <w:u w:color="000000" w:themeColor="text1"/>
        </w:rPr>
        <w:t>his military duty as a captain</w:t>
      </w:r>
      <w:r>
        <w:rPr>
          <w:color w:val="000000" w:themeColor="text1"/>
          <w:u w:color="000000" w:themeColor="text1"/>
        </w:rPr>
        <w:t>; and</w:t>
      </w:r>
    </w:p>
    <w:p w:rsidR="003760B0" w:rsidRDefault="003760B0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0B0" w:rsidRDefault="003760B0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3D4500">
        <w:rPr>
          <w:color w:val="000000" w:themeColor="text1"/>
          <w:u w:color="000000" w:themeColor="text1"/>
        </w:rPr>
        <w:t>for many years chairman of the board for a family</w:t>
      </w:r>
      <w:r w:rsidR="00F456E7">
        <w:rPr>
          <w:color w:val="000000" w:themeColor="text1"/>
          <w:u w:color="000000" w:themeColor="text1"/>
        </w:rPr>
        <w:noBreakHyphen/>
      </w:r>
      <w:r w:rsidR="003D4500">
        <w:rPr>
          <w:color w:val="000000" w:themeColor="text1"/>
          <w:u w:color="000000" w:themeColor="text1"/>
        </w:rPr>
        <w:t>owned business, he did not let his business become his only place of service; rather, he sought also to serve his family, community, and State, as well as the larger family of humanity beyond the borders of our country; and</w:t>
      </w:r>
    </w:p>
    <w:p w:rsidR="003D4500" w:rsidRDefault="003D4500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0B0" w:rsidRDefault="003D4500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74E0">
        <w:rPr>
          <w:color w:val="000000" w:themeColor="text1"/>
          <w:u w:color="000000" w:themeColor="text1"/>
        </w:rPr>
        <w:t xml:space="preserve">believing firmly that a man should be active in his community, </w:t>
      </w:r>
      <w:r w:rsidR="00DC2A35">
        <w:rPr>
          <w:color w:val="000000" w:themeColor="text1"/>
          <w:u w:color="000000" w:themeColor="text1"/>
        </w:rPr>
        <w:t xml:space="preserve">Mr. Ashmore served as </w:t>
      </w:r>
      <w:r w:rsidR="005C1C89">
        <w:rPr>
          <w:color w:val="000000" w:themeColor="text1"/>
          <w:u w:color="000000" w:themeColor="text1"/>
        </w:rPr>
        <w:t xml:space="preserve">Greer Chamber </w:t>
      </w:r>
      <w:r w:rsidR="00DC2A35">
        <w:rPr>
          <w:color w:val="000000" w:themeColor="text1"/>
          <w:u w:color="000000" w:themeColor="text1"/>
        </w:rPr>
        <w:t xml:space="preserve">chairman of the board </w:t>
      </w:r>
      <w:r w:rsidR="005C1C89">
        <w:rPr>
          <w:color w:val="000000" w:themeColor="text1"/>
          <w:u w:color="000000" w:themeColor="text1"/>
        </w:rPr>
        <w:t>f</w:t>
      </w:r>
      <w:r w:rsidR="00DC2A35">
        <w:rPr>
          <w:color w:val="000000" w:themeColor="text1"/>
          <w:u w:color="000000" w:themeColor="text1"/>
        </w:rPr>
        <w:t xml:space="preserve">or more than fifteen years. </w:t>
      </w:r>
      <w:r w:rsidR="00C70930">
        <w:rPr>
          <w:color w:val="000000" w:themeColor="text1"/>
          <w:u w:color="000000" w:themeColor="text1"/>
        </w:rPr>
        <w:t xml:space="preserve"> </w:t>
      </w:r>
      <w:r w:rsidR="0026229B">
        <w:rPr>
          <w:color w:val="000000" w:themeColor="text1"/>
          <w:u w:color="000000" w:themeColor="text1"/>
        </w:rPr>
        <w:t>Currently director emeritus for the G</w:t>
      </w:r>
      <w:r w:rsidR="00DC2A35">
        <w:rPr>
          <w:color w:val="000000" w:themeColor="text1"/>
          <w:u w:color="000000" w:themeColor="text1"/>
        </w:rPr>
        <w:t xml:space="preserve">reer Chamber, </w:t>
      </w:r>
      <w:r w:rsidR="007A5D56">
        <w:rPr>
          <w:color w:val="000000" w:themeColor="text1"/>
          <w:u w:color="000000" w:themeColor="text1"/>
        </w:rPr>
        <w:t>h</w:t>
      </w:r>
      <w:r w:rsidR="00DC2A35">
        <w:rPr>
          <w:color w:val="000000" w:themeColor="text1"/>
          <w:u w:color="000000" w:themeColor="text1"/>
        </w:rPr>
        <w:t xml:space="preserve">e </w:t>
      </w:r>
      <w:r w:rsidR="007A5D56">
        <w:rPr>
          <w:color w:val="000000" w:themeColor="text1"/>
          <w:u w:color="000000" w:themeColor="text1"/>
        </w:rPr>
        <w:t>received the organization</w:t>
      </w:r>
      <w:r w:rsidR="00F456E7" w:rsidRPr="00F456E7">
        <w:rPr>
          <w:color w:val="000000" w:themeColor="text1"/>
          <w:u w:color="000000" w:themeColor="text1"/>
        </w:rPr>
        <w:t>’</w:t>
      </w:r>
      <w:r w:rsidR="007A5D56">
        <w:rPr>
          <w:color w:val="000000" w:themeColor="text1"/>
          <w:u w:color="000000" w:themeColor="text1"/>
        </w:rPr>
        <w:t>s 2011 Chairman</w:t>
      </w:r>
      <w:r w:rsidR="00F456E7" w:rsidRPr="00F456E7">
        <w:rPr>
          <w:color w:val="000000" w:themeColor="text1"/>
          <w:u w:color="000000" w:themeColor="text1"/>
        </w:rPr>
        <w:t>’</w:t>
      </w:r>
      <w:r w:rsidR="007A5D56">
        <w:rPr>
          <w:color w:val="000000" w:themeColor="text1"/>
          <w:u w:color="000000" w:themeColor="text1"/>
        </w:rPr>
        <w:t>s Award</w:t>
      </w:r>
      <w:r w:rsidR="005D21DA">
        <w:rPr>
          <w:color w:val="000000" w:themeColor="text1"/>
          <w:u w:color="000000" w:themeColor="text1"/>
        </w:rPr>
        <w:t xml:space="preserve"> and was named its Sud Paget Volunteer of the Year in 2000. </w:t>
      </w:r>
      <w:r w:rsidR="00C70930">
        <w:rPr>
          <w:color w:val="000000" w:themeColor="text1"/>
          <w:u w:color="000000" w:themeColor="text1"/>
        </w:rPr>
        <w:t xml:space="preserve"> </w:t>
      </w:r>
      <w:r w:rsidR="005D21DA">
        <w:rPr>
          <w:color w:val="000000" w:themeColor="text1"/>
          <w:u w:color="000000" w:themeColor="text1"/>
        </w:rPr>
        <w:t>He is</w:t>
      </w:r>
      <w:r w:rsidR="00DC2A35">
        <w:rPr>
          <w:color w:val="000000" w:themeColor="text1"/>
          <w:u w:color="000000" w:themeColor="text1"/>
        </w:rPr>
        <w:t xml:space="preserve"> </w:t>
      </w:r>
      <w:r w:rsidR="00CB33A2">
        <w:rPr>
          <w:color w:val="000000" w:themeColor="text1"/>
          <w:u w:color="000000" w:themeColor="text1"/>
        </w:rPr>
        <w:t xml:space="preserve">also </w:t>
      </w:r>
      <w:r w:rsidR="00DC2A35">
        <w:rPr>
          <w:color w:val="000000" w:themeColor="text1"/>
          <w:u w:color="000000" w:themeColor="text1"/>
        </w:rPr>
        <w:t>presently active on the PAC Board of Trustees (former chairman) and serves as a board and committee member for Partnership for Tomorrow; and</w:t>
      </w:r>
    </w:p>
    <w:p w:rsidR="004E4CA6" w:rsidRDefault="004E4CA6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51FD1" w:rsidRDefault="00EE1F99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as a man of faith, he has served his church as chairman of the </w:t>
      </w:r>
      <w:r w:rsidR="004C77E4">
        <w:rPr>
          <w:color w:val="000000" w:themeColor="text1"/>
        </w:rPr>
        <w:t>d</w:t>
      </w:r>
      <w:r>
        <w:rPr>
          <w:color w:val="000000" w:themeColor="text1"/>
        </w:rPr>
        <w:t>iaconate</w:t>
      </w:r>
      <w:r w:rsidR="007C0D3A">
        <w:rPr>
          <w:color w:val="000000" w:themeColor="text1"/>
        </w:rPr>
        <w:t xml:space="preserve">, </w:t>
      </w:r>
      <w:r w:rsidR="003B48F7">
        <w:rPr>
          <w:color w:val="000000" w:themeColor="text1"/>
        </w:rPr>
        <w:t xml:space="preserve">as </w:t>
      </w:r>
      <w:r w:rsidR="004C77E4">
        <w:rPr>
          <w:color w:val="000000" w:themeColor="text1"/>
        </w:rPr>
        <w:t>chairman of several committees, including the pastoral</w:t>
      </w:r>
      <w:r w:rsidR="00C70930">
        <w:rPr>
          <w:color w:val="000000" w:themeColor="text1"/>
        </w:rPr>
        <w:t xml:space="preserve"> </w:t>
      </w:r>
      <w:r w:rsidR="004C77E4">
        <w:rPr>
          <w:color w:val="000000" w:themeColor="text1"/>
        </w:rPr>
        <w:t>search and finance committees</w:t>
      </w:r>
      <w:r w:rsidR="007C0D3A">
        <w:rPr>
          <w:color w:val="000000" w:themeColor="text1"/>
        </w:rPr>
        <w:t xml:space="preserve">, </w:t>
      </w:r>
      <w:r w:rsidR="004C77E4">
        <w:rPr>
          <w:color w:val="000000" w:themeColor="text1"/>
        </w:rPr>
        <w:t xml:space="preserve">and </w:t>
      </w:r>
      <w:r w:rsidR="003B48F7">
        <w:rPr>
          <w:color w:val="000000" w:themeColor="text1"/>
        </w:rPr>
        <w:t xml:space="preserve">as a </w:t>
      </w:r>
      <w:r w:rsidR="004C77E4">
        <w:rPr>
          <w:color w:val="000000" w:themeColor="text1"/>
        </w:rPr>
        <w:t>Sunday School teacher, the latter for more than twenty</w:t>
      </w:r>
      <w:r w:rsidR="00F456E7">
        <w:rPr>
          <w:color w:val="000000" w:themeColor="text1"/>
        </w:rPr>
        <w:noBreakHyphen/>
      </w:r>
      <w:r w:rsidR="004C77E4">
        <w:rPr>
          <w:color w:val="000000" w:themeColor="text1"/>
        </w:rPr>
        <w:t>five years; and</w:t>
      </w:r>
    </w:p>
    <w:p w:rsidR="00751FD1" w:rsidRDefault="00751FD1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C77E4" w:rsidRDefault="004C77E4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F1BA4">
        <w:rPr>
          <w:color w:val="000000" w:themeColor="text1"/>
          <w:u w:color="000000" w:themeColor="text1"/>
        </w:rPr>
        <w:t>for nine years, he served his State as a member of the South Carolina Board of Commissioners for Licensure and Regulations for Roads, in 2002 as chairman; and</w:t>
      </w:r>
    </w:p>
    <w:p w:rsidR="00EF1BA4" w:rsidRDefault="00EF1BA4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BA4" w:rsidRDefault="00EF1BA4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679EC">
        <w:rPr>
          <w:color w:val="000000" w:themeColor="text1"/>
          <w:u w:color="000000" w:themeColor="text1"/>
        </w:rPr>
        <w:t>near to Russell Ashmore</w:t>
      </w:r>
      <w:r w:rsidR="00F456E7" w:rsidRPr="00F456E7">
        <w:rPr>
          <w:color w:val="000000" w:themeColor="text1"/>
          <w:u w:color="000000" w:themeColor="text1"/>
        </w:rPr>
        <w:t>’</w:t>
      </w:r>
      <w:r w:rsidR="008679EC">
        <w:rPr>
          <w:color w:val="000000" w:themeColor="text1"/>
          <w:u w:color="000000" w:themeColor="text1"/>
        </w:rPr>
        <w:t>s heart is North Greenville University</w:t>
      </w:r>
      <w:r w:rsidR="006E3698">
        <w:rPr>
          <w:color w:val="000000" w:themeColor="text1"/>
          <w:u w:color="000000" w:themeColor="text1"/>
        </w:rPr>
        <w:t xml:space="preserve"> (NGU)</w:t>
      </w:r>
      <w:r w:rsidR="008679EC">
        <w:rPr>
          <w:color w:val="000000" w:themeColor="text1"/>
          <w:u w:color="000000" w:themeColor="text1"/>
        </w:rPr>
        <w:t>.</w:t>
      </w:r>
      <w:r w:rsidR="00C70930">
        <w:rPr>
          <w:color w:val="000000" w:themeColor="text1"/>
          <w:u w:color="000000" w:themeColor="text1"/>
        </w:rPr>
        <w:t xml:space="preserve"> </w:t>
      </w:r>
      <w:r w:rsidR="008679EC">
        <w:rPr>
          <w:color w:val="000000" w:themeColor="text1"/>
          <w:u w:color="000000" w:themeColor="text1"/>
        </w:rPr>
        <w:t xml:space="preserve"> </w:t>
      </w:r>
      <w:r w:rsidR="00C70930">
        <w:rPr>
          <w:color w:val="000000" w:themeColor="text1"/>
          <w:u w:color="000000" w:themeColor="text1"/>
        </w:rPr>
        <w:t>Mr.</w:t>
      </w:r>
      <w:r w:rsidR="008679EC">
        <w:rPr>
          <w:color w:val="000000" w:themeColor="text1"/>
          <w:u w:color="000000" w:themeColor="text1"/>
        </w:rPr>
        <w:t xml:space="preserve"> Ashmore, as chairman of the board at the time, was instrumental in bringing the </w:t>
      </w:r>
      <w:r w:rsidR="006E3698">
        <w:rPr>
          <w:color w:val="000000" w:themeColor="text1"/>
          <w:u w:color="000000" w:themeColor="text1"/>
        </w:rPr>
        <w:t>school through the challenges it faced</w:t>
      </w:r>
      <w:r w:rsidR="004245DD">
        <w:rPr>
          <w:color w:val="000000" w:themeColor="text1"/>
          <w:u w:color="000000" w:themeColor="text1"/>
        </w:rPr>
        <w:t xml:space="preserve">, </w:t>
      </w:r>
      <w:r w:rsidR="006E3698">
        <w:rPr>
          <w:color w:val="000000" w:themeColor="text1"/>
          <w:u w:color="000000" w:themeColor="text1"/>
        </w:rPr>
        <w:t>placing it on stable ground</w:t>
      </w:r>
      <w:r w:rsidR="004245DD">
        <w:rPr>
          <w:color w:val="000000" w:themeColor="text1"/>
          <w:u w:color="000000" w:themeColor="text1"/>
        </w:rPr>
        <w:t>, and enabling it to flourish</w:t>
      </w:r>
      <w:r w:rsidR="006E3698">
        <w:rPr>
          <w:color w:val="000000" w:themeColor="text1"/>
          <w:u w:color="000000" w:themeColor="text1"/>
        </w:rPr>
        <w:t xml:space="preserve">. </w:t>
      </w:r>
      <w:r w:rsidR="00C70930">
        <w:rPr>
          <w:color w:val="000000" w:themeColor="text1"/>
          <w:u w:color="000000" w:themeColor="text1"/>
        </w:rPr>
        <w:t xml:space="preserve"> </w:t>
      </w:r>
      <w:r w:rsidR="006E3698">
        <w:rPr>
          <w:color w:val="000000" w:themeColor="text1"/>
          <w:u w:color="000000" w:themeColor="text1"/>
        </w:rPr>
        <w:t>He has served NGU on its board of trustees for twenty</w:t>
      </w:r>
      <w:r w:rsidR="00F456E7">
        <w:rPr>
          <w:color w:val="000000" w:themeColor="text1"/>
          <w:u w:color="000000" w:themeColor="text1"/>
        </w:rPr>
        <w:noBreakHyphen/>
      </w:r>
      <w:r w:rsidR="006E3698">
        <w:rPr>
          <w:color w:val="000000" w:themeColor="text1"/>
          <w:u w:color="000000" w:themeColor="text1"/>
        </w:rPr>
        <w:t>five years and is a faithful supporter with time, expertise, and finances</w:t>
      </w:r>
      <w:r w:rsidR="00717B0B">
        <w:rPr>
          <w:color w:val="000000" w:themeColor="text1"/>
          <w:u w:color="000000" w:themeColor="text1"/>
        </w:rPr>
        <w:t>.  NGU conferred an Honorary Doctorate of Humanities on him in 1997</w:t>
      </w:r>
      <w:r w:rsidR="004245DD">
        <w:rPr>
          <w:color w:val="000000" w:themeColor="text1"/>
          <w:u w:color="000000" w:themeColor="text1"/>
        </w:rPr>
        <w:t>; and</w:t>
      </w:r>
    </w:p>
    <w:p w:rsidR="00EF1BA4" w:rsidRDefault="00EF1BA4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C48" w:rsidRDefault="00FA0BA5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13B0">
        <w:rPr>
          <w:color w:val="000000" w:themeColor="text1"/>
          <w:u w:color="000000" w:themeColor="text1"/>
        </w:rPr>
        <w:t>Russell Ashmore, not content with assisting those in need within his community</w:t>
      </w:r>
      <w:r w:rsidR="008905AE">
        <w:rPr>
          <w:color w:val="000000" w:themeColor="text1"/>
          <w:u w:color="000000" w:themeColor="text1"/>
        </w:rPr>
        <w:t xml:space="preserve"> and State</w:t>
      </w:r>
      <w:r w:rsidR="001813B0">
        <w:rPr>
          <w:color w:val="000000" w:themeColor="text1"/>
          <w:u w:color="000000" w:themeColor="text1"/>
        </w:rPr>
        <w:t>, has long extended a helping hand beyo</w:t>
      </w:r>
      <w:r>
        <w:rPr>
          <w:color w:val="000000" w:themeColor="text1"/>
          <w:u w:color="000000" w:themeColor="text1"/>
        </w:rPr>
        <w:t xml:space="preserve">nd the boundaries of </w:t>
      </w:r>
      <w:r w:rsidR="00923CE8">
        <w:rPr>
          <w:color w:val="000000" w:themeColor="text1"/>
          <w:u w:color="000000" w:themeColor="text1"/>
        </w:rPr>
        <w:t>South Carolina</w:t>
      </w:r>
      <w:r w:rsidR="001813B0">
        <w:rPr>
          <w:color w:val="000000" w:themeColor="text1"/>
          <w:u w:color="000000" w:themeColor="text1"/>
        </w:rPr>
        <w:t xml:space="preserve">. </w:t>
      </w:r>
      <w:r w:rsidR="00C70930">
        <w:rPr>
          <w:color w:val="000000" w:themeColor="text1"/>
          <w:u w:color="000000" w:themeColor="text1"/>
        </w:rPr>
        <w:t xml:space="preserve"> </w:t>
      </w:r>
      <w:r w:rsidR="001813B0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2000 he was a co</w:t>
      </w:r>
      <w:r w:rsidR="00F456E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founder o</w:t>
      </w:r>
      <w:r w:rsidR="001813B0">
        <w:rPr>
          <w:color w:val="000000" w:themeColor="text1"/>
          <w:u w:color="000000" w:themeColor="text1"/>
        </w:rPr>
        <w:t>f an orp</w:t>
      </w:r>
      <w:r w:rsidR="0036045E">
        <w:rPr>
          <w:color w:val="000000" w:themeColor="text1"/>
          <w:u w:color="000000" w:themeColor="text1"/>
        </w:rPr>
        <w:t>hanage in Brazil, the Davis Lar</w:t>
      </w:r>
      <w:r w:rsidR="001813B0">
        <w:rPr>
          <w:color w:val="000000" w:themeColor="text1"/>
          <w:u w:color="000000" w:themeColor="text1"/>
        </w:rPr>
        <w:t xml:space="preserve"> Children</w:t>
      </w:r>
      <w:r w:rsidR="00F456E7" w:rsidRPr="00F456E7">
        <w:rPr>
          <w:color w:val="000000" w:themeColor="text1"/>
          <w:u w:color="000000" w:themeColor="text1"/>
        </w:rPr>
        <w:t>’</w:t>
      </w:r>
      <w:r w:rsidR="001813B0">
        <w:rPr>
          <w:color w:val="000000" w:themeColor="text1"/>
          <w:u w:color="000000" w:themeColor="text1"/>
        </w:rPr>
        <w:t>s Home in the City of Fortaleza</w:t>
      </w:r>
      <w:r w:rsidR="00436C48">
        <w:rPr>
          <w:color w:val="000000" w:themeColor="text1"/>
          <w:u w:color="000000" w:themeColor="text1"/>
        </w:rPr>
        <w:t>, which houses and equips seventy</w:t>
      </w:r>
      <w:r w:rsidR="00F456E7">
        <w:rPr>
          <w:color w:val="000000" w:themeColor="text1"/>
          <w:u w:color="000000" w:themeColor="text1"/>
        </w:rPr>
        <w:noBreakHyphen/>
      </w:r>
      <w:r w:rsidR="00436C48">
        <w:rPr>
          <w:color w:val="000000" w:themeColor="text1"/>
          <w:u w:color="000000" w:themeColor="text1"/>
        </w:rPr>
        <w:t>five at</w:t>
      </w:r>
      <w:r w:rsidR="00F456E7">
        <w:rPr>
          <w:color w:val="000000" w:themeColor="text1"/>
          <w:u w:color="000000" w:themeColor="text1"/>
        </w:rPr>
        <w:noBreakHyphen/>
      </w:r>
      <w:r w:rsidR="00436C48">
        <w:rPr>
          <w:color w:val="000000" w:themeColor="text1"/>
          <w:u w:color="000000" w:themeColor="text1"/>
        </w:rPr>
        <w:t xml:space="preserve">risk children </w:t>
      </w:r>
      <w:r w:rsidR="002D717A">
        <w:rPr>
          <w:color w:val="000000" w:themeColor="text1"/>
          <w:u w:color="000000" w:themeColor="text1"/>
        </w:rPr>
        <w:t xml:space="preserve">and youth </w:t>
      </w:r>
      <w:r w:rsidR="00436C48">
        <w:rPr>
          <w:color w:val="000000" w:themeColor="text1"/>
          <w:u w:color="000000" w:themeColor="text1"/>
        </w:rPr>
        <w:t>for successful living</w:t>
      </w:r>
      <w:r w:rsidR="00717B0B">
        <w:rPr>
          <w:color w:val="000000" w:themeColor="text1"/>
          <w:u w:color="000000" w:themeColor="text1"/>
        </w:rPr>
        <w:t xml:space="preserve"> on four campuses; </w:t>
      </w:r>
      <w:r w:rsidR="00436C48">
        <w:rPr>
          <w:color w:val="000000" w:themeColor="text1"/>
          <w:u w:color="000000" w:themeColor="text1"/>
        </w:rPr>
        <w:t>and</w:t>
      </w:r>
    </w:p>
    <w:p w:rsidR="00436C48" w:rsidRDefault="00436C48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BA4" w:rsidRDefault="00436C48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7A2057">
        <w:rPr>
          <w:color w:val="000000" w:themeColor="text1"/>
          <w:u w:color="000000" w:themeColor="text1"/>
        </w:rPr>
        <w:t xml:space="preserve">n addition, since the 1980s he has </w:t>
      </w:r>
      <w:r w:rsidR="00C70930">
        <w:rPr>
          <w:color w:val="000000" w:themeColor="text1"/>
          <w:u w:color="000000" w:themeColor="text1"/>
        </w:rPr>
        <w:t>participated in</w:t>
      </w:r>
      <w:r w:rsidR="007A2057">
        <w:rPr>
          <w:color w:val="000000" w:themeColor="text1"/>
          <w:u w:color="000000" w:themeColor="text1"/>
        </w:rPr>
        <w:t xml:space="preserve"> many mission trips</w:t>
      </w:r>
      <w:r>
        <w:rPr>
          <w:color w:val="000000" w:themeColor="text1"/>
          <w:u w:color="000000" w:themeColor="text1"/>
        </w:rPr>
        <w:t>, primarily</w:t>
      </w:r>
      <w:r w:rsidR="007A2057">
        <w:rPr>
          <w:color w:val="000000" w:themeColor="text1"/>
          <w:u w:color="000000" w:themeColor="text1"/>
        </w:rPr>
        <w:t xml:space="preserve"> to Brazil.</w:t>
      </w:r>
      <w:r w:rsidR="00C70930">
        <w:rPr>
          <w:color w:val="000000" w:themeColor="text1"/>
          <w:u w:color="000000" w:themeColor="text1"/>
        </w:rPr>
        <w:t xml:space="preserve"> </w:t>
      </w:r>
      <w:r w:rsidR="007A2057">
        <w:rPr>
          <w:color w:val="000000" w:themeColor="text1"/>
          <w:u w:color="000000" w:themeColor="text1"/>
        </w:rPr>
        <w:t xml:space="preserve"> On one of th</w:t>
      </w:r>
      <w:r>
        <w:rPr>
          <w:color w:val="000000" w:themeColor="text1"/>
          <w:u w:color="000000" w:themeColor="text1"/>
        </w:rPr>
        <w:t>e</w:t>
      </w:r>
      <w:r w:rsidR="007A2057">
        <w:rPr>
          <w:color w:val="000000" w:themeColor="text1"/>
          <w:u w:color="000000" w:themeColor="text1"/>
        </w:rPr>
        <w:t xml:space="preserve">se trips, he conceived </w:t>
      </w:r>
      <w:r>
        <w:rPr>
          <w:color w:val="000000" w:themeColor="text1"/>
          <w:u w:color="000000" w:themeColor="text1"/>
        </w:rPr>
        <w:t>the</w:t>
      </w:r>
      <w:r w:rsidR="007A2057">
        <w:rPr>
          <w:color w:val="000000" w:themeColor="text1"/>
          <w:u w:color="000000" w:themeColor="text1"/>
        </w:rPr>
        <w:t xml:space="preserve"> vision for what became the Taylors Free Medical Clinic, brought to fruition because of his wis</w:t>
      </w:r>
      <w:r>
        <w:rPr>
          <w:color w:val="000000" w:themeColor="text1"/>
          <w:u w:color="000000" w:themeColor="text1"/>
        </w:rPr>
        <w:t>e leadership</w:t>
      </w:r>
      <w:r w:rsidR="007A2057">
        <w:rPr>
          <w:color w:val="000000" w:themeColor="text1"/>
          <w:u w:color="000000" w:themeColor="text1"/>
        </w:rPr>
        <w:t xml:space="preserve"> in forming and developing this ministry</w:t>
      </w:r>
      <w:r>
        <w:rPr>
          <w:color w:val="000000" w:themeColor="text1"/>
          <w:u w:color="000000" w:themeColor="text1"/>
        </w:rPr>
        <w:t>.</w:t>
      </w:r>
      <w:r w:rsidR="00C709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He continues his advocacy and support for the clinic to this day</w:t>
      </w:r>
      <w:r w:rsidR="007A2057">
        <w:rPr>
          <w:color w:val="000000" w:themeColor="text1"/>
          <w:u w:color="000000" w:themeColor="text1"/>
        </w:rPr>
        <w:t>; and</w:t>
      </w:r>
    </w:p>
    <w:p w:rsidR="004C77E4" w:rsidRDefault="004C77E4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CA6" w:rsidRDefault="004E4CA6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recognize that the success of the State of South Carolina, the strength of its communities, and the vitality of American society as a whole depend, in great measure, upon the dedication of individuals like </w:t>
      </w:r>
      <w:r w:rsidR="002974E0">
        <w:t>Russell C. Ashmore, Jr.,</w:t>
      </w:r>
      <w:r>
        <w:t xml:space="preserve"> who use their talents and resources to serve others. </w:t>
      </w:r>
      <w:r w:rsidR="00C70930">
        <w:t xml:space="preserve"> </w:t>
      </w:r>
      <w:r>
        <w:t>Now, therefore,</w:t>
      </w:r>
    </w:p>
    <w:p w:rsidR="004E4CA6" w:rsidRDefault="004E4CA6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CA6" w:rsidRDefault="004E4CA6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E4CA6" w:rsidRDefault="004E4CA6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CA6" w:rsidRDefault="004E4CA6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commend </w:t>
      </w:r>
      <w:r w:rsidR="002704CA">
        <w:t>Russell C. Ashmore, Jr., of Greer</w:t>
      </w:r>
      <w:r>
        <w:t xml:space="preserve"> for h</w:t>
      </w:r>
      <w:r w:rsidR="002704CA">
        <w:t>is</w:t>
      </w:r>
      <w:r>
        <w:t xml:space="preserve"> outstanding public and community service to the people of South Carolina.</w:t>
      </w:r>
    </w:p>
    <w:p w:rsidR="004E4CA6" w:rsidRDefault="004E4CA6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CA6" w:rsidRDefault="004E4CA6" w:rsidP="004E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2704CA">
        <w:t>Russell C. Ashmore, Jr.</w:t>
      </w:r>
    </w:p>
    <w:p w:rsidR="00EA2948" w:rsidRDefault="00F456E7" w:rsidP="005A4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2948" w:rsidRDefault="00EA2948" w:rsidP="0094357A">
      <w:pPr>
        <w:suppressAutoHyphens/>
      </w:pPr>
    </w:p>
    <w:sectPr w:rsidR="00EA2948" w:rsidSect="0094357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0930" w:rsidRDefault="00C70930" w:rsidP="009F0C77">
      <w:r>
        <w:separator/>
      </w:r>
    </w:p>
  </w:endnote>
  <w:endnote w:type="continuationSeparator" w:id="0">
    <w:p w:rsidR="00C70930" w:rsidRDefault="00C709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DF1DA4-4BE9-41FE-8D4B-C7F1F5AFB0B9}"/>
    <w:embedBold r:id="rId2" w:fontKey="{6FB91D9F-4689-419C-9D54-5047B2659F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70B7AE-8B8E-4B79-864B-E764BEF5442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8B621D0-4BA8-4264-A2AC-F970BF031D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9BF60C-3F5A-4703-A147-AD234F429E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57A" w:rsidRPr="00EA2948" w:rsidRDefault="0094357A" w:rsidP="00EA29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[4922]</w:t>
    </w:r>
    <w:r>
      <w:tab/>
    </w:r>
    <w:r w:rsidR="001316FE">
      <w:fldChar w:fldCharType="begin"/>
    </w:r>
    <w:r w:rsidR="001316FE">
      <w:instrText xml:space="preserve"> PAGE  \* MERGEFORMAT </w:instrText>
    </w:r>
    <w:r w:rsidR="001316FE">
      <w:fldChar w:fldCharType="separate"/>
    </w:r>
    <w:r w:rsidR="001316FE">
      <w:rPr>
        <w:noProof/>
      </w:rPr>
      <w:t>1</w:t>
    </w:r>
    <w:r w:rsidR="001316F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0930" w:rsidRDefault="00C70930" w:rsidP="009F0C77">
      <w:r>
        <w:separator/>
      </w:r>
    </w:p>
  </w:footnote>
  <w:footnote w:type="continuationSeparator" w:id="0">
    <w:p w:rsidR="00C70930" w:rsidRDefault="00C709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59AHB12"/>
    <w:docVar w:name="CoverBillType" w:val="r"/>
    <w:docVar w:name="docpath" w:val="L:\Council\bills\RM\1459AHB12.DOCX"/>
    <w:docVar w:name="dvBillNumber" w:val="49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A6BDB"/>
    <w:rsid w:val="00002F66"/>
    <w:rsid w:val="00011869"/>
    <w:rsid w:val="000171C5"/>
    <w:rsid w:val="00022806"/>
    <w:rsid w:val="00071AC8"/>
    <w:rsid w:val="000E1785"/>
    <w:rsid w:val="000F40FA"/>
    <w:rsid w:val="0010776B"/>
    <w:rsid w:val="00107BCB"/>
    <w:rsid w:val="0011057D"/>
    <w:rsid w:val="001316FE"/>
    <w:rsid w:val="00133E66"/>
    <w:rsid w:val="00134AA7"/>
    <w:rsid w:val="0013577F"/>
    <w:rsid w:val="001435A3"/>
    <w:rsid w:val="001813B0"/>
    <w:rsid w:val="001D08F2"/>
    <w:rsid w:val="001D525B"/>
    <w:rsid w:val="001D7F4F"/>
    <w:rsid w:val="002321B6"/>
    <w:rsid w:val="00250967"/>
    <w:rsid w:val="002543C8"/>
    <w:rsid w:val="0026229B"/>
    <w:rsid w:val="002704CA"/>
    <w:rsid w:val="00284AAE"/>
    <w:rsid w:val="002974E0"/>
    <w:rsid w:val="002A6BDB"/>
    <w:rsid w:val="002D717A"/>
    <w:rsid w:val="002E5912"/>
    <w:rsid w:val="00325348"/>
    <w:rsid w:val="0032732C"/>
    <w:rsid w:val="00336AD0"/>
    <w:rsid w:val="0036045E"/>
    <w:rsid w:val="0037079A"/>
    <w:rsid w:val="003760B0"/>
    <w:rsid w:val="003B48F7"/>
    <w:rsid w:val="003C07C1"/>
    <w:rsid w:val="003D01E8"/>
    <w:rsid w:val="003D4500"/>
    <w:rsid w:val="003E5288"/>
    <w:rsid w:val="003F6D79"/>
    <w:rsid w:val="00410C7D"/>
    <w:rsid w:val="0041760A"/>
    <w:rsid w:val="00417C01"/>
    <w:rsid w:val="004245DD"/>
    <w:rsid w:val="00436C48"/>
    <w:rsid w:val="004809EE"/>
    <w:rsid w:val="004C77E4"/>
    <w:rsid w:val="004E4CA6"/>
    <w:rsid w:val="004E7D54"/>
    <w:rsid w:val="005273C6"/>
    <w:rsid w:val="00530A69"/>
    <w:rsid w:val="00545593"/>
    <w:rsid w:val="00577C6C"/>
    <w:rsid w:val="005A4E99"/>
    <w:rsid w:val="005C1C89"/>
    <w:rsid w:val="005C2FE2"/>
    <w:rsid w:val="005D21DA"/>
    <w:rsid w:val="005E2BC9"/>
    <w:rsid w:val="00605102"/>
    <w:rsid w:val="006215AA"/>
    <w:rsid w:val="00631DDA"/>
    <w:rsid w:val="006913C9"/>
    <w:rsid w:val="0069470D"/>
    <w:rsid w:val="006B29F0"/>
    <w:rsid w:val="006E1D3D"/>
    <w:rsid w:val="006E3698"/>
    <w:rsid w:val="00717B0B"/>
    <w:rsid w:val="00734F00"/>
    <w:rsid w:val="00751FD1"/>
    <w:rsid w:val="00792576"/>
    <w:rsid w:val="007A2057"/>
    <w:rsid w:val="007A5D56"/>
    <w:rsid w:val="007A70AE"/>
    <w:rsid w:val="007C0D3A"/>
    <w:rsid w:val="00802C7F"/>
    <w:rsid w:val="008362E8"/>
    <w:rsid w:val="008679EC"/>
    <w:rsid w:val="00874B5A"/>
    <w:rsid w:val="008905AE"/>
    <w:rsid w:val="00893C71"/>
    <w:rsid w:val="008A1768"/>
    <w:rsid w:val="008F4429"/>
    <w:rsid w:val="009142C5"/>
    <w:rsid w:val="00923CE8"/>
    <w:rsid w:val="00924F07"/>
    <w:rsid w:val="009265E6"/>
    <w:rsid w:val="0094021A"/>
    <w:rsid w:val="00940D3A"/>
    <w:rsid w:val="0094357A"/>
    <w:rsid w:val="009C6A0B"/>
    <w:rsid w:val="009E6970"/>
    <w:rsid w:val="009F0C77"/>
    <w:rsid w:val="009F4DD1"/>
    <w:rsid w:val="00A41684"/>
    <w:rsid w:val="00A500BC"/>
    <w:rsid w:val="00A64E80"/>
    <w:rsid w:val="00A72BCD"/>
    <w:rsid w:val="00A741D9"/>
    <w:rsid w:val="00A833AB"/>
    <w:rsid w:val="00A9741D"/>
    <w:rsid w:val="00AB4936"/>
    <w:rsid w:val="00AD4B17"/>
    <w:rsid w:val="00B412D4"/>
    <w:rsid w:val="00BC2798"/>
    <w:rsid w:val="00BD313E"/>
    <w:rsid w:val="00BE3C22"/>
    <w:rsid w:val="00C0345E"/>
    <w:rsid w:val="00C3483A"/>
    <w:rsid w:val="00C70930"/>
    <w:rsid w:val="00C74E9D"/>
    <w:rsid w:val="00C82FD3"/>
    <w:rsid w:val="00C92503"/>
    <w:rsid w:val="00C92819"/>
    <w:rsid w:val="00CB33A2"/>
    <w:rsid w:val="00CC6B7B"/>
    <w:rsid w:val="00CD2089"/>
    <w:rsid w:val="00D16869"/>
    <w:rsid w:val="00D73A67"/>
    <w:rsid w:val="00D970A9"/>
    <w:rsid w:val="00DC2A35"/>
    <w:rsid w:val="00DF3845"/>
    <w:rsid w:val="00E05235"/>
    <w:rsid w:val="00E34143"/>
    <w:rsid w:val="00E41911"/>
    <w:rsid w:val="00E47E53"/>
    <w:rsid w:val="00E8634A"/>
    <w:rsid w:val="00E92EEF"/>
    <w:rsid w:val="00E9706E"/>
    <w:rsid w:val="00EA2948"/>
    <w:rsid w:val="00ED72C0"/>
    <w:rsid w:val="00EE1F99"/>
    <w:rsid w:val="00EF1BA4"/>
    <w:rsid w:val="00F24442"/>
    <w:rsid w:val="00F25BDD"/>
    <w:rsid w:val="00F456E7"/>
    <w:rsid w:val="00F50AE3"/>
    <w:rsid w:val="00F67CF1"/>
    <w:rsid w:val="00F840F0"/>
    <w:rsid w:val="00F95985"/>
    <w:rsid w:val="00FA0BA5"/>
    <w:rsid w:val="00FB0D0D"/>
    <w:rsid w:val="00FB0F2E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7DD5DA2-EB37-41F2-BAFA-84CA8A45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C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C7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435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922_201203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0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E6990-8FF1-4D7A-A6DB-29DE173A4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741</Words>
  <Characters>3798</Characters>
  <Application>Microsoft Office Word</Application>
  <DocSecurity>4</DocSecurity>
  <Lines>125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4922: Russell C. Ashmore, Jr. - South Carolina Legislature Online</dc:title>
  <dc:subject/>
  <dc:creator>rosannemcdowell</dc:creator>
  <cp:keywords/>
  <dc:description/>
  <cp:lastModifiedBy>N Cumfer</cp:lastModifiedBy>
  <cp:revision>2</cp:revision>
  <cp:lastPrinted>2012-02-29T15:42:00Z</cp:lastPrinted>
  <dcterms:created xsi:type="dcterms:W3CDTF">2014-11-24T14:50:00Z</dcterms:created>
  <dcterms:modified xsi:type="dcterms:W3CDTF">2014-11-24T14:50:00Z</dcterms:modified>
</cp:coreProperties>
</file>