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70D" w:rsidRDefault="0040370D" w:rsidP="0040370D">
      <w:pPr>
        <w:widowControl w:val="0"/>
        <w:jc w:val="center"/>
      </w:pPr>
      <w:bookmarkStart w:id="0" w:name="_GoBack"/>
      <w:bookmarkEnd w:id="0"/>
      <w:r w:rsidRPr="0040370D">
        <w:rPr>
          <w:b/>
        </w:rPr>
        <w:t>South Carolina General Assembly</w:t>
      </w:r>
    </w:p>
    <w:p w:rsidR="0040370D" w:rsidRDefault="0040370D" w:rsidP="0040370D">
      <w:pPr>
        <w:widowControl w:val="0"/>
        <w:jc w:val="center"/>
      </w:pPr>
      <w:r>
        <w:t>119th Session, 2011-2012</w:t>
      </w:r>
    </w:p>
    <w:p w:rsidR="0040370D" w:rsidRDefault="0040370D" w:rsidP="0040370D">
      <w:pPr>
        <w:widowControl w:val="0"/>
        <w:jc w:val="left"/>
      </w:pPr>
    </w:p>
    <w:p w:rsidR="0040370D" w:rsidRDefault="0040370D" w:rsidP="0040370D">
      <w:pPr>
        <w:widowControl w:val="0"/>
        <w:jc w:val="left"/>
        <w:rPr>
          <w:b/>
        </w:rPr>
      </w:pPr>
      <w:r w:rsidRPr="0040370D">
        <w:rPr>
          <w:b/>
        </w:rPr>
        <w:t>H. 4950</w:t>
      </w:r>
    </w:p>
    <w:p w:rsidR="0040370D" w:rsidRDefault="0040370D" w:rsidP="0040370D">
      <w:pPr>
        <w:widowControl w:val="0"/>
        <w:jc w:val="left"/>
        <w:rPr>
          <w:b/>
        </w:rPr>
      </w:pPr>
    </w:p>
    <w:p w:rsidR="0040370D" w:rsidRDefault="0040370D" w:rsidP="0040370D">
      <w:pPr>
        <w:widowControl w:val="0"/>
        <w:jc w:val="left"/>
      </w:pPr>
      <w:r w:rsidRPr="0040370D">
        <w:rPr>
          <w:b/>
        </w:rPr>
        <w:t>STATUS INFORMATION</w:t>
      </w:r>
    </w:p>
    <w:p w:rsidR="0040370D" w:rsidRDefault="0040370D" w:rsidP="0040370D">
      <w:pPr>
        <w:widowControl w:val="0"/>
        <w:jc w:val="left"/>
      </w:pPr>
    </w:p>
    <w:p w:rsidR="0040370D" w:rsidRDefault="0040370D" w:rsidP="0040370D">
      <w:pPr>
        <w:widowControl w:val="0"/>
        <w:jc w:val="left"/>
      </w:pPr>
      <w:r>
        <w:t>House Resolution</w:t>
      </w:r>
    </w:p>
    <w:p w:rsidR="0040370D" w:rsidRDefault="0040370D" w:rsidP="0040370D">
      <w:pPr>
        <w:widowControl w:val="0"/>
        <w:jc w:val="left"/>
      </w:pPr>
      <w:r>
        <w:t>Sponsors: Reps. Murphy, Horne, Knight and Harrell</w:t>
      </w:r>
    </w:p>
    <w:p w:rsidR="0040370D" w:rsidRDefault="0040370D" w:rsidP="0040370D">
      <w:pPr>
        <w:widowControl w:val="0"/>
        <w:jc w:val="left"/>
      </w:pPr>
      <w:r>
        <w:t>Document Path: l:\council\bills\gm\24967sd12.docx</w:t>
      </w:r>
    </w:p>
    <w:p w:rsidR="0040370D" w:rsidRDefault="0040370D" w:rsidP="0040370D">
      <w:pPr>
        <w:widowControl w:val="0"/>
        <w:jc w:val="left"/>
      </w:pPr>
    </w:p>
    <w:p w:rsidR="0040370D" w:rsidRDefault="0040370D" w:rsidP="0040370D">
      <w:pPr>
        <w:widowControl w:val="0"/>
        <w:jc w:val="left"/>
      </w:pPr>
      <w:r>
        <w:t>Introduced in the House on March 6, 2012</w:t>
      </w:r>
    </w:p>
    <w:p w:rsidR="0040370D" w:rsidRDefault="0040370D" w:rsidP="0040370D">
      <w:pPr>
        <w:widowControl w:val="0"/>
        <w:jc w:val="left"/>
      </w:pPr>
      <w:r>
        <w:t>Adopted by the House on March 6, 2012</w:t>
      </w:r>
    </w:p>
    <w:p w:rsidR="0040370D" w:rsidRDefault="0040370D" w:rsidP="0040370D">
      <w:pPr>
        <w:widowControl w:val="0"/>
        <w:jc w:val="left"/>
      </w:pPr>
    </w:p>
    <w:p w:rsidR="0040370D" w:rsidRDefault="0040370D" w:rsidP="0040370D">
      <w:pPr>
        <w:widowControl w:val="0"/>
        <w:jc w:val="left"/>
      </w:pPr>
      <w:r>
        <w:t xml:space="preserve">Summary: </w:t>
      </w:r>
      <w:r w:rsidR="00184348">
        <w:t>Pinewood Preparatory School Varsity Girls Basketball Team</w:t>
      </w:r>
    </w:p>
    <w:p w:rsidR="0040370D" w:rsidRDefault="0040370D" w:rsidP="0040370D">
      <w:pPr>
        <w:widowControl w:val="0"/>
        <w:jc w:val="left"/>
      </w:pPr>
    </w:p>
    <w:p w:rsidR="0040370D" w:rsidRDefault="0040370D" w:rsidP="0040370D">
      <w:pPr>
        <w:widowControl w:val="0"/>
        <w:jc w:val="left"/>
      </w:pPr>
    </w:p>
    <w:p w:rsidR="0040370D" w:rsidRDefault="0040370D" w:rsidP="004037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370D">
        <w:rPr>
          <w:b/>
        </w:rPr>
        <w:t>HISTORY OF LEGISLATIVE ACTIONS</w:t>
      </w:r>
    </w:p>
    <w:p w:rsidR="0040370D" w:rsidRDefault="0040370D" w:rsidP="004037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0370D" w:rsidRPr="0040370D" w:rsidRDefault="0040370D" w:rsidP="004037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370D">
        <w:rPr>
          <w:u w:val="single"/>
        </w:rPr>
        <w:tab/>
        <w:t>Date</w:t>
      </w:r>
      <w:r w:rsidRPr="0040370D">
        <w:rPr>
          <w:u w:val="single"/>
        </w:rPr>
        <w:tab/>
        <w:t>Body</w:t>
      </w:r>
      <w:r w:rsidRPr="0040370D">
        <w:rPr>
          <w:u w:val="single"/>
        </w:rPr>
        <w:tab/>
        <w:t>Action Description with journal page number</w:t>
      </w:r>
      <w:r w:rsidRPr="0040370D">
        <w:rPr>
          <w:u w:val="single"/>
        </w:rPr>
        <w:tab/>
      </w:r>
    </w:p>
    <w:p w:rsidR="003A188A" w:rsidRDefault="003A188A" w:rsidP="003A18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3/6/2012</w:t>
      </w:r>
      <w:r>
        <w:tab/>
        <w:t>House</w:t>
      </w:r>
      <w:r>
        <w:tab/>
      </w:r>
      <w:r w:rsidRPr="0077468A">
        <w:t>Introduced and adopted (</w:t>
      </w:r>
      <w:hyperlink r:id="rId7" w:history="1">
        <w:r w:rsidRPr="0077468A">
          <w:rPr>
            <w:rStyle w:val="Hyperlink"/>
          </w:rPr>
          <w:t>House Journal</w:t>
        </w:r>
        <w:r w:rsidRPr="0077468A">
          <w:rPr>
            <w:rStyle w:val="Hyperlink"/>
          </w:rPr>
          <w:noBreakHyphen/>
          <w:t>page 6</w:t>
        </w:r>
      </w:hyperlink>
      <w:r w:rsidRPr="0077468A">
        <w:t>)</w:t>
      </w:r>
    </w:p>
    <w:p w:rsidR="003A188A" w:rsidRDefault="003A188A" w:rsidP="003A18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370D" w:rsidRPr="0040370D" w:rsidRDefault="0040370D" w:rsidP="004037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370D" w:rsidRDefault="0040370D" w:rsidP="0040370D">
      <w:r w:rsidRPr="0040370D">
        <w:rPr>
          <w:b/>
        </w:rPr>
        <w:t>VERSIONS OF THIS BILL</w:t>
      </w:r>
    </w:p>
    <w:p w:rsidR="0040370D" w:rsidRDefault="0040370D" w:rsidP="0040370D"/>
    <w:p w:rsidR="0040370D" w:rsidRDefault="00C62959" w:rsidP="0040370D">
      <w:hyperlink r:id="rId8" w:history="1">
        <w:r w:rsidR="0040370D">
          <w:rPr>
            <w:rStyle w:val="Hyperlink"/>
          </w:rPr>
          <w:t>3/6/2012</w:t>
        </w:r>
      </w:hyperlink>
    </w:p>
    <w:p w:rsidR="0040370D" w:rsidRDefault="0040370D" w:rsidP="0040370D"/>
    <w:p w:rsidR="0040370D" w:rsidRDefault="0040370D" w:rsidP="0040370D">
      <w:pPr>
        <w:sectPr w:rsidR="0040370D" w:rsidSect="0040370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14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A056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C50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PINEWOOD PREPARATORY SCHOOL VARSITY GIRLS BASKETBALL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t>2012 SOUTH CAROLINA INDEPENDENT SCHOOL ASSOCIATION</w:t>
      </w:r>
      <w:r w:rsidR="0062674C">
        <w:t xml:space="preserve"> </w:t>
      </w:r>
      <w:r w:rsidR="0062674C" w:rsidRPr="004807E5">
        <w:rPr>
          <w:color w:val="000000" w:themeColor="text1"/>
          <w:u w:color="000000" w:themeColor="text1"/>
        </w:rPr>
        <w:t>CLASS 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8A056A" w:rsidRDefault="008A05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C5022" w:rsidRDefault="008A056A" w:rsidP="00914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C5022">
        <w:t xml:space="preserve">the South Carolina House of Representatives is pleased to learn that the members of the Pinewood Preparatory School varsity girls basketball team </w:t>
      </w:r>
      <w:r w:rsidR="00AC5022">
        <w:rPr>
          <w:color w:val="000000" w:themeColor="text1"/>
          <w:u w:color="000000" w:themeColor="text1"/>
        </w:rPr>
        <w:t xml:space="preserve">of Dorchester County </w:t>
      </w:r>
      <w:r w:rsidR="00AC5022">
        <w:t>took top honors at the state competi</w:t>
      </w:r>
      <w:r w:rsidR="00361528">
        <w:t>tion on Saturday, February 25, 2012</w:t>
      </w:r>
      <w:r w:rsidR="00AC5022">
        <w:t>; and</w:t>
      </w:r>
    </w:p>
    <w:p w:rsidR="00EB3FC1" w:rsidRDefault="00EB3FC1" w:rsidP="00914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B3FC1" w:rsidRDefault="00EB3FC1" w:rsidP="00914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Pinewood Lady </w:t>
      </w:r>
      <w:r w:rsidR="00361528">
        <w:t>Panthers</w:t>
      </w:r>
      <w:r>
        <w:t xml:space="preserve"> thrilled their f</w:t>
      </w:r>
      <w:r w:rsidR="00361528">
        <w:t xml:space="preserve">ans and treated the spectators </w:t>
      </w:r>
      <w:r w:rsidR="00D42F23">
        <w:t xml:space="preserve">as they </w:t>
      </w:r>
      <w:r w:rsidR="00DA4DDF">
        <w:t>won</w:t>
      </w:r>
      <w:r w:rsidR="00D42F23">
        <w:t xml:space="preserve"> a stunning, nail</w:t>
      </w:r>
      <w:r w:rsidR="005D3E99">
        <w:noBreakHyphen/>
      </w:r>
      <w:r w:rsidR="00D42F23">
        <w:t>biting</w:t>
      </w:r>
      <w:r w:rsidR="00361528">
        <w:t xml:space="preserve"> 52</w:t>
      </w:r>
      <w:r w:rsidR="005D3E99">
        <w:noBreakHyphen/>
      </w:r>
      <w:r w:rsidR="00361528">
        <w:t>51</w:t>
      </w:r>
      <w:r>
        <w:t xml:space="preserve">victory over </w:t>
      </w:r>
      <w:r w:rsidR="00361528" w:rsidRPr="004807E5">
        <w:rPr>
          <w:color w:val="000000" w:themeColor="text1"/>
          <w:u w:color="000000" w:themeColor="text1"/>
        </w:rPr>
        <w:t xml:space="preserve">Northwood Academy </w:t>
      </w:r>
      <w:r>
        <w:t>in the final game for the championship; and</w:t>
      </w:r>
    </w:p>
    <w:p w:rsidR="00951ACF" w:rsidRDefault="00951ACF" w:rsidP="00914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51ACF" w:rsidRDefault="00951ACF" w:rsidP="00914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01AE7">
        <w:t xml:space="preserve">junior </w:t>
      </w:r>
      <w:r w:rsidRPr="004807E5">
        <w:rPr>
          <w:color w:val="000000" w:themeColor="text1"/>
          <w:u w:color="000000" w:themeColor="text1"/>
        </w:rPr>
        <w:t xml:space="preserve">Maria Corella led the Panthers with 16 points, including </w:t>
      </w:r>
      <w:r>
        <w:rPr>
          <w:color w:val="000000" w:themeColor="text1"/>
          <w:u w:color="000000" w:themeColor="text1"/>
        </w:rPr>
        <w:t xml:space="preserve">two </w:t>
      </w:r>
      <w:r w:rsidRPr="004807E5">
        <w:rPr>
          <w:color w:val="000000" w:themeColor="text1"/>
          <w:u w:color="000000" w:themeColor="text1"/>
        </w:rPr>
        <w:t xml:space="preserve">free throws </w:t>
      </w:r>
      <w:r w:rsidR="005D3E99">
        <w:rPr>
          <w:color w:val="000000" w:themeColor="text1"/>
          <w:u w:color="000000" w:themeColor="text1"/>
        </w:rPr>
        <w:t>in the last nine seconds of play</w:t>
      </w:r>
      <w:r w:rsidRPr="004807E5">
        <w:rPr>
          <w:color w:val="000000" w:themeColor="text1"/>
          <w:u w:color="000000" w:themeColor="text1"/>
        </w:rPr>
        <w:t xml:space="preserve"> to make it a two</w:t>
      </w:r>
      <w:r w:rsidR="005D3E99">
        <w:rPr>
          <w:color w:val="000000" w:themeColor="text1"/>
          <w:u w:color="000000" w:themeColor="text1"/>
        </w:rPr>
        <w:noBreakHyphen/>
      </w:r>
      <w:r w:rsidRPr="004807E5">
        <w:rPr>
          <w:color w:val="000000" w:themeColor="text1"/>
          <w:u w:color="000000" w:themeColor="text1"/>
        </w:rPr>
        <w:t>possession game</w:t>
      </w:r>
      <w:r>
        <w:rPr>
          <w:color w:val="000000" w:themeColor="text1"/>
          <w:u w:color="000000" w:themeColor="text1"/>
        </w:rPr>
        <w:t xml:space="preserve">, and teammates </w:t>
      </w:r>
      <w:r w:rsidR="00101AE7">
        <w:rPr>
          <w:color w:val="000000" w:themeColor="text1"/>
          <w:u w:color="000000" w:themeColor="text1"/>
        </w:rPr>
        <w:t xml:space="preserve">Raygon </w:t>
      </w:r>
      <w:r>
        <w:rPr>
          <w:color w:val="000000" w:themeColor="text1"/>
          <w:u w:color="000000" w:themeColor="text1"/>
        </w:rPr>
        <w:t xml:space="preserve">Hendrix and </w:t>
      </w:r>
      <w:r w:rsidR="00101AE7">
        <w:rPr>
          <w:color w:val="000000" w:themeColor="text1"/>
          <w:u w:color="000000" w:themeColor="text1"/>
        </w:rPr>
        <w:t xml:space="preserve">Brianna </w:t>
      </w:r>
      <w:r>
        <w:rPr>
          <w:color w:val="000000" w:themeColor="text1"/>
          <w:u w:color="000000" w:themeColor="text1"/>
        </w:rPr>
        <w:t>Boy</w:t>
      </w:r>
      <w:r w:rsidR="00101AE7">
        <w:rPr>
          <w:color w:val="000000" w:themeColor="text1"/>
          <w:u w:color="000000" w:themeColor="text1"/>
        </w:rPr>
        <w:t>d,</w:t>
      </w:r>
      <w:r>
        <w:rPr>
          <w:color w:val="000000" w:themeColor="text1"/>
          <w:u w:color="000000" w:themeColor="text1"/>
        </w:rPr>
        <w:t xml:space="preserve"> also </w:t>
      </w:r>
      <w:r w:rsidR="00101AE7">
        <w:rPr>
          <w:color w:val="000000" w:themeColor="text1"/>
          <w:u w:color="000000" w:themeColor="text1"/>
        </w:rPr>
        <w:t xml:space="preserve">juniors, </w:t>
      </w:r>
      <w:r>
        <w:rPr>
          <w:color w:val="000000" w:themeColor="text1"/>
          <w:u w:color="000000" w:themeColor="text1"/>
        </w:rPr>
        <w:t xml:space="preserve">scored in the double digits </w:t>
      </w:r>
      <w:r w:rsidR="00101AE7">
        <w:rPr>
          <w:color w:val="000000" w:themeColor="text1"/>
          <w:u w:color="000000" w:themeColor="text1"/>
        </w:rPr>
        <w:t xml:space="preserve">as well </w:t>
      </w:r>
      <w:r>
        <w:rPr>
          <w:color w:val="000000" w:themeColor="text1"/>
          <w:u w:color="000000" w:themeColor="text1"/>
        </w:rPr>
        <w:t xml:space="preserve">to </w:t>
      </w:r>
      <w:r w:rsidR="00D42F23">
        <w:rPr>
          <w:color w:val="000000" w:themeColor="text1"/>
          <w:u w:color="000000" w:themeColor="text1"/>
        </w:rPr>
        <w:t>bolster the</w:t>
      </w:r>
      <w:r>
        <w:rPr>
          <w:color w:val="000000" w:themeColor="text1"/>
          <w:u w:color="000000" w:themeColor="text1"/>
        </w:rPr>
        <w:t xml:space="preserve"> team effort; and</w:t>
      </w:r>
    </w:p>
    <w:p w:rsidR="00951ACF" w:rsidRDefault="00951ACF" w:rsidP="00914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51ACF" w:rsidRDefault="00951ACF" w:rsidP="00914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for two consecutive years and three of the last four years, the Lady Panthers have grabbed the state championship title, and </w:t>
      </w:r>
      <w:r w:rsidR="00D42F23">
        <w:t xml:space="preserve">they </w:t>
      </w:r>
      <w:r>
        <w:t>finished th</w:t>
      </w:r>
      <w:r w:rsidR="005D3E99">
        <w:t>e 2012</w:t>
      </w:r>
      <w:r>
        <w:t xml:space="preserve"> season with a</w:t>
      </w:r>
      <w:r w:rsidR="003927AC">
        <w:t>n enviable</w:t>
      </w:r>
      <w:r>
        <w:t xml:space="preserve"> </w:t>
      </w:r>
      <w:r w:rsidR="005D3E99">
        <w:t>22</w:t>
      </w:r>
      <w:r w:rsidR="005D3E99">
        <w:noBreakHyphen/>
        <w:t>6</w:t>
      </w:r>
      <w:r>
        <w:t xml:space="preserve"> record; and</w:t>
      </w:r>
    </w:p>
    <w:p w:rsidR="00951ACF" w:rsidRDefault="00951ACF" w:rsidP="00914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51ACF" w:rsidRDefault="00951ACF" w:rsidP="00914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Pinewood started four juniors in the final game and expect this young team to return as serious contenders for the title in next year</w:t>
      </w:r>
      <w:r w:rsidR="005D3E99" w:rsidRPr="005D3E99">
        <w:t>’</w:t>
      </w:r>
      <w:r>
        <w:t>s season; and</w:t>
      </w:r>
    </w:p>
    <w:p w:rsidR="00AC5022" w:rsidRDefault="00AC5022" w:rsidP="00914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C5022" w:rsidRDefault="00AC5022" w:rsidP="00914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 xml:space="preserve">strength, agility, </w:t>
      </w:r>
      <w:r w:rsidR="00EB3FC1">
        <w:t xml:space="preserve">and </w:t>
      </w:r>
      <w:r>
        <w:t>skill</w:t>
      </w:r>
      <w:r>
        <w:rPr>
          <w:color w:val="000000" w:themeColor="text1"/>
          <w:u w:color="000000" w:themeColor="text1"/>
        </w:rPr>
        <w:t xml:space="preserve">, </w:t>
      </w:r>
      <w:r w:rsidR="00951ACF">
        <w:rPr>
          <w:color w:val="000000" w:themeColor="text1"/>
          <w:u w:color="000000" w:themeColor="text1"/>
        </w:rPr>
        <w:t>Pinewood</w:t>
      </w:r>
      <w:r w:rsidR="005D3E99" w:rsidRPr="005D3E99">
        <w:rPr>
          <w:color w:val="000000" w:themeColor="text1"/>
          <w:u w:color="000000" w:themeColor="text1"/>
        </w:rPr>
        <w:t>’</w:t>
      </w:r>
      <w:r w:rsidR="00951ACF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Head Coach </w:t>
      </w:r>
      <w:r w:rsidR="00361528">
        <w:rPr>
          <w:color w:val="000000" w:themeColor="text1"/>
          <w:u w:color="000000" w:themeColor="text1"/>
        </w:rPr>
        <w:t>Nancy Beatty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her skilled coaching staff used their own athletic ability and training to forge a championship team and teach these athletes lessons that will prove invaluable through life both on and off </w:t>
      </w:r>
      <w:r w:rsidR="00EB3FC1">
        <w:rPr>
          <w:color w:val="000000" w:themeColor="text1"/>
          <w:u w:color="000000" w:themeColor="text1"/>
        </w:rPr>
        <w:t>the court; and</w:t>
      </w:r>
    </w:p>
    <w:p w:rsidR="00AC5022" w:rsidRDefault="00AC5022" w:rsidP="00914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056A" w:rsidRDefault="00AC5022" w:rsidP="00AC50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</w:t>
      </w:r>
      <w:r w:rsidR="00951ACF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 xml:space="preserve"> the pride and recognition </w:t>
      </w:r>
      <w:r w:rsidR="00951ACF">
        <w:rPr>
          <w:color w:val="000000" w:themeColor="text1"/>
          <w:u w:color="000000" w:themeColor="text1"/>
        </w:rPr>
        <w:t xml:space="preserve">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EB3FC1">
        <w:t>Pinewood Preparatory School varsity</w:t>
      </w:r>
      <w:r w:rsidR="003927AC">
        <w:t xml:space="preserve"> </w:t>
      </w:r>
      <w:r w:rsidR="00EB3FC1">
        <w:t>basketball players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</w:t>
      </w:r>
      <w:r w:rsidR="00DA4DDF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 xml:space="preserve"> ahead</w:t>
      </w:r>
      <w:r w:rsidR="008A056A">
        <w:t>.  Now, therefore,</w:t>
      </w:r>
    </w:p>
    <w:p w:rsidR="008A056A" w:rsidRDefault="008A05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056A" w:rsidRDefault="008A05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A056A" w:rsidRDefault="008A05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5022" w:rsidRDefault="008A056A" w:rsidP="00AC50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C5022">
        <w:t xml:space="preserve"> the members of the South Carolina House of Representatives, by this resolution, r</w:t>
      </w:r>
      <w:r w:rsidR="00AC5022">
        <w:rPr>
          <w:color w:val="000000" w:themeColor="text1"/>
          <w:u w:color="000000" w:themeColor="text1"/>
        </w:rPr>
        <w:t xml:space="preserve">ecognize and honor the </w:t>
      </w:r>
      <w:r w:rsidR="00EB3FC1">
        <w:t>Pinewood Preparatory School varsity girls basketball</w:t>
      </w:r>
      <w:r w:rsidR="00AC5022">
        <w:rPr>
          <w:color w:val="000000" w:themeColor="text1"/>
          <w:u w:color="000000" w:themeColor="text1"/>
        </w:rPr>
        <w:t xml:space="preserve"> </w:t>
      </w:r>
      <w:r w:rsidR="00AC5022" w:rsidRPr="00E542AE">
        <w:rPr>
          <w:color w:val="000000" w:themeColor="text1"/>
          <w:u w:color="000000" w:themeColor="text1"/>
        </w:rPr>
        <w:t>team</w:t>
      </w:r>
      <w:r w:rsidR="00AC5022">
        <w:rPr>
          <w:color w:val="000000" w:themeColor="text1"/>
          <w:u w:color="000000" w:themeColor="text1"/>
        </w:rPr>
        <w:t>, coaches, and school officials</w:t>
      </w:r>
      <w:r w:rsidR="00AC5022" w:rsidRPr="00E542AE">
        <w:rPr>
          <w:color w:val="000000" w:themeColor="text1"/>
          <w:u w:color="000000" w:themeColor="text1"/>
        </w:rPr>
        <w:t xml:space="preserve"> for </w:t>
      </w:r>
      <w:r w:rsidR="00AC5022">
        <w:rPr>
          <w:color w:val="000000" w:themeColor="text1"/>
          <w:u w:color="000000" w:themeColor="text1"/>
        </w:rPr>
        <w:t>an</w:t>
      </w:r>
      <w:r w:rsidR="00AC5022" w:rsidRPr="00E542AE">
        <w:rPr>
          <w:color w:val="000000" w:themeColor="text1"/>
          <w:u w:color="000000" w:themeColor="text1"/>
        </w:rPr>
        <w:t xml:space="preserve"> outstanding season</w:t>
      </w:r>
      <w:r w:rsidR="00AC5022">
        <w:rPr>
          <w:color w:val="000000" w:themeColor="text1"/>
          <w:u w:color="000000" w:themeColor="text1"/>
        </w:rPr>
        <w:t>,</w:t>
      </w:r>
      <w:r w:rsidR="00AC5022" w:rsidRPr="00E542AE">
        <w:rPr>
          <w:color w:val="000000" w:themeColor="text1"/>
          <w:u w:color="000000" w:themeColor="text1"/>
        </w:rPr>
        <w:t xml:space="preserve"> and </w:t>
      </w:r>
      <w:r w:rsidR="00AC5022">
        <w:rPr>
          <w:color w:val="000000" w:themeColor="text1"/>
          <w:u w:color="000000" w:themeColor="text1"/>
        </w:rPr>
        <w:t>congratulate them for winnin</w:t>
      </w:r>
      <w:r w:rsidR="00AC5022" w:rsidRPr="00E542AE">
        <w:rPr>
          <w:color w:val="000000" w:themeColor="text1"/>
          <w:u w:color="000000" w:themeColor="text1"/>
        </w:rPr>
        <w:t xml:space="preserve">g the </w:t>
      </w:r>
      <w:r w:rsidR="00EB3FC1">
        <w:t>2012 South Carolina Independent School Association</w:t>
      </w:r>
      <w:r w:rsidR="00AC5022" w:rsidRPr="00E542AE">
        <w:rPr>
          <w:color w:val="000000" w:themeColor="text1"/>
          <w:u w:color="000000" w:themeColor="text1"/>
        </w:rPr>
        <w:t xml:space="preserve"> </w:t>
      </w:r>
      <w:r w:rsidR="0062674C" w:rsidRPr="004807E5">
        <w:rPr>
          <w:color w:val="000000" w:themeColor="text1"/>
          <w:u w:color="000000" w:themeColor="text1"/>
        </w:rPr>
        <w:t>Class AAA</w:t>
      </w:r>
      <w:r w:rsidR="0062674C">
        <w:rPr>
          <w:color w:val="000000" w:themeColor="text1"/>
          <w:u w:color="000000" w:themeColor="text1"/>
        </w:rPr>
        <w:t xml:space="preserve"> </w:t>
      </w:r>
      <w:r w:rsidR="00AC5022" w:rsidRPr="00E542AE">
        <w:rPr>
          <w:color w:val="000000" w:themeColor="text1"/>
          <w:u w:color="000000" w:themeColor="text1"/>
        </w:rPr>
        <w:t xml:space="preserve">State Championship </w:t>
      </w:r>
      <w:r w:rsidR="00AC5022">
        <w:rPr>
          <w:color w:val="000000" w:themeColor="text1"/>
          <w:u w:color="000000" w:themeColor="text1"/>
        </w:rPr>
        <w:t>t</w:t>
      </w:r>
      <w:r w:rsidR="00AC5022" w:rsidRPr="00E542AE">
        <w:rPr>
          <w:color w:val="000000" w:themeColor="text1"/>
          <w:u w:color="000000" w:themeColor="text1"/>
        </w:rPr>
        <w:t>itle.</w:t>
      </w:r>
    </w:p>
    <w:p w:rsidR="00AC5022" w:rsidRDefault="00AC5022" w:rsidP="00AC50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C5022" w:rsidP="00AC50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101AE7">
        <w:t>Head of School Dr. Carolyn Baechtle</w:t>
      </w:r>
      <w:r>
        <w:t xml:space="preserve"> and Coach </w:t>
      </w:r>
      <w:r w:rsidR="00951ACF">
        <w:t>Nancy Beatty</w:t>
      </w:r>
      <w:r>
        <w:t>.</w:t>
      </w:r>
    </w:p>
    <w:p w:rsidR="00914CB1" w:rsidRDefault="005D3E9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14CB1" w:rsidRDefault="00914CB1" w:rsidP="0040370D">
      <w:pPr>
        <w:suppressAutoHyphens/>
      </w:pPr>
    </w:p>
    <w:sectPr w:rsidR="00914CB1" w:rsidSect="0040370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2F23" w:rsidRDefault="00D42F23" w:rsidP="009F0C77">
      <w:r>
        <w:separator/>
      </w:r>
    </w:p>
  </w:endnote>
  <w:endnote w:type="continuationSeparator" w:id="0">
    <w:p w:rsidR="00D42F23" w:rsidRDefault="00D42F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5B067B-31D2-42A4-8142-C19BA340E88B}"/>
    <w:embedBold r:id="rId2" w:fontKey="{B3AA0D05-345B-4033-95F0-3D680114AE6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68B9804-E371-4C95-96E7-37AB9F96DB8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89F793A-4522-4FDE-996D-EEB9333142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D030B3B-0A0B-4330-9B03-A10F3A18B3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370D" w:rsidRPr="00914CB1" w:rsidRDefault="0040370D" w:rsidP="00914C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[4950]</w:t>
    </w:r>
    <w:r>
      <w:tab/>
    </w:r>
    <w:r w:rsidR="00C62959">
      <w:fldChar w:fldCharType="begin"/>
    </w:r>
    <w:r w:rsidR="00C62959">
      <w:instrText xml:space="preserve"> PAGE  \* MERGEFORMAT </w:instrText>
    </w:r>
    <w:r w:rsidR="00C62959">
      <w:fldChar w:fldCharType="separate"/>
    </w:r>
    <w:r w:rsidR="00C62959">
      <w:rPr>
        <w:noProof/>
      </w:rPr>
      <w:t>1</w:t>
    </w:r>
    <w:r w:rsidR="00C6295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2F23" w:rsidRDefault="00D42F23" w:rsidP="009F0C77">
      <w:r>
        <w:separator/>
      </w:r>
    </w:p>
  </w:footnote>
  <w:footnote w:type="continuationSeparator" w:id="0">
    <w:p w:rsidR="00D42F23" w:rsidRDefault="00D42F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967SD12"/>
    <w:docVar w:name="CoverBillType" w:val="r"/>
    <w:docVar w:name="docpath" w:val="L:\Council\bills\GM\24967SD12.DOCX"/>
    <w:docVar w:name="dvBillNumber" w:val="495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675F3"/>
    <w:rsid w:val="00011869"/>
    <w:rsid w:val="00032277"/>
    <w:rsid w:val="000A776D"/>
    <w:rsid w:val="000C4FFA"/>
    <w:rsid w:val="000E1785"/>
    <w:rsid w:val="000F40FA"/>
    <w:rsid w:val="00101AE7"/>
    <w:rsid w:val="0010776B"/>
    <w:rsid w:val="00133E66"/>
    <w:rsid w:val="001435A3"/>
    <w:rsid w:val="00184348"/>
    <w:rsid w:val="001D08F2"/>
    <w:rsid w:val="001D525B"/>
    <w:rsid w:val="001D7F4F"/>
    <w:rsid w:val="002321B6"/>
    <w:rsid w:val="00250967"/>
    <w:rsid w:val="002543C8"/>
    <w:rsid w:val="00274A62"/>
    <w:rsid w:val="00284AAE"/>
    <w:rsid w:val="002E5912"/>
    <w:rsid w:val="00325348"/>
    <w:rsid w:val="0032732C"/>
    <w:rsid w:val="00327FE3"/>
    <w:rsid w:val="00336AD0"/>
    <w:rsid w:val="00361528"/>
    <w:rsid w:val="0037079A"/>
    <w:rsid w:val="003927AC"/>
    <w:rsid w:val="003A188A"/>
    <w:rsid w:val="003D01E8"/>
    <w:rsid w:val="003E5288"/>
    <w:rsid w:val="003F6D79"/>
    <w:rsid w:val="0040370D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D3E99"/>
    <w:rsid w:val="005E2BC9"/>
    <w:rsid w:val="00605102"/>
    <w:rsid w:val="006215AA"/>
    <w:rsid w:val="0062674C"/>
    <w:rsid w:val="006444A7"/>
    <w:rsid w:val="006675F3"/>
    <w:rsid w:val="006913C9"/>
    <w:rsid w:val="0069470D"/>
    <w:rsid w:val="00702EFB"/>
    <w:rsid w:val="00734F00"/>
    <w:rsid w:val="007A70AE"/>
    <w:rsid w:val="008362E8"/>
    <w:rsid w:val="008812B8"/>
    <w:rsid w:val="008A056A"/>
    <w:rsid w:val="008A1768"/>
    <w:rsid w:val="008B6F11"/>
    <w:rsid w:val="008F4429"/>
    <w:rsid w:val="00914CB1"/>
    <w:rsid w:val="0094021A"/>
    <w:rsid w:val="00951AC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5022"/>
    <w:rsid w:val="00AD4B17"/>
    <w:rsid w:val="00B412D4"/>
    <w:rsid w:val="00BA4A65"/>
    <w:rsid w:val="00BE3C22"/>
    <w:rsid w:val="00C0345E"/>
    <w:rsid w:val="00C3483A"/>
    <w:rsid w:val="00C62959"/>
    <w:rsid w:val="00C74E9D"/>
    <w:rsid w:val="00C82FD3"/>
    <w:rsid w:val="00C92819"/>
    <w:rsid w:val="00CC6AA8"/>
    <w:rsid w:val="00CC6B7B"/>
    <w:rsid w:val="00CD2089"/>
    <w:rsid w:val="00D42F23"/>
    <w:rsid w:val="00D73A67"/>
    <w:rsid w:val="00D970A9"/>
    <w:rsid w:val="00DA4DDF"/>
    <w:rsid w:val="00DD7D7B"/>
    <w:rsid w:val="00DF3845"/>
    <w:rsid w:val="00E41911"/>
    <w:rsid w:val="00E548C7"/>
    <w:rsid w:val="00E92EEF"/>
    <w:rsid w:val="00EB3FC1"/>
    <w:rsid w:val="00EB75F1"/>
    <w:rsid w:val="00F24442"/>
    <w:rsid w:val="00F50AE3"/>
    <w:rsid w:val="00F53AB9"/>
    <w:rsid w:val="00F67CF1"/>
    <w:rsid w:val="00F840F0"/>
    <w:rsid w:val="00FB0D0D"/>
    <w:rsid w:val="00FB43B4"/>
    <w:rsid w:val="00FF3B40"/>
    <w:rsid w:val="00FF6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C5FE813-6695-4A3F-9C0A-49F1DBFCF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3E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E9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037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950_201203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06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A824F7-773E-43A4-92A0-D2A1AB5DF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468</Words>
  <Characters>2591</Characters>
  <Application>Microsoft Office Word</Application>
  <DocSecurity>4</DocSecurity>
  <Lines>95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4950: Pinewood Preparatory School Varsity Girls Basketball Team - South Carolina Legislature Online</dc:title>
  <dc:subject/>
  <dc:creator>gailmoore</dc:creator>
  <cp:keywords/>
  <dc:description/>
  <cp:lastModifiedBy>N Cumfer</cp:lastModifiedBy>
  <cp:revision>2</cp:revision>
  <cp:lastPrinted>2012-03-01T15:29:00Z</cp:lastPrinted>
  <dcterms:created xsi:type="dcterms:W3CDTF">2014-11-24T14:51:00Z</dcterms:created>
  <dcterms:modified xsi:type="dcterms:W3CDTF">2014-11-24T14:51:00Z</dcterms:modified>
</cp:coreProperties>
</file>