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811" w:rsidRDefault="00162811" w:rsidP="00162811">
      <w:pPr>
        <w:widowControl w:val="0"/>
        <w:jc w:val="center"/>
      </w:pPr>
      <w:bookmarkStart w:id="0" w:name="_GoBack"/>
      <w:bookmarkEnd w:id="0"/>
      <w:r w:rsidRPr="00162811">
        <w:rPr>
          <w:b/>
        </w:rPr>
        <w:t>South Carolina General Assembly</w:t>
      </w:r>
    </w:p>
    <w:p w:rsidR="00162811" w:rsidRDefault="00162811" w:rsidP="00162811">
      <w:pPr>
        <w:widowControl w:val="0"/>
        <w:jc w:val="center"/>
      </w:pPr>
      <w:r>
        <w:t>119th Session, 2011-2012</w:t>
      </w:r>
    </w:p>
    <w:p w:rsidR="00162811" w:rsidRDefault="00162811" w:rsidP="00162811">
      <w:pPr>
        <w:widowControl w:val="0"/>
        <w:jc w:val="left"/>
      </w:pPr>
    </w:p>
    <w:p w:rsidR="00162811" w:rsidRDefault="00162811" w:rsidP="00162811">
      <w:pPr>
        <w:widowControl w:val="0"/>
        <w:jc w:val="left"/>
        <w:rPr>
          <w:b/>
        </w:rPr>
      </w:pPr>
      <w:r w:rsidRPr="00162811">
        <w:rPr>
          <w:b/>
        </w:rPr>
        <w:t>H. 4979</w:t>
      </w:r>
    </w:p>
    <w:p w:rsidR="00162811" w:rsidRDefault="00162811" w:rsidP="00162811">
      <w:pPr>
        <w:widowControl w:val="0"/>
        <w:jc w:val="left"/>
        <w:rPr>
          <w:b/>
        </w:rPr>
      </w:pPr>
    </w:p>
    <w:p w:rsidR="00162811" w:rsidRDefault="00162811" w:rsidP="00162811">
      <w:pPr>
        <w:widowControl w:val="0"/>
        <w:jc w:val="left"/>
      </w:pPr>
      <w:r w:rsidRPr="00162811">
        <w:rPr>
          <w:b/>
        </w:rPr>
        <w:t>STATUS INFORMATION</w:t>
      </w:r>
    </w:p>
    <w:p w:rsidR="00162811" w:rsidRDefault="00162811" w:rsidP="00162811">
      <w:pPr>
        <w:widowControl w:val="0"/>
        <w:jc w:val="left"/>
      </w:pPr>
    </w:p>
    <w:p w:rsidR="00162811" w:rsidRDefault="00162811" w:rsidP="00162811">
      <w:pPr>
        <w:widowControl w:val="0"/>
        <w:jc w:val="left"/>
      </w:pPr>
      <w:r>
        <w:t>House Resolution</w:t>
      </w:r>
    </w:p>
    <w:p w:rsidR="00162811" w:rsidRDefault="00162811" w:rsidP="00162811">
      <w:pPr>
        <w:widowControl w:val="0"/>
        <w:jc w:val="left"/>
      </w:pPr>
      <w:r>
        <w:t>Sponsors: Reps. Rutherford,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Ryan, Sabb, Sandifer, Sellers, Simrill, Skelton, G.M. Smith, G.R. Smith, J.E. Smith, J.R. Smith, Sottile, Southard, Spires, Stavrinakis, Stringer, Tallon, Taylor, Thayer, Toole, Tribble, Vick, Viers, Weeks, Whipper, White, Whitmire, Williams, Willis and Young</w:t>
      </w:r>
    </w:p>
    <w:p w:rsidR="00162811" w:rsidRDefault="00162811" w:rsidP="00162811">
      <w:pPr>
        <w:widowControl w:val="0"/>
        <w:jc w:val="left"/>
      </w:pPr>
      <w:r>
        <w:t>Document Path: l:\council\bills\gm\24979zw12.docx</w:t>
      </w:r>
    </w:p>
    <w:p w:rsidR="00162811" w:rsidRDefault="00162811" w:rsidP="00162811">
      <w:pPr>
        <w:widowControl w:val="0"/>
        <w:jc w:val="left"/>
      </w:pPr>
    </w:p>
    <w:p w:rsidR="00162811" w:rsidRDefault="00162811" w:rsidP="00162811">
      <w:pPr>
        <w:widowControl w:val="0"/>
        <w:jc w:val="left"/>
      </w:pPr>
      <w:r>
        <w:t>Introduced in the House on March 8, 2012</w:t>
      </w:r>
    </w:p>
    <w:p w:rsidR="00162811" w:rsidRDefault="00162811" w:rsidP="00162811">
      <w:pPr>
        <w:widowControl w:val="0"/>
        <w:jc w:val="left"/>
      </w:pPr>
      <w:r>
        <w:t>Adopted by the House on March 8, 2012</w:t>
      </w:r>
    </w:p>
    <w:p w:rsidR="00162811" w:rsidRDefault="00162811" w:rsidP="00162811">
      <w:pPr>
        <w:widowControl w:val="0"/>
        <w:jc w:val="left"/>
      </w:pPr>
    </w:p>
    <w:p w:rsidR="00162811" w:rsidRDefault="00162811" w:rsidP="00162811">
      <w:pPr>
        <w:widowControl w:val="0"/>
        <w:jc w:val="left"/>
      </w:pPr>
      <w:r>
        <w:t xml:space="preserve">Summary: </w:t>
      </w:r>
      <w:r w:rsidR="00070A7F">
        <w:t>Ruby Geneva Leevy Johnson</w:t>
      </w:r>
    </w:p>
    <w:p w:rsidR="00162811" w:rsidRDefault="00162811" w:rsidP="00162811">
      <w:pPr>
        <w:widowControl w:val="0"/>
        <w:jc w:val="left"/>
      </w:pPr>
    </w:p>
    <w:p w:rsidR="00162811" w:rsidRDefault="00162811" w:rsidP="00162811">
      <w:pPr>
        <w:widowControl w:val="0"/>
        <w:jc w:val="left"/>
      </w:pPr>
    </w:p>
    <w:p w:rsidR="00162811" w:rsidRDefault="00162811" w:rsidP="00162811">
      <w:pPr>
        <w:widowControl w:val="0"/>
        <w:tabs>
          <w:tab w:val="center" w:pos="590"/>
          <w:tab w:val="center" w:pos="1440"/>
          <w:tab w:val="left" w:pos="1872"/>
          <w:tab w:val="left" w:pos="9187"/>
        </w:tabs>
        <w:jc w:val="left"/>
      </w:pPr>
      <w:r w:rsidRPr="00162811">
        <w:rPr>
          <w:b/>
        </w:rPr>
        <w:t>HISTORY OF LEGISLATIVE ACTIONS</w:t>
      </w:r>
    </w:p>
    <w:p w:rsidR="00162811" w:rsidRDefault="00162811" w:rsidP="00162811">
      <w:pPr>
        <w:widowControl w:val="0"/>
        <w:tabs>
          <w:tab w:val="center" w:pos="590"/>
          <w:tab w:val="center" w:pos="1440"/>
          <w:tab w:val="left" w:pos="1872"/>
          <w:tab w:val="left" w:pos="9187"/>
        </w:tabs>
        <w:jc w:val="left"/>
      </w:pPr>
    </w:p>
    <w:p w:rsidR="00162811" w:rsidRPr="00162811" w:rsidRDefault="00162811" w:rsidP="00162811">
      <w:pPr>
        <w:widowControl w:val="0"/>
        <w:tabs>
          <w:tab w:val="center" w:pos="590"/>
          <w:tab w:val="center" w:pos="1440"/>
          <w:tab w:val="left" w:pos="1872"/>
          <w:tab w:val="left" w:pos="9187"/>
        </w:tabs>
        <w:jc w:val="left"/>
      </w:pPr>
      <w:r w:rsidRPr="00162811">
        <w:rPr>
          <w:u w:val="single"/>
        </w:rPr>
        <w:tab/>
        <w:t>Date</w:t>
      </w:r>
      <w:r w:rsidRPr="00162811">
        <w:rPr>
          <w:u w:val="single"/>
        </w:rPr>
        <w:tab/>
        <w:t>Body</w:t>
      </w:r>
      <w:r w:rsidRPr="00162811">
        <w:rPr>
          <w:u w:val="single"/>
        </w:rPr>
        <w:tab/>
        <w:t>Action Description with journal page number</w:t>
      </w:r>
      <w:r w:rsidRPr="00162811">
        <w:rPr>
          <w:u w:val="single"/>
        </w:rPr>
        <w:tab/>
      </w:r>
    </w:p>
    <w:p w:rsidR="004C2529" w:rsidRDefault="004C2529" w:rsidP="004C2529">
      <w:pPr>
        <w:widowControl w:val="0"/>
        <w:tabs>
          <w:tab w:val="right" w:pos="1008"/>
          <w:tab w:val="left" w:pos="1152"/>
          <w:tab w:val="left" w:pos="1872"/>
          <w:tab w:val="left" w:pos="9187"/>
        </w:tabs>
        <w:ind w:left="2088" w:hanging="2088"/>
        <w:jc w:val="left"/>
      </w:pPr>
      <w:r>
        <w:tab/>
        <w:t>3/8/2012</w:t>
      </w:r>
      <w:r>
        <w:tab/>
        <w:t>House</w:t>
      </w:r>
      <w:r>
        <w:tab/>
      </w:r>
      <w:r w:rsidRPr="00CD37D7">
        <w:t>Introduced and adopted (</w:t>
      </w:r>
      <w:hyperlink r:id="rId7" w:history="1">
        <w:r w:rsidRPr="00CD37D7">
          <w:rPr>
            <w:rStyle w:val="Hyperlink"/>
          </w:rPr>
          <w:t>House Journal</w:t>
        </w:r>
        <w:r w:rsidRPr="00CD37D7">
          <w:rPr>
            <w:rStyle w:val="Hyperlink"/>
          </w:rPr>
          <w:noBreakHyphen/>
          <w:t>page 9</w:t>
        </w:r>
      </w:hyperlink>
      <w:r w:rsidRPr="00CD37D7">
        <w:t>)</w:t>
      </w:r>
    </w:p>
    <w:p w:rsidR="004C2529" w:rsidRDefault="004C2529" w:rsidP="004C2529">
      <w:pPr>
        <w:widowControl w:val="0"/>
        <w:tabs>
          <w:tab w:val="right" w:pos="1008"/>
          <w:tab w:val="left" w:pos="1152"/>
          <w:tab w:val="left" w:pos="1872"/>
          <w:tab w:val="left" w:pos="9187"/>
        </w:tabs>
        <w:ind w:left="2088" w:hanging="2088"/>
        <w:jc w:val="left"/>
      </w:pPr>
    </w:p>
    <w:p w:rsidR="00162811" w:rsidRPr="00162811" w:rsidRDefault="00162811" w:rsidP="00162811">
      <w:pPr>
        <w:widowControl w:val="0"/>
        <w:tabs>
          <w:tab w:val="right" w:pos="1008"/>
          <w:tab w:val="left" w:pos="1152"/>
          <w:tab w:val="left" w:pos="1872"/>
          <w:tab w:val="left" w:pos="9187"/>
        </w:tabs>
        <w:ind w:left="2088" w:hanging="2088"/>
        <w:jc w:val="left"/>
      </w:pPr>
    </w:p>
    <w:p w:rsidR="00162811" w:rsidRDefault="00162811" w:rsidP="00162811">
      <w:r w:rsidRPr="00162811">
        <w:rPr>
          <w:b/>
        </w:rPr>
        <w:t>VERSIONS OF THIS BILL</w:t>
      </w:r>
    </w:p>
    <w:p w:rsidR="00162811" w:rsidRDefault="00162811" w:rsidP="00162811"/>
    <w:p w:rsidR="00162811" w:rsidRDefault="00E92E73" w:rsidP="00162811">
      <w:hyperlink r:id="rId8" w:history="1">
        <w:r w:rsidR="00162811">
          <w:rPr>
            <w:rStyle w:val="Hyperlink"/>
          </w:rPr>
          <w:t>3/8/2012</w:t>
        </w:r>
      </w:hyperlink>
    </w:p>
    <w:p w:rsidR="00162811" w:rsidRDefault="00162811" w:rsidP="00162811"/>
    <w:p w:rsidR="00162811" w:rsidRDefault="00162811" w:rsidP="00162811">
      <w:pPr>
        <w:sectPr w:rsidR="00162811" w:rsidSect="0016281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570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26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SORROW OF THE MEMBERS OF THE SOUTH CAROLINA HOUSE OF REPRESENTATIVES UPON THE PASSING OF RUBY GENEVA LEEVY JOHNSON OF RICHLAND COUNTY</w:t>
      </w:r>
      <w:r>
        <w:rPr>
          <w:color w:val="000000" w:themeColor="text1"/>
          <w:u w:color="000000" w:themeColor="text1"/>
        </w:rPr>
        <w:t xml:space="preserve">, </w:t>
      </w:r>
      <w:r>
        <w:t>AND TO EXTEND THEIR DEEPEST SYMPATHY TO HER LARGE AND LOVING FAMILY AND HER MANY FRIENDS.</w:t>
      </w:r>
    </w:p>
    <w:p w:rsidR="007D5704" w:rsidRDefault="007D57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26E3" w:rsidRDefault="007D5704" w:rsidP="00EF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A326E3">
        <w:t>the members of the South Carolina House of Representatives were saddened to learn of the death of Ruby “Miss Ruby” Geneva Leevy Johnson at the age of 95 on March 5, 2012; and</w:t>
      </w:r>
    </w:p>
    <w:p w:rsidR="00A326E3" w:rsidRDefault="00A326E3" w:rsidP="00EF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26E3" w:rsidRDefault="00A326E3" w:rsidP="00EF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in Columbia on February 8, 1917, she excelled as a student and graduated from Booker T. Washington High School, and she earned a bachelor</w:t>
      </w:r>
      <w:r w:rsidRPr="00A326E3">
        <w:t>’</w:t>
      </w:r>
      <w:r>
        <w:t>s degree from Benedict College; and</w:t>
      </w:r>
    </w:p>
    <w:p w:rsidR="00A326E3" w:rsidRDefault="00A326E3" w:rsidP="00EF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26E3" w:rsidRDefault="00A326E3" w:rsidP="00EF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Miss Ruby was the president of Leevy</w:t>
      </w:r>
      <w:r w:rsidRPr="00A326E3">
        <w:t>’</w:t>
      </w:r>
      <w:r>
        <w:t>s Funeral Home, the business her father developed, and her life centered around ministering to the families who called upon Leevy</w:t>
      </w:r>
      <w:r w:rsidRPr="00A326E3">
        <w:t>’</w:t>
      </w:r>
      <w:r>
        <w:t>s Funeral Home for service; and</w:t>
      </w:r>
    </w:p>
    <w:p w:rsidR="00A326E3" w:rsidRDefault="00A326E3" w:rsidP="00EF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26E3" w:rsidRDefault="00A326E3" w:rsidP="00EF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together with her beloved husband, the late Ollie James Johnson, she reared five fine children: Jamesina Johnson Degraffenreidt, Charles E. Johnson, Carroll M. Johnson, I.S. Leevy Johnson, and Andrena Johnson Weston, who blessed them with nine adoring grandchildren and twelve great</w:t>
      </w:r>
      <w:r>
        <w:noBreakHyphen/>
        <w:t>grandchildren; and</w:t>
      </w:r>
    </w:p>
    <w:p w:rsidR="00A326E3" w:rsidRDefault="00A326E3" w:rsidP="00EF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26E3" w:rsidRDefault="00A326E3" w:rsidP="00EF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Miss Ruby</w:t>
      </w:r>
      <w:r w:rsidRPr="00A326E3">
        <w:t>’</w:t>
      </w:r>
      <w:r>
        <w:t>s thoughtfulness and gracious spirit were cherished by all she knew, and her dedication to her family drew rich dividends for her and for the community; and</w:t>
      </w:r>
    </w:p>
    <w:p w:rsidR="00A326E3" w:rsidRDefault="00A326E3" w:rsidP="00EF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26E3" w:rsidRDefault="00A326E3" w:rsidP="00EF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devoted member of First Nazareth Baptist Church for over seventy</w:t>
      </w:r>
      <w:r>
        <w:noBreakHyphen/>
        <w:t>four years, she was the church organist early in her membership; and</w:t>
      </w:r>
    </w:p>
    <w:p w:rsidR="00A326E3" w:rsidRDefault="00A326E3" w:rsidP="00EF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5704" w:rsidRDefault="00A326E3" w:rsidP="00A32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life and legacy of Ruby Geneva Leevy Johnson and for the example of sacrifice and kindness she set for all who knew her</w:t>
      </w:r>
      <w:r w:rsidR="007D5704">
        <w:t>.  Now, therefore,</w:t>
      </w:r>
    </w:p>
    <w:p w:rsidR="007D5704" w:rsidRDefault="007D57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704" w:rsidRDefault="007D57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D5704" w:rsidRDefault="007D57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6E3" w:rsidRDefault="007D5704" w:rsidP="00EF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A326E3">
        <w:t xml:space="preserve"> the members of the South Carolina House of Representatives, by this resolution, express their profound sorrow upon the passing of Ruby Geneva Leevy Johnson of Richland County</w:t>
      </w:r>
      <w:r w:rsidR="00A326E3">
        <w:rPr>
          <w:color w:val="000000" w:themeColor="text1"/>
          <w:u w:color="000000" w:themeColor="text1"/>
        </w:rPr>
        <w:t xml:space="preserve">, </w:t>
      </w:r>
      <w:r w:rsidR="00A326E3">
        <w:t>and extend their deepest sympathy to her large and loving family and her many friends.</w:t>
      </w:r>
    </w:p>
    <w:p w:rsidR="00A326E3" w:rsidRDefault="00A326E3" w:rsidP="00EF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A326E3" w:rsidP="00A32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Ruby Geneva Leevy Johnson.</w:t>
      </w:r>
    </w:p>
    <w:p w:rsidR="00EF6B0B" w:rsidRDefault="00A326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6B0B" w:rsidRDefault="00EF6B0B" w:rsidP="00162811">
      <w:pPr>
        <w:suppressAutoHyphens/>
      </w:pPr>
    </w:p>
    <w:sectPr w:rsidR="00EF6B0B" w:rsidSect="0016281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5704" w:rsidRDefault="007D5704" w:rsidP="009F0C77">
      <w:r>
        <w:separator/>
      </w:r>
    </w:p>
  </w:endnote>
  <w:endnote w:type="continuationSeparator" w:id="0">
    <w:p w:rsidR="007D5704" w:rsidRDefault="007D57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C1CEED-0B6E-4472-B28E-1E58105C8696}"/>
    <w:embedBold r:id="rId2" w:fontKey="{A867623D-66F2-45B7-83F1-C554505B4874}"/>
  </w:font>
  <w:font w:name="Calibri">
    <w:panose1 w:val="020F0502020204030204"/>
    <w:charset w:val="00"/>
    <w:family w:val="swiss"/>
    <w:pitch w:val="variable"/>
    <w:sig w:usb0="E10002FF" w:usb1="4000ACFF" w:usb2="00000009" w:usb3="00000000" w:csb0="0000019F" w:csb1="00000000"/>
    <w:embedRegular r:id="rId3" w:fontKey="{77DD0981-73BB-4802-A4F9-CA40337ABDC3}"/>
  </w:font>
  <w:font w:name="Tahoma">
    <w:panose1 w:val="020B0604030504040204"/>
    <w:charset w:val="00"/>
    <w:family w:val="swiss"/>
    <w:pitch w:val="variable"/>
    <w:sig w:usb0="21002A87" w:usb1="80000000" w:usb2="00000008" w:usb3="00000000" w:csb0="000101FF" w:csb1="00000000"/>
    <w:embedRegular r:id="rId4" w:fontKey="{7C6D3979-4C4D-45E1-BBA4-0F85D5C159E9}"/>
  </w:font>
  <w:font w:name="Cambria">
    <w:panose1 w:val="02040503050406030204"/>
    <w:charset w:val="00"/>
    <w:family w:val="roman"/>
    <w:pitch w:val="variable"/>
    <w:sig w:usb0="E00002FF" w:usb1="400004FF" w:usb2="00000000" w:usb3="00000000" w:csb0="0000019F" w:csb1="00000000"/>
    <w:embedRegular r:id="rId5" w:fontKey="{D7C9C226-C359-4EEF-850F-E7B8974CE7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811" w:rsidRPr="00EF6B0B" w:rsidRDefault="00162811" w:rsidP="00EF6B0B">
    <w:pPr>
      <w:pStyle w:val="Footer"/>
      <w:tabs>
        <w:tab w:val="clear" w:pos="4680"/>
        <w:tab w:val="clear" w:pos="9360"/>
        <w:tab w:val="center" w:pos="2995"/>
      </w:tabs>
      <w:spacing w:before="120"/>
    </w:pPr>
    <w:r>
      <w:t>[4979]</w:t>
    </w:r>
    <w:r>
      <w:tab/>
    </w:r>
    <w:r w:rsidR="00E92E73">
      <w:fldChar w:fldCharType="begin"/>
    </w:r>
    <w:r w:rsidR="00E92E73">
      <w:instrText xml:space="preserve"> PAGE  \* MERGEFORMAT </w:instrText>
    </w:r>
    <w:r w:rsidR="00E92E73">
      <w:fldChar w:fldCharType="separate"/>
    </w:r>
    <w:r w:rsidR="00E92E73">
      <w:rPr>
        <w:noProof/>
      </w:rPr>
      <w:t>1</w:t>
    </w:r>
    <w:r w:rsidR="00E92E7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5704" w:rsidRDefault="007D5704" w:rsidP="009F0C77">
      <w:r>
        <w:separator/>
      </w:r>
    </w:p>
  </w:footnote>
  <w:footnote w:type="continuationSeparator" w:id="0">
    <w:p w:rsidR="007D5704" w:rsidRDefault="007D57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979ZW12"/>
    <w:docVar w:name="CoverBillType" w:val="r"/>
    <w:docVar w:name="docpath" w:val="L:\Council\bills\GM\24979ZW12.DOCX"/>
    <w:docVar w:name="dvBillNumber" w:val="4979"/>
    <w:docVar w:name="dvBillNumberPrefix" w:val="H. "/>
    <w:docVar w:name="dvOriginalBody" w:val="House"/>
    <w:docVar w:name="dvSteno" w:val="GM"/>
    <w:docVar w:name="NameofBody" w:val="h"/>
    <w:docVar w:name="vgroup2" w:val="Council"/>
  </w:docVars>
  <w:rsids>
    <w:rsidRoot w:val="005C6F83"/>
    <w:rsid w:val="00011869"/>
    <w:rsid w:val="00070A7F"/>
    <w:rsid w:val="000E1785"/>
    <w:rsid w:val="000F40FA"/>
    <w:rsid w:val="0010776B"/>
    <w:rsid w:val="00133E66"/>
    <w:rsid w:val="001435A3"/>
    <w:rsid w:val="00162811"/>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3514A"/>
    <w:rsid w:val="00475EDD"/>
    <w:rsid w:val="004809EE"/>
    <w:rsid w:val="00483FB3"/>
    <w:rsid w:val="004C2529"/>
    <w:rsid w:val="004E7D54"/>
    <w:rsid w:val="005273C6"/>
    <w:rsid w:val="00530A69"/>
    <w:rsid w:val="00545593"/>
    <w:rsid w:val="00577C6C"/>
    <w:rsid w:val="005C2FE2"/>
    <w:rsid w:val="005C6F83"/>
    <w:rsid w:val="005E2BC9"/>
    <w:rsid w:val="00605102"/>
    <w:rsid w:val="006215AA"/>
    <w:rsid w:val="006913C9"/>
    <w:rsid w:val="0069470D"/>
    <w:rsid w:val="006F3AC9"/>
    <w:rsid w:val="00734F00"/>
    <w:rsid w:val="007A70AE"/>
    <w:rsid w:val="007C0B2B"/>
    <w:rsid w:val="007D5704"/>
    <w:rsid w:val="007E2A70"/>
    <w:rsid w:val="007E4E07"/>
    <w:rsid w:val="00822DA7"/>
    <w:rsid w:val="008362E8"/>
    <w:rsid w:val="008873D2"/>
    <w:rsid w:val="008A1768"/>
    <w:rsid w:val="008F4429"/>
    <w:rsid w:val="0094021A"/>
    <w:rsid w:val="009C6A0B"/>
    <w:rsid w:val="009D6659"/>
    <w:rsid w:val="009F0C77"/>
    <w:rsid w:val="009F4DD1"/>
    <w:rsid w:val="00A326E3"/>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D4E14"/>
    <w:rsid w:val="00D73A67"/>
    <w:rsid w:val="00D74282"/>
    <w:rsid w:val="00D970A9"/>
    <w:rsid w:val="00DF3845"/>
    <w:rsid w:val="00E24DC8"/>
    <w:rsid w:val="00E41911"/>
    <w:rsid w:val="00E92E73"/>
    <w:rsid w:val="00E92EEF"/>
    <w:rsid w:val="00EF6B0B"/>
    <w:rsid w:val="00F13952"/>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E4D1002-CC7F-4EE9-AC8E-430C0B672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26E3"/>
    <w:rPr>
      <w:rFonts w:ascii="Tahoma" w:hAnsi="Tahoma" w:cs="Tahoma"/>
      <w:sz w:val="16"/>
      <w:szCs w:val="16"/>
    </w:rPr>
  </w:style>
  <w:style w:type="character" w:customStyle="1" w:styleId="BalloonTextChar">
    <w:name w:val="Balloon Text Char"/>
    <w:basedOn w:val="DefaultParagraphFont"/>
    <w:link w:val="BalloonText"/>
    <w:uiPriority w:val="99"/>
    <w:semiHidden/>
    <w:rsid w:val="00A326E3"/>
    <w:rPr>
      <w:rFonts w:ascii="Tahoma" w:eastAsia="Times New Roman" w:hAnsi="Tahoma" w:cs="Tahoma"/>
      <w:sz w:val="16"/>
      <w:szCs w:val="16"/>
    </w:rPr>
  </w:style>
  <w:style w:type="character" w:styleId="Hyperlink">
    <w:name w:val="Hyperlink"/>
    <w:basedOn w:val="DefaultParagraphFont"/>
    <w:uiPriority w:val="99"/>
    <w:unhideWhenUsed/>
    <w:rsid w:val="001628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979_20120308.docx" TargetMode="External"/><Relationship Id="rId3" Type="http://schemas.openxmlformats.org/officeDocument/2006/relationships/settings" Target="settings.xml"/><Relationship Id="rId7" Type="http://schemas.openxmlformats.org/officeDocument/2006/relationships/hyperlink" Target="file:///h:\hj%20archive\2012\03-08-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7B1B2-F60D-4417-80C0-0C6E1DB82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550</Words>
  <Characters>3147</Characters>
  <Application>Microsoft Office Word</Application>
  <DocSecurity>4</DocSecurity>
  <Lines>100</Lines>
  <Paragraphs>28</Paragraphs>
  <ScaleCrop>false</ScaleCrop>
  <Company> </Company>
  <LinksUpToDate>false</LinksUpToDate>
  <CharactersWithSpaces>3671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4979: Ruby Geneva Leevy Johnson - South Carolina Legislature Online</dc:title>
  <dc:subject/>
  <dc:creator>gailmoore</dc:creator>
  <cp:keywords/>
  <dc:description/>
  <cp:lastModifiedBy>N Cumfer</cp:lastModifiedBy>
  <cp:revision>2</cp:revision>
  <cp:lastPrinted>2012-03-07T19:08:00Z</cp:lastPrinted>
  <dcterms:created xsi:type="dcterms:W3CDTF">2014-11-24T14:52:00Z</dcterms:created>
  <dcterms:modified xsi:type="dcterms:W3CDTF">2014-11-24T14:52:00Z</dcterms:modified>
</cp:coreProperties>
</file>