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694" w:rsidRDefault="002C1694" w:rsidP="002C1694">
      <w:pPr>
        <w:widowControl w:val="0"/>
        <w:jc w:val="center"/>
      </w:pPr>
      <w:bookmarkStart w:id="0" w:name="_GoBack"/>
      <w:bookmarkEnd w:id="0"/>
      <w:r w:rsidRPr="002C1694">
        <w:rPr>
          <w:b/>
        </w:rPr>
        <w:t>South Carolina General Assembly</w:t>
      </w:r>
    </w:p>
    <w:p w:rsidR="002C1694" w:rsidRDefault="002C1694" w:rsidP="002C1694">
      <w:pPr>
        <w:widowControl w:val="0"/>
        <w:jc w:val="center"/>
      </w:pPr>
      <w:r>
        <w:t>119th Session, 2011-2012</w:t>
      </w:r>
    </w:p>
    <w:p w:rsidR="002C1694" w:rsidRDefault="002C1694" w:rsidP="002C1694">
      <w:pPr>
        <w:widowControl w:val="0"/>
        <w:jc w:val="left"/>
      </w:pPr>
    </w:p>
    <w:p w:rsidR="002C1694" w:rsidRDefault="002C1694" w:rsidP="002C1694">
      <w:pPr>
        <w:widowControl w:val="0"/>
        <w:jc w:val="left"/>
        <w:rPr>
          <w:b/>
        </w:rPr>
      </w:pPr>
      <w:r w:rsidRPr="002C1694">
        <w:rPr>
          <w:b/>
        </w:rPr>
        <w:t>H. 5092</w:t>
      </w:r>
    </w:p>
    <w:p w:rsidR="002C1694" w:rsidRDefault="002C1694" w:rsidP="002C1694">
      <w:pPr>
        <w:widowControl w:val="0"/>
        <w:jc w:val="left"/>
        <w:rPr>
          <w:b/>
        </w:rPr>
      </w:pPr>
    </w:p>
    <w:p w:rsidR="002C1694" w:rsidRDefault="002C1694" w:rsidP="002C1694">
      <w:pPr>
        <w:widowControl w:val="0"/>
        <w:jc w:val="left"/>
      </w:pPr>
      <w:r w:rsidRPr="002C1694">
        <w:rPr>
          <w:b/>
        </w:rPr>
        <w:t>STATUS INFORMATION</w:t>
      </w:r>
    </w:p>
    <w:p w:rsidR="002C1694" w:rsidRDefault="002C1694" w:rsidP="002C1694">
      <w:pPr>
        <w:widowControl w:val="0"/>
        <w:jc w:val="left"/>
      </w:pPr>
    </w:p>
    <w:p w:rsidR="002C1694" w:rsidRDefault="002C1694" w:rsidP="002C1694">
      <w:pPr>
        <w:widowControl w:val="0"/>
        <w:jc w:val="left"/>
      </w:pPr>
      <w:r>
        <w:t>General Bill</w:t>
      </w:r>
    </w:p>
    <w:p w:rsidR="002C1694" w:rsidRDefault="002C1694" w:rsidP="002C1694">
      <w:pPr>
        <w:widowControl w:val="0"/>
        <w:jc w:val="left"/>
      </w:pPr>
      <w:r>
        <w:t>Sponsors: Rep. Quinn</w:t>
      </w:r>
    </w:p>
    <w:p w:rsidR="002C1694" w:rsidRDefault="002C1694" w:rsidP="002C1694">
      <w:pPr>
        <w:widowControl w:val="0"/>
        <w:jc w:val="left"/>
      </w:pPr>
      <w:r>
        <w:t>Document Path: l:\council\bills\nbd\12281ac12.docx</w:t>
      </w:r>
    </w:p>
    <w:p w:rsidR="002C1694" w:rsidRDefault="002C1694" w:rsidP="002C1694">
      <w:pPr>
        <w:widowControl w:val="0"/>
        <w:jc w:val="left"/>
      </w:pPr>
    </w:p>
    <w:p w:rsidR="002C1694" w:rsidRDefault="002C1694" w:rsidP="002C1694">
      <w:pPr>
        <w:widowControl w:val="0"/>
        <w:jc w:val="left"/>
      </w:pPr>
      <w:r>
        <w:t>Introduced in the House on March 28, 2012</w:t>
      </w:r>
    </w:p>
    <w:p w:rsidR="002C1694" w:rsidRDefault="002C1694" w:rsidP="002C1694">
      <w:pPr>
        <w:widowControl w:val="0"/>
        <w:jc w:val="left"/>
      </w:pPr>
      <w:r>
        <w:t xml:space="preserve">Currently residing in the House Committee on </w:t>
      </w:r>
      <w:r w:rsidRPr="002C1694">
        <w:rPr>
          <w:b/>
        </w:rPr>
        <w:t>Judiciary</w:t>
      </w:r>
    </w:p>
    <w:p w:rsidR="002C1694" w:rsidRDefault="002C1694" w:rsidP="002C1694">
      <w:pPr>
        <w:widowControl w:val="0"/>
        <w:jc w:val="left"/>
      </w:pPr>
    </w:p>
    <w:p w:rsidR="002C1694" w:rsidRDefault="002C1694" w:rsidP="002C1694">
      <w:pPr>
        <w:widowControl w:val="0"/>
        <w:jc w:val="left"/>
      </w:pPr>
      <w:r>
        <w:t xml:space="preserve">Summary: </w:t>
      </w:r>
      <w:r w:rsidR="00E44E43">
        <w:t>Cigar bars</w:t>
      </w:r>
    </w:p>
    <w:p w:rsidR="002C1694" w:rsidRDefault="002C1694" w:rsidP="002C1694">
      <w:pPr>
        <w:widowControl w:val="0"/>
        <w:jc w:val="left"/>
      </w:pPr>
    </w:p>
    <w:p w:rsidR="002C1694" w:rsidRDefault="002C1694" w:rsidP="002C1694">
      <w:pPr>
        <w:widowControl w:val="0"/>
        <w:jc w:val="left"/>
      </w:pPr>
    </w:p>
    <w:p w:rsidR="002C1694" w:rsidRDefault="002C1694" w:rsidP="002C1694">
      <w:pPr>
        <w:widowControl w:val="0"/>
        <w:tabs>
          <w:tab w:val="center" w:pos="590"/>
          <w:tab w:val="center" w:pos="1440"/>
          <w:tab w:val="left" w:pos="1872"/>
          <w:tab w:val="left" w:pos="9187"/>
        </w:tabs>
        <w:jc w:val="left"/>
      </w:pPr>
      <w:r w:rsidRPr="002C1694">
        <w:rPr>
          <w:b/>
        </w:rPr>
        <w:t>HISTORY OF LEGISLATIVE ACTIONS</w:t>
      </w:r>
    </w:p>
    <w:p w:rsidR="002C1694" w:rsidRDefault="002C1694" w:rsidP="002C1694">
      <w:pPr>
        <w:widowControl w:val="0"/>
        <w:tabs>
          <w:tab w:val="center" w:pos="590"/>
          <w:tab w:val="center" w:pos="1440"/>
          <w:tab w:val="left" w:pos="1872"/>
          <w:tab w:val="left" w:pos="9187"/>
        </w:tabs>
        <w:jc w:val="left"/>
      </w:pPr>
    </w:p>
    <w:p w:rsidR="002C1694" w:rsidRPr="002C1694" w:rsidRDefault="002C1694" w:rsidP="002C1694">
      <w:pPr>
        <w:widowControl w:val="0"/>
        <w:tabs>
          <w:tab w:val="center" w:pos="590"/>
          <w:tab w:val="center" w:pos="1440"/>
          <w:tab w:val="left" w:pos="1872"/>
          <w:tab w:val="left" w:pos="9187"/>
        </w:tabs>
        <w:jc w:val="left"/>
      </w:pPr>
      <w:r w:rsidRPr="002C1694">
        <w:rPr>
          <w:u w:val="single"/>
        </w:rPr>
        <w:tab/>
        <w:t>Date</w:t>
      </w:r>
      <w:r w:rsidRPr="002C1694">
        <w:rPr>
          <w:u w:val="single"/>
        </w:rPr>
        <w:tab/>
        <w:t>Body</w:t>
      </w:r>
      <w:r w:rsidRPr="002C1694">
        <w:rPr>
          <w:u w:val="single"/>
        </w:rPr>
        <w:tab/>
        <w:t>Action Description with journal page number</w:t>
      </w:r>
      <w:r w:rsidRPr="002C1694">
        <w:rPr>
          <w:u w:val="single"/>
        </w:rPr>
        <w:tab/>
      </w:r>
    </w:p>
    <w:p w:rsidR="003A47C0" w:rsidRDefault="003A47C0" w:rsidP="003A47C0">
      <w:pPr>
        <w:widowControl w:val="0"/>
        <w:tabs>
          <w:tab w:val="right" w:pos="1008"/>
          <w:tab w:val="left" w:pos="1152"/>
          <w:tab w:val="left" w:pos="1872"/>
          <w:tab w:val="left" w:pos="9187"/>
        </w:tabs>
        <w:ind w:left="2088" w:hanging="2088"/>
        <w:jc w:val="left"/>
      </w:pPr>
      <w:r>
        <w:tab/>
        <w:t>3/28/2012</w:t>
      </w:r>
      <w:r>
        <w:tab/>
        <w:t>House</w:t>
      </w:r>
      <w:r>
        <w:tab/>
      </w:r>
      <w:r w:rsidRPr="004B12BF">
        <w:t>Introduced and read first time (</w:t>
      </w:r>
      <w:hyperlink r:id="rId7" w:history="1">
        <w:r w:rsidRPr="004B12BF">
          <w:rPr>
            <w:rStyle w:val="Hyperlink"/>
          </w:rPr>
          <w:t>House Journal</w:t>
        </w:r>
        <w:r w:rsidRPr="004B12BF">
          <w:rPr>
            <w:rStyle w:val="Hyperlink"/>
          </w:rPr>
          <w:noBreakHyphen/>
          <w:t>page 35</w:t>
        </w:r>
      </w:hyperlink>
      <w:r w:rsidRPr="004B12BF">
        <w:t>)</w:t>
      </w:r>
    </w:p>
    <w:p w:rsidR="003A47C0" w:rsidRDefault="003A47C0" w:rsidP="003A47C0">
      <w:pPr>
        <w:widowControl w:val="0"/>
        <w:tabs>
          <w:tab w:val="right" w:pos="1008"/>
          <w:tab w:val="left" w:pos="1152"/>
          <w:tab w:val="left" w:pos="1872"/>
          <w:tab w:val="left" w:pos="9187"/>
        </w:tabs>
        <w:ind w:left="2088" w:hanging="2088"/>
        <w:jc w:val="left"/>
      </w:pPr>
      <w:r>
        <w:tab/>
        <w:t>3/28/2012</w:t>
      </w:r>
      <w:r>
        <w:tab/>
        <w:t>House</w:t>
      </w:r>
      <w:r>
        <w:tab/>
      </w:r>
      <w:r w:rsidRPr="004B12BF">
        <w:t>Ref</w:t>
      </w:r>
      <w:r>
        <w:t xml:space="preserve">erred to Committee on </w:t>
      </w:r>
      <w:r w:rsidRPr="004B12BF">
        <w:rPr>
          <w:b/>
        </w:rPr>
        <w:t>Judiciary</w:t>
      </w:r>
      <w:r>
        <w:t xml:space="preserve"> </w:t>
      </w:r>
      <w:r w:rsidRPr="004B12BF">
        <w:t>(</w:t>
      </w:r>
      <w:hyperlink r:id="rId8" w:history="1">
        <w:r w:rsidRPr="004B12BF">
          <w:rPr>
            <w:rStyle w:val="Hyperlink"/>
          </w:rPr>
          <w:t>House Journal</w:t>
        </w:r>
        <w:r w:rsidRPr="004B12BF">
          <w:rPr>
            <w:rStyle w:val="Hyperlink"/>
          </w:rPr>
          <w:noBreakHyphen/>
          <w:t>page 35</w:t>
        </w:r>
      </w:hyperlink>
      <w:r w:rsidRPr="004B12BF">
        <w:t>)</w:t>
      </w:r>
    </w:p>
    <w:p w:rsidR="003A47C0" w:rsidRDefault="003A47C0" w:rsidP="003A47C0">
      <w:pPr>
        <w:widowControl w:val="0"/>
        <w:tabs>
          <w:tab w:val="right" w:pos="1008"/>
          <w:tab w:val="left" w:pos="1152"/>
          <w:tab w:val="left" w:pos="1872"/>
          <w:tab w:val="left" w:pos="9187"/>
        </w:tabs>
        <w:ind w:left="2088" w:hanging="2088"/>
        <w:jc w:val="left"/>
      </w:pPr>
    </w:p>
    <w:p w:rsidR="002C1694" w:rsidRPr="002C1694" w:rsidRDefault="002C1694" w:rsidP="002C1694">
      <w:pPr>
        <w:widowControl w:val="0"/>
        <w:tabs>
          <w:tab w:val="right" w:pos="1008"/>
          <w:tab w:val="left" w:pos="1152"/>
          <w:tab w:val="left" w:pos="1872"/>
          <w:tab w:val="left" w:pos="9187"/>
        </w:tabs>
        <w:ind w:left="2088" w:hanging="2088"/>
        <w:jc w:val="left"/>
      </w:pPr>
    </w:p>
    <w:p w:rsidR="002C1694" w:rsidRDefault="002C1694" w:rsidP="002C1694">
      <w:pPr>
        <w:widowControl w:val="0"/>
        <w:jc w:val="left"/>
      </w:pPr>
      <w:r w:rsidRPr="002C1694">
        <w:rPr>
          <w:b/>
        </w:rPr>
        <w:t>VERSIONS OF THIS BILL</w:t>
      </w:r>
    </w:p>
    <w:p w:rsidR="002C1694" w:rsidRDefault="002C1694" w:rsidP="002C1694">
      <w:pPr>
        <w:widowControl w:val="0"/>
        <w:jc w:val="left"/>
      </w:pPr>
    </w:p>
    <w:p w:rsidR="002C1694" w:rsidRDefault="00A5428D" w:rsidP="002C1694">
      <w:pPr>
        <w:widowControl w:val="0"/>
        <w:jc w:val="left"/>
      </w:pPr>
      <w:hyperlink r:id="rId9" w:history="1">
        <w:r w:rsidR="002C1694">
          <w:rPr>
            <w:rStyle w:val="Hyperlink"/>
          </w:rPr>
          <w:t>3/28/2012</w:t>
        </w:r>
      </w:hyperlink>
    </w:p>
    <w:p w:rsidR="002C1694" w:rsidRDefault="002C1694" w:rsidP="002C1694"/>
    <w:p w:rsidR="002C1694" w:rsidRDefault="002C1694" w:rsidP="002C1694">
      <w:pPr>
        <w:sectPr w:rsidR="002C1694" w:rsidSect="002C1694">
          <w:pgSz w:w="12240" w:h="15840" w:code="1"/>
          <w:pgMar w:top="1080" w:right="1440" w:bottom="1080" w:left="1440" w:header="720" w:footer="720" w:gutter="0"/>
          <w:cols w:space="720"/>
          <w:noEndnote/>
          <w:docGrid w:linePitch="360"/>
        </w:sectPr>
      </w:pPr>
    </w:p>
    <w:p w:rsidR="00855191" w:rsidRDefault="00855191" w:rsidP="00855191">
      <w:pPr>
        <w:pStyle w:val="BillDots"/>
      </w:pPr>
    </w:p>
    <w:p w:rsidR="00855191" w:rsidRDefault="00855191" w:rsidP="00855191">
      <w:pPr>
        <w:pStyle w:val="Numbersforbills"/>
      </w:pPr>
    </w:p>
    <w:p w:rsidR="00855191" w:rsidRDefault="00855191" w:rsidP="00855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191" w:rsidRDefault="00855191" w:rsidP="00855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191" w:rsidRDefault="00855191" w:rsidP="00855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191" w:rsidRDefault="00855191" w:rsidP="00855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191" w:rsidRDefault="00855191" w:rsidP="00855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6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09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C32" w:rsidRDefault="00356E69" w:rsidP="00912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w:t>
      </w:r>
      <w:r w:rsidR="00571C32">
        <w:t>THE</w:t>
      </w:r>
      <w:r>
        <w:t xml:space="preserve"> CODE OF LAWS OF SOUTH CAROLINA, 1976, </w:t>
      </w:r>
      <w:r w:rsidR="00571C32">
        <w:t>BY ADDING SECTION 44-95-25</w:t>
      </w:r>
      <w:r>
        <w:t xml:space="preserve"> SO AS TO SPECIFY THAT SMOKING IS PERMITTED IN CIGAR BARS</w:t>
      </w:r>
      <w:r w:rsidR="003D237D">
        <w:t xml:space="preserve"> AND TO DEFINE CIGAR BAR</w:t>
      </w:r>
      <w:r w:rsidR="00571C32">
        <w:t>.</w:t>
      </w:r>
    </w:p>
    <w:p w:rsidR="003D237D" w:rsidRDefault="003D237D" w:rsidP="00912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2094F" w:rsidRDefault="00912BC4" w:rsidP="00912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 </w:t>
      </w:r>
      <w:r w:rsidR="0002094F">
        <w:t>Be it enacted by the General Assembly of the State of South Carolina:</w:t>
      </w:r>
    </w:p>
    <w:p w:rsidR="0002094F" w:rsidRDefault="000209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E69" w:rsidRDefault="00356E69" w:rsidP="0035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 xml:space="preserve"> </w:t>
      </w:r>
      <w:r w:rsidR="00571C32">
        <w:t>Chapter 95, Title 44 of the 1</w:t>
      </w:r>
      <w:r>
        <w:t xml:space="preserve">976 Code is amended </w:t>
      </w:r>
      <w:r w:rsidR="00571C32">
        <w:t>by adding</w:t>
      </w:r>
      <w:r>
        <w:t>:</w:t>
      </w:r>
    </w:p>
    <w:p w:rsidR="00356E69" w:rsidRDefault="00356E69" w:rsidP="0035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356E69" w:rsidRPr="003D237D" w:rsidRDefault="00356E69" w:rsidP="00912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71C32">
        <w:t>“</w:t>
      </w:r>
      <w:r w:rsidRPr="00855191">
        <w:t>Section 44</w:t>
      </w:r>
      <w:r w:rsidRPr="00855191">
        <w:noBreakHyphen/>
        <w:t>95</w:t>
      </w:r>
      <w:r w:rsidRPr="00855191">
        <w:noBreakHyphen/>
        <w:t>25.</w:t>
      </w:r>
      <w:r>
        <w:tab/>
      </w:r>
      <w:r w:rsidR="003D237D">
        <w:t>(A)</w:t>
      </w:r>
      <w:r w:rsidR="003D237D">
        <w:tab/>
      </w:r>
      <w:r w:rsidR="00571C32">
        <w:t>E</w:t>
      </w:r>
      <w:r w:rsidRPr="003D237D">
        <w:t>xcept as prohibited pursuant to Section 44</w:t>
      </w:r>
      <w:r w:rsidRPr="003D237D">
        <w:noBreakHyphen/>
        <w:t>95</w:t>
      </w:r>
      <w:r w:rsidRPr="003D237D">
        <w:noBreakHyphen/>
        <w:t>20, smoking is permitted in all other public indoor and outdoor areas and it is specifically permitted in</w:t>
      </w:r>
      <w:r w:rsidR="00912BC4" w:rsidRPr="003D237D">
        <w:t xml:space="preserve"> </w:t>
      </w:r>
      <w:r w:rsidRPr="003D237D">
        <w:t>cigar bars</w:t>
      </w:r>
      <w:r w:rsidR="00571C32" w:rsidRPr="003D237D">
        <w:t>.</w:t>
      </w:r>
      <w:r w:rsidRPr="003D237D">
        <w:t xml:space="preserve"> </w:t>
      </w:r>
    </w:p>
    <w:p w:rsidR="003D237D" w:rsidRPr="003D237D" w:rsidRDefault="00356E69" w:rsidP="003D2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237D">
        <w:tab/>
      </w:r>
      <w:r w:rsidRPr="003D237D">
        <w:tab/>
      </w:r>
      <w:r w:rsidR="003D237D" w:rsidRPr="003D237D">
        <w:t>(B)</w:t>
      </w:r>
      <w:r w:rsidR="003D237D" w:rsidRPr="003D237D">
        <w:tab/>
        <w:t>For purposes of this section, ‘cigar bar’ means an establishment open and accessible to the public that is devoted to the smoking of cigars, and other tobacco products if allowed by the owner or operator of the cigar bar, by customers on the premises</w:t>
      </w:r>
      <w:r w:rsidR="005E4FF9">
        <w:t>,</w:t>
      </w:r>
      <w:r w:rsidR="003D237D" w:rsidRPr="003D237D">
        <w:t xml:space="preserve"> and </w:t>
      </w:r>
      <w:r w:rsidR="00855191">
        <w:t>i</w:t>
      </w:r>
      <w:r w:rsidR="003D237D" w:rsidRPr="003D237D">
        <w:t xml:space="preserve">f beverages </w:t>
      </w:r>
      <w:r w:rsidR="005E4FF9">
        <w:t>or</w:t>
      </w:r>
      <w:r w:rsidR="003D237D" w:rsidRPr="003D237D">
        <w:t xml:space="preserve"> food</w:t>
      </w:r>
      <w:r w:rsidR="005E4FF9">
        <w:t>, or both,</w:t>
      </w:r>
      <w:r w:rsidR="003D237D" w:rsidRPr="003D237D">
        <w:t xml:space="preserve"> are</w:t>
      </w:r>
      <w:r w:rsidR="00855191">
        <w:t xml:space="preserve"> served, they are</w:t>
      </w:r>
      <w:r w:rsidR="003D237D" w:rsidRPr="003D237D">
        <w:t xml:space="preserve"> only incidental to the smoking of cigars.</w:t>
      </w:r>
      <w:r w:rsidR="00855191">
        <w:t>”</w:t>
      </w:r>
    </w:p>
    <w:p w:rsidR="00356E69" w:rsidRDefault="00356E69" w:rsidP="0035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356E69" w:rsidP="0035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F671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6717" w:rsidRDefault="005F6717" w:rsidP="002C1694">
      <w:pPr>
        <w:suppressAutoHyphens/>
      </w:pPr>
    </w:p>
    <w:sectPr w:rsidR="005F6717" w:rsidSect="002C169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2BC4" w:rsidRDefault="00912BC4" w:rsidP="009F0C77">
      <w:r>
        <w:separator/>
      </w:r>
    </w:p>
  </w:endnote>
  <w:endnote w:type="continuationSeparator" w:id="0">
    <w:p w:rsidR="00912BC4" w:rsidRDefault="00912B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955EB8-A398-47D5-919D-B14F4971812C}"/>
    <w:embedBold r:id="rId2" w:fontKey="{E462FF91-F2C1-49FC-8F0F-EA5503AEA774}"/>
  </w:font>
  <w:font w:name="Calibri">
    <w:panose1 w:val="020F0502020204030204"/>
    <w:charset w:val="00"/>
    <w:family w:val="swiss"/>
    <w:pitch w:val="variable"/>
    <w:sig w:usb0="E10002FF" w:usb1="4000ACFF" w:usb2="00000009" w:usb3="00000000" w:csb0="0000019F" w:csb1="00000000"/>
    <w:embedRegular r:id="rId3" w:fontKey="{214EE6CD-CDC1-4CF6-9046-884FF4208A35}"/>
  </w:font>
  <w:font w:name="Tahoma">
    <w:panose1 w:val="020B0604030504040204"/>
    <w:charset w:val="00"/>
    <w:family w:val="swiss"/>
    <w:pitch w:val="variable"/>
    <w:sig w:usb0="21002A87" w:usb1="80000000" w:usb2="00000008" w:usb3="00000000" w:csb0="000101FF" w:csb1="00000000"/>
    <w:embedRegular r:id="rId4" w:fontKey="{00D93C68-D716-4215-BB52-EDF4E59B82ED}"/>
  </w:font>
  <w:font w:name="Cambria">
    <w:panose1 w:val="02040503050406030204"/>
    <w:charset w:val="00"/>
    <w:family w:val="roman"/>
    <w:pitch w:val="variable"/>
    <w:sig w:usb0="E00002FF" w:usb1="400004FF" w:usb2="00000000" w:usb3="00000000" w:csb0="0000019F" w:csb1="00000000"/>
    <w:embedRegular r:id="rId5" w:fontKey="{78F8A2FC-FF09-46D8-845D-7512090600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694" w:rsidRPr="005F6717" w:rsidRDefault="002C1694" w:rsidP="005F6717">
    <w:pPr>
      <w:pStyle w:val="Footer"/>
      <w:tabs>
        <w:tab w:val="clear" w:pos="4680"/>
        <w:tab w:val="clear" w:pos="9360"/>
        <w:tab w:val="center" w:pos="2995"/>
      </w:tabs>
      <w:spacing w:before="120"/>
    </w:pPr>
    <w:r>
      <w:t>[5092]</w:t>
    </w:r>
    <w:r>
      <w:tab/>
    </w:r>
    <w:r w:rsidR="00A5428D">
      <w:fldChar w:fldCharType="begin"/>
    </w:r>
    <w:r w:rsidR="00A5428D">
      <w:instrText xml:space="preserve"> PAGE  \* MERGEFORMAT </w:instrText>
    </w:r>
    <w:r w:rsidR="00A5428D">
      <w:fldChar w:fldCharType="separate"/>
    </w:r>
    <w:r w:rsidR="00A5428D">
      <w:rPr>
        <w:noProof/>
      </w:rPr>
      <w:t>1</w:t>
    </w:r>
    <w:r w:rsidR="00A5428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2BC4" w:rsidRDefault="00912BC4" w:rsidP="009F0C77">
      <w:r>
        <w:separator/>
      </w:r>
    </w:p>
  </w:footnote>
  <w:footnote w:type="continuationSeparator" w:id="0">
    <w:p w:rsidR="00912BC4" w:rsidRDefault="00912B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281AC12"/>
    <w:docVar w:name="CoverBillType" w:val="b"/>
    <w:docVar w:name="docpath" w:val="L:\Council\bills\NBD\12281AC12.DOCX"/>
    <w:docVar w:name="dvBillNumber" w:val="5092"/>
    <w:docVar w:name="dvBillNumberPrefix" w:val="H. "/>
    <w:docVar w:name="dvOriginalBody" w:val="House"/>
    <w:docVar w:name="dvSteno" w:val="NBD"/>
    <w:docVar w:name="NameofBody" w:val="h"/>
    <w:docVar w:name="vgroup2" w:val="Council"/>
  </w:docVars>
  <w:rsids>
    <w:rsidRoot w:val="005460EA"/>
    <w:rsid w:val="00011869"/>
    <w:rsid w:val="0002094F"/>
    <w:rsid w:val="000950DA"/>
    <w:rsid w:val="000E1785"/>
    <w:rsid w:val="000F40FA"/>
    <w:rsid w:val="0010776B"/>
    <w:rsid w:val="00133E66"/>
    <w:rsid w:val="001435A3"/>
    <w:rsid w:val="001D08F2"/>
    <w:rsid w:val="001D525B"/>
    <w:rsid w:val="001D7F4F"/>
    <w:rsid w:val="002321B6"/>
    <w:rsid w:val="00250967"/>
    <w:rsid w:val="002543C8"/>
    <w:rsid w:val="00284AAE"/>
    <w:rsid w:val="002C1694"/>
    <w:rsid w:val="002C2831"/>
    <w:rsid w:val="002E5912"/>
    <w:rsid w:val="00325348"/>
    <w:rsid w:val="0032732C"/>
    <w:rsid w:val="00336AD0"/>
    <w:rsid w:val="00356E69"/>
    <w:rsid w:val="0036395D"/>
    <w:rsid w:val="003670A8"/>
    <w:rsid w:val="0037079A"/>
    <w:rsid w:val="00382C03"/>
    <w:rsid w:val="003A0CCE"/>
    <w:rsid w:val="003A47C0"/>
    <w:rsid w:val="003D01E8"/>
    <w:rsid w:val="003D237D"/>
    <w:rsid w:val="003E5288"/>
    <w:rsid w:val="003F6D79"/>
    <w:rsid w:val="00404868"/>
    <w:rsid w:val="00407FB7"/>
    <w:rsid w:val="0041760A"/>
    <w:rsid w:val="00417C01"/>
    <w:rsid w:val="004809EE"/>
    <w:rsid w:val="004E7D54"/>
    <w:rsid w:val="005273C6"/>
    <w:rsid w:val="00530A69"/>
    <w:rsid w:val="00545593"/>
    <w:rsid w:val="005460EA"/>
    <w:rsid w:val="00571C32"/>
    <w:rsid w:val="00577C6C"/>
    <w:rsid w:val="005C2FE2"/>
    <w:rsid w:val="005E2BC9"/>
    <w:rsid w:val="005E4FF9"/>
    <w:rsid w:val="005F6717"/>
    <w:rsid w:val="00605102"/>
    <w:rsid w:val="006215AA"/>
    <w:rsid w:val="006879E6"/>
    <w:rsid w:val="006913C9"/>
    <w:rsid w:val="0069470D"/>
    <w:rsid w:val="006E1DDE"/>
    <w:rsid w:val="00734F00"/>
    <w:rsid w:val="007A70AE"/>
    <w:rsid w:val="007E245B"/>
    <w:rsid w:val="008362E8"/>
    <w:rsid w:val="00855191"/>
    <w:rsid w:val="008A1768"/>
    <w:rsid w:val="008F4429"/>
    <w:rsid w:val="00912BC4"/>
    <w:rsid w:val="0094021A"/>
    <w:rsid w:val="009C6A0B"/>
    <w:rsid w:val="009F0C77"/>
    <w:rsid w:val="009F4DD1"/>
    <w:rsid w:val="00A41684"/>
    <w:rsid w:val="00A5428D"/>
    <w:rsid w:val="00A64E80"/>
    <w:rsid w:val="00A72BCD"/>
    <w:rsid w:val="00A741D9"/>
    <w:rsid w:val="00A833AB"/>
    <w:rsid w:val="00A9741D"/>
    <w:rsid w:val="00AA4601"/>
    <w:rsid w:val="00AD4B17"/>
    <w:rsid w:val="00B412D4"/>
    <w:rsid w:val="00BA6F98"/>
    <w:rsid w:val="00BE3914"/>
    <w:rsid w:val="00BE3C22"/>
    <w:rsid w:val="00BF6C5E"/>
    <w:rsid w:val="00C0345E"/>
    <w:rsid w:val="00C3483A"/>
    <w:rsid w:val="00C7070C"/>
    <w:rsid w:val="00C74E9D"/>
    <w:rsid w:val="00C82FD3"/>
    <w:rsid w:val="00C92819"/>
    <w:rsid w:val="00CC6B7B"/>
    <w:rsid w:val="00CD2089"/>
    <w:rsid w:val="00D73A67"/>
    <w:rsid w:val="00D970A9"/>
    <w:rsid w:val="00DF3845"/>
    <w:rsid w:val="00E41911"/>
    <w:rsid w:val="00E44E43"/>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033F634-89AC-4E74-A91F-6C6B37B1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070C"/>
    <w:rPr>
      <w:rFonts w:ascii="Tahoma" w:hAnsi="Tahoma" w:cs="Tahoma"/>
      <w:sz w:val="16"/>
      <w:szCs w:val="16"/>
    </w:rPr>
  </w:style>
  <w:style w:type="character" w:customStyle="1" w:styleId="BalloonTextChar">
    <w:name w:val="Balloon Text Char"/>
    <w:basedOn w:val="DefaultParagraphFont"/>
    <w:link w:val="BalloonText"/>
    <w:uiPriority w:val="99"/>
    <w:semiHidden/>
    <w:rsid w:val="00C7070C"/>
    <w:rPr>
      <w:rFonts w:ascii="Tahoma" w:eastAsia="Times New Roman" w:hAnsi="Tahoma" w:cs="Tahoma"/>
      <w:sz w:val="16"/>
      <w:szCs w:val="16"/>
    </w:rPr>
  </w:style>
  <w:style w:type="character" w:styleId="Hyperlink">
    <w:name w:val="Hyperlink"/>
    <w:basedOn w:val="DefaultParagraphFont"/>
    <w:uiPriority w:val="99"/>
    <w:unhideWhenUsed/>
    <w:rsid w:val="002C16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8-12.docx" TargetMode="External"/><Relationship Id="rId3" Type="http://schemas.openxmlformats.org/officeDocument/2006/relationships/settings" Target="settings.xml"/><Relationship Id="rId7" Type="http://schemas.openxmlformats.org/officeDocument/2006/relationships/hyperlink" Target="file:///h:\hj%20archive\2012\03-2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92_201203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1A19B-9243-40F7-B801-7A66B73D6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239</Words>
  <Characters>1237</Characters>
  <Application>Microsoft Office Word</Application>
  <DocSecurity>4</DocSecurity>
  <Lines>62</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5092: Cigar bars - South Carolina Legislature Online</dc:title>
  <dc:subject/>
  <dc:creator>NikiDowney</dc:creator>
  <cp:keywords/>
  <dc:description/>
  <cp:lastModifiedBy>N Cumfer</cp:lastModifiedBy>
  <cp:revision>2</cp:revision>
  <cp:lastPrinted>2012-03-28T14:25:00Z</cp:lastPrinted>
  <dcterms:created xsi:type="dcterms:W3CDTF">2014-11-24T14:56:00Z</dcterms:created>
  <dcterms:modified xsi:type="dcterms:W3CDTF">2014-11-24T14:56:00Z</dcterms:modified>
</cp:coreProperties>
</file>