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C45" w:rsidRDefault="00B34C45" w:rsidP="00B34C45">
      <w:pPr>
        <w:widowControl w:val="0"/>
        <w:jc w:val="center"/>
      </w:pPr>
      <w:bookmarkStart w:id="0" w:name="_GoBack"/>
      <w:bookmarkEnd w:id="0"/>
      <w:r w:rsidRPr="00B34C45">
        <w:rPr>
          <w:b/>
        </w:rPr>
        <w:t>South Carolina General Assembly</w:t>
      </w:r>
    </w:p>
    <w:p w:rsidR="00B34C45" w:rsidRDefault="00B34C45" w:rsidP="00B34C45">
      <w:pPr>
        <w:widowControl w:val="0"/>
        <w:jc w:val="center"/>
      </w:pPr>
      <w:r>
        <w:t>119th Session, 2011-2012</w:t>
      </w:r>
    </w:p>
    <w:p w:rsidR="00B34C45" w:rsidRDefault="00B34C45" w:rsidP="00B34C45">
      <w:pPr>
        <w:widowControl w:val="0"/>
        <w:jc w:val="left"/>
      </w:pPr>
    </w:p>
    <w:p w:rsidR="00B34C45" w:rsidRDefault="00B34C45" w:rsidP="00B34C45">
      <w:pPr>
        <w:widowControl w:val="0"/>
        <w:jc w:val="left"/>
        <w:rPr>
          <w:b/>
        </w:rPr>
      </w:pPr>
      <w:r w:rsidRPr="00B34C45">
        <w:rPr>
          <w:b/>
        </w:rPr>
        <w:t>H. 5122</w:t>
      </w:r>
    </w:p>
    <w:p w:rsidR="00B34C45" w:rsidRDefault="00B34C45" w:rsidP="00B34C45">
      <w:pPr>
        <w:widowControl w:val="0"/>
        <w:jc w:val="left"/>
        <w:rPr>
          <w:b/>
        </w:rPr>
      </w:pPr>
    </w:p>
    <w:p w:rsidR="00B34C45" w:rsidRDefault="00B34C45" w:rsidP="00B34C45">
      <w:pPr>
        <w:widowControl w:val="0"/>
        <w:jc w:val="left"/>
      </w:pPr>
      <w:r w:rsidRPr="00B34C45">
        <w:rPr>
          <w:b/>
        </w:rPr>
        <w:t>STATUS INFORMATION</w:t>
      </w:r>
    </w:p>
    <w:p w:rsidR="00B34C45" w:rsidRDefault="00B34C45" w:rsidP="00B34C45">
      <w:pPr>
        <w:widowControl w:val="0"/>
        <w:jc w:val="left"/>
      </w:pPr>
    </w:p>
    <w:p w:rsidR="00B34C45" w:rsidRDefault="00B34C45" w:rsidP="00B34C45">
      <w:pPr>
        <w:widowControl w:val="0"/>
        <w:jc w:val="left"/>
      </w:pPr>
      <w:r>
        <w:t>House Resolution</w:t>
      </w:r>
    </w:p>
    <w:p w:rsidR="00B34C45" w:rsidRDefault="00B34C45" w:rsidP="00B34C45">
      <w:pPr>
        <w:widowControl w:val="0"/>
        <w:jc w:val="left"/>
      </w:pPr>
      <w:r>
        <w:t>Sponsors: Reps. Atwater, Agnew, Alexander, Allen, Allison, Anderson, Anthony,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B34C45" w:rsidRDefault="00B34C45" w:rsidP="00B34C45">
      <w:pPr>
        <w:widowControl w:val="0"/>
        <w:jc w:val="left"/>
      </w:pPr>
      <w:r>
        <w:t>Document Path: l:\council\bills\rm\1513ab12.docx</w:t>
      </w:r>
    </w:p>
    <w:p w:rsidR="00B34C45" w:rsidRDefault="00B34C45" w:rsidP="00B34C45">
      <w:pPr>
        <w:widowControl w:val="0"/>
        <w:jc w:val="left"/>
      </w:pPr>
    </w:p>
    <w:p w:rsidR="00B34C45" w:rsidRDefault="00B34C45" w:rsidP="00B34C45">
      <w:pPr>
        <w:widowControl w:val="0"/>
        <w:jc w:val="left"/>
      </w:pPr>
      <w:r>
        <w:t>Introduced in the House on April 18, 2012</w:t>
      </w:r>
    </w:p>
    <w:p w:rsidR="00B34C45" w:rsidRDefault="00B34C45" w:rsidP="00B34C45">
      <w:pPr>
        <w:widowControl w:val="0"/>
        <w:jc w:val="left"/>
      </w:pPr>
      <w:r>
        <w:t>Adopted by the House on April 18, 2012</w:t>
      </w:r>
    </w:p>
    <w:p w:rsidR="00B34C45" w:rsidRDefault="00B34C45" w:rsidP="00B34C45">
      <w:pPr>
        <w:widowControl w:val="0"/>
        <w:jc w:val="left"/>
      </w:pPr>
    </w:p>
    <w:p w:rsidR="00B34C45" w:rsidRDefault="00B34C45" w:rsidP="00B34C45">
      <w:pPr>
        <w:widowControl w:val="0"/>
        <w:jc w:val="left"/>
      </w:pPr>
      <w:r>
        <w:t xml:space="preserve">Summary: </w:t>
      </w:r>
      <w:r w:rsidR="00297465">
        <w:t>Gilbert High School Chorale</w:t>
      </w:r>
    </w:p>
    <w:p w:rsidR="00B34C45" w:rsidRDefault="00B34C45" w:rsidP="00B34C45">
      <w:pPr>
        <w:widowControl w:val="0"/>
        <w:jc w:val="left"/>
      </w:pPr>
    </w:p>
    <w:p w:rsidR="00B34C45" w:rsidRDefault="00B34C45" w:rsidP="00B34C45">
      <w:pPr>
        <w:widowControl w:val="0"/>
        <w:jc w:val="left"/>
      </w:pPr>
    </w:p>
    <w:p w:rsidR="00B34C45" w:rsidRDefault="00B34C45" w:rsidP="00B34C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4C45">
        <w:rPr>
          <w:b/>
        </w:rPr>
        <w:t>HISTORY OF LEGISLATIVE ACTIONS</w:t>
      </w:r>
    </w:p>
    <w:p w:rsidR="00B34C45" w:rsidRDefault="00B34C45" w:rsidP="00B34C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34C45" w:rsidRPr="00B34C45" w:rsidRDefault="00B34C45" w:rsidP="00B34C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4C45">
        <w:rPr>
          <w:u w:val="single"/>
        </w:rPr>
        <w:tab/>
        <w:t>Date</w:t>
      </w:r>
      <w:r w:rsidRPr="00B34C45">
        <w:rPr>
          <w:u w:val="single"/>
        </w:rPr>
        <w:tab/>
        <w:t>Body</w:t>
      </w:r>
      <w:r w:rsidRPr="00B34C45">
        <w:rPr>
          <w:u w:val="single"/>
        </w:rPr>
        <w:tab/>
        <w:t>Action Description with journal page number</w:t>
      </w:r>
      <w:r w:rsidRPr="00B34C45">
        <w:rPr>
          <w:u w:val="single"/>
        </w:rPr>
        <w:tab/>
      </w:r>
    </w:p>
    <w:p w:rsidR="00FC1E97" w:rsidRDefault="00FC1E97" w:rsidP="00FC1E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4/18/2012</w:t>
      </w:r>
      <w:r>
        <w:tab/>
        <w:t>House</w:t>
      </w:r>
      <w:r>
        <w:tab/>
      </w:r>
      <w:r w:rsidRPr="002C44E4">
        <w:t>Introduced and adopted (</w:t>
      </w:r>
      <w:hyperlink r:id="rId7" w:history="1">
        <w:r w:rsidRPr="002C44E4">
          <w:rPr>
            <w:rStyle w:val="Hyperlink"/>
          </w:rPr>
          <w:t>House Journal</w:t>
        </w:r>
        <w:r w:rsidRPr="002C44E4">
          <w:rPr>
            <w:rStyle w:val="Hyperlink"/>
          </w:rPr>
          <w:noBreakHyphen/>
          <w:t>page 9</w:t>
        </w:r>
      </w:hyperlink>
      <w:r w:rsidRPr="002C44E4">
        <w:t>)</w:t>
      </w:r>
    </w:p>
    <w:p w:rsidR="00FC1E97" w:rsidRDefault="00FC1E97" w:rsidP="00FC1E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4C45" w:rsidRPr="00B34C45" w:rsidRDefault="00B34C45" w:rsidP="00B34C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4C45" w:rsidRDefault="00B34C45" w:rsidP="00B34C45">
      <w:r w:rsidRPr="00B34C45">
        <w:rPr>
          <w:b/>
        </w:rPr>
        <w:t>VERSIONS OF THIS BILL</w:t>
      </w:r>
    </w:p>
    <w:p w:rsidR="00B34C45" w:rsidRDefault="00B34C45" w:rsidP="00B34C45"/>
    <w:p w:rsidR="00B34C45" w:rsidRDefault="00202655" w:rsidP="00B34C45">
      <w:hyperlink r:id="rId8" w:history="1">
        <w:r w:rsidR="00B34C45">
          <w:rPr>
            <w:rStyle w:val="Hyperlink"/>
          </w:rPr>
          <w:t>4/18/2012</w:t>
        </w:r>
      </w:hyperlink>
    </w:p>
    <w:p w:rsidR="00B34C45" w:rsidRDefault="00B34C45" w:rsidP="00B34C45"/>
    <w:p w:rsidR="00B34C45" w:rsidRDefault="00B34C45" w:rsidP="00B34C45">
      <w:pPr>
        <w:sectPr w:rsidR="00B34C45" w:rsidSect="00B34C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4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141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46FA" w:rsidRDefault="00E2053F" w:rsidP="00E14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D31DD">
        <w:t>CONGRATULATE</w:t>
      </w:r>
      <w:r w:rsidR="00E146FA">
        <w:t xml:space="preserve"> THE GILBERT HIGH SCHOOL CHORALE FOR </w:t>
      </w:r>
      <w:r w:rsidR="002D31DD">
        <w:t xml:space="preserve">CAPTURING FIRST PLACE IN THE PERFORMANCE COMPETITION OF THE </w:t>
      </w:r>
      <w:r w:rsidR="00303CAE">
        <w:t xml:space="preserve">2012 </w:t>
      </w:r>
      <w:r w:rsidR="002D31DD">
        <w:t>SOUTH CAROLINA MUSIC EDUCATORS ASSOCIATION STATE HIGH SCHOOL CHORAL FESTIVAL</w:t>
      </w:r>
      <w:r w:rsidR="00E146FA">
        <w:t>.</w:t>
      </w:r>
    </w:p>
    <w:p w:rsidR="00951410" w:rsidRDefault="009514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3CAE" w:rsidRDefault="00951410" w:rsidP="00303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6644BB">
        <w:t xml:space="preserve">on March 22, 2012, </w:t>
      </w:r>
      <w:r w:rsidR="002D31DD">
        <w:t xml:space="preserve">well prepared for the challenge, </w:t>
      </w:r>
      <w:r w:rsidR="00C2410E">
        <w:t xml:space="preserve">the Gilbert High School Chorale </w:t>
      </w:r>
      <w:r w:rsidR="00303CAE">
        <w:t>won top honors at the 2012 South Carolina Music Educators Association State High School Choral Festival in the performance competition; and</w:t>
      </w:r>
    </w:p>
    <w:p w:rsidR="00303CAE" w:rsidRDefault="00303CAE" w:rsidP="00303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2410E" w:rsidRDefault="00303CAE" w:rsidP="0062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625936">
        <w:t xml:space="preserve">no strangers to victory, </w:t>
      </w:r>
      <w:r>
        <w:t xml:space="preserve">the </w:t>
      </w:r>
      <w:r w:rsidR="00625936">
        <w:t>Gilbert High School C</w:t>
      </w:r>
      <w:r>
        <w:t>h</w:t>
      </w:r>
      <w:r w:rsidR="00625936">
        <w:t xml:space="preserve">orale </w:t>
      </w:r>
      <w:r w:rsidR="006644BB">
        <w:t xml:space="preserve">competed against </w:t>
      </w:r>
      <w:r w:rsidR="00625936">
        <w:t>other South Carolina Class A and AA choral ensembles</w:t>
      </w:r>
      <w:r w:rsidR="006644BB">
        <w:t xml:space="preserve"> and</w:t>
      </w:r>
      <w:r w:rsidR="00625936">
        <w:t xml:space="preserve"> took home yet another first</w:t>
      </w:r>
      <w:r w:rsidR="00CE21AA">
        <w:noBreakHyphen/>
      </w:r>
      <w:r w:rsidR="00625936">
        <w:t>place trophy from this annual event, again performing in the major key of excellence and setting the standard for all challengers; and</w:t>
      </w:r>
    </w:p>
    <w:p w:rsidR="00625936" w:rsidRDefault="00625936" w:rsidP="0062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7B075D" w:rsidRPr="00E20A85" w:rsidRDefault="00625936" w:rsidP="007B0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7B075D">
        <w:rPr>
          <w:rFonts w:eastAsiaTheme="minorHAnsi"/>
          <w:color w:val="000000" w:themeColor="text1"/>
          <w:szCs w:val="22"/>
          <w:u w:color="000000" w:themeColor="text1"/>
        </w:rPr>
        <w:t xml:space="preserve">such an impressive performance is not achieved by accident. </w:t>
      </w:r>
      <w:r w:rsidR="006F3A59">
        <w:rPr>
          <w:rFonts w:eastAsiaTheme="minorHAnsi"/>
          <w:color w:val="000000" w:themeColor="text1"/>
          <w:szCs w:val="22"/>
          <w:u w:color="000000" w:themeColor="text1"/>
        </w:rPr>
        <w:t xml:space="preserve">Choral </w:t>
      </w:r>
      <w:r w:rsidR="007B075D">
        <w:rPr>
          <w:rFonts w:eastAsiaTheme="minorHAnsi"/>
          <w:color w:val="000000" w:themeColor="text1"/>
          <w:szCs w:val="22"/>
          <w:u w:color="000000" w:themeColor="text1"/>
        </w:rPr>
        <w:t xml:space="preserve">Director Miki Wright Keisler, </w:t>
      </w:r>
      <w:r w:rsidR="006F3A59">
        <w:rPr>
          <w:rFonts w:eastAsiaTheme="minorHAnsi"/>
          <w:color w:val="000000" w:themeColor="text1"/>
          <w:szCs w:val="22"/>
          <w:u w:color="000000" w:themeColor="text1"/>
        </w:rPr>
        <w:t xml:space="preserve">herself a highly accomplished musician, </w:t>
      </w:r>
      <w:r w:rsidR="007B075D">
        <w:t>m</w:t>
      </w:r>
      <w:r w:rsidR="007B075D">
        <w:rPr>
          <w:rFonts w:eastAsiaTheme="minorHAnsi"/>
          <w:color w:val="000000" w:themeColor="text1"/>
          <w:szCs w:val="22"/>
          <w:u w:color="000000" w:themeColor="text1"/>
        </w:rPr>
        <w:t xml:space="preserve">asterfully molded her singers into championship form, </w:t>
      </w:r>
      <w:r w:rsidR="007B075D">
        <w:t xml:space="preserve">in the process imparting </w:t>
      </w:r>
      <w:r w:rsidR="007B075D" w:rsidRPr="001A4F4A">
        <w:rPr>
          <w:rFonts w:eastAsiaTheme="minorHAnsi"/>
          <w:color w:val="000000" w:themeColor="text1"/>
          <w:szCs w:val="22"/>
          <w:u w:color="000000" w:themeColor="text1"/>
        </w:rPr>
        <w:t xml:space="preserve">lessons in respect and </w:t>
      </w:r>
      <w:r w:rsidR="007B075D">
        <w:rPr>
          <w:rFonts w:eastAsiaTheme="minorHAnsi"/>
          <w:color w:val="000000" w:themeColor="text1"/>
          <w:szCs w:val="22"/>
          <w:u w:color="000000" w:themeColor="text1"/>
        </w:rPr>
        <w:t>self</w:t>
      </w:r>
      <w:r w:rsidR="00CE21A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B075D" w:rsidRPr="001A4F4A">
        <w:rPr>
          <w:rFonts w:eastAsiaTheme="minorHAnsi"/>
          <w:color w:val="000000" w:themeColor="text1"/>
          <w:szCs w:val="22"/>
          <w:u w:color="000000" w:themeColor="text1"/>
        </w:rPr>
        <w:t>discipline that will stand the</w:t>
      </w:r>
      <w:r w:rsidR="007B075D">
        <w:rPr>
          <w:rFonts w:eastAsiaTheme="minorHAnsi"/>
          <w:color w:val="000000" w:themeColor="text1"/>
          <w:szCs w:val="22"/>
          <w:u w:color="000000" w:themeColor="text1"/>
        </w:rPr>
        <w:t xml:space="preserve">se young musicians </w:t>
      </w:r>
      <w:r w:rsidR="007B075D" w:rsidRPr="001A4F4A">
        <w:rPr>
          <w:rFonts w:eastAsiaTheme="minorHAnsi"/>
          <w:color w:val="000000" w:themeColor="text1"/>
          <w:szCs w:val="22"/>
          <w:u w:color="000000" w:themeColor="text1"/>
        </w:rPr>
        <w:t xml:space="preserve">in good stead all their lives; and </w:t>
      </w:r>
    </w:p>
    <w:p w:rsidR="007B075D" w:rsidRPr="00E20A85" w:rsidRDefault="007B075D" w:rsidP="007B0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C024F" w:rsidRDefault="004E2AF2" w:rsidP="00D25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walking </w:t>
      </w:r>
      <w:r w:rsidR="00B4727F">
        <w:t>off the risers</w:t>
      </w:r>
      <w:r>
        <w:t xml:space="preserve"> with the highest rating of superior in both performance and sight</w:t>
      </w:r>
      <w:r w:rsidR="00CE21AA">
        <w:noBreakHyphen/>
      </w:r>
      <w:r>
        <w:t xml:space="preserve">singing, the chorale </w:t>
      </w:r>
      <w:r w:rsidR="00A42B26">
        <w:t xml:space="preserve">was joined </w:t>
      </w:r>
      <w:r w:rsidR="00D25CF5">
        <w:t xml:space="preserve">at the competition </w:t>
      </w:r>
      <w:r w:rsidR="00A42B26">
        <w:t xml:space="preserve">by its </w:t>
      </w:r>
      <w:r w:rsidR="00D25CF5">
        <w:t>sister Gilbert High School choral ensemble</w:t>
      </w:r>
      <w:r w:rsidR="00A42B26">
        <w:t>, Bel Canto</w:t>
      </w:r>
      <w:r w:rsidR="00D25CF5">
        <w:t>, which also garnered superior ratings in both performance and sight</w:t>
      </w:r>
      <w:r w:rsidR="00CE21AA">
        <w:noBreakHyphen/>
      </w:r>
      <w:r w:rsidR="00D25CF5">
        <w:t>singing and won second place in the performance category</w:t>
      </w:r>
      <w:r w:rsidR="001E6AA1">
        <w:t>. Finally, the chorale added to Gilbert</w:t>
      </w:r>
      <w:r w:rsidR="00555B6E" w:rsidRPr="00555B6E">
        <w:t>’</w:t>
      </w:r>
      <w:r w:rsidR="001E6AA1">
        <w:t xml:space="preserve">s bounty of awards by </w:t>
      </w:r>
      <w:r w:rsidR="00EE2CA4">
        <w:t>taking</w:t>
      </w:r>
      <w:r w:rsidR="001E6AA1">
        <w:t xml:space="preserve"> third place in the sight</w:t>
      </w:r>
      <w:r w:rsidR="00CE21AA">
        <w:noBreakHyphen/>
      </w:r>
      <w:r w:rsidR="001E6AA1">
        <w:t>singing category</w:t>
      </w:r>
      <w:r w:rsidR="00D25CF5">
        <w:t>; and</w:t>
      </w:r>
    </w:p>
    <w:p w:rsidR="00C2410E" w:rsidRDefault="00C2410E" w:rsidP="00C24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5B40" w:rsidRDefault="00A45B40" w:rsidP="00A45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the members of the House of Representatives take great pleasure in recognizing the young musicians of the Gilbert High School Chorale and anticipate with interest </w:t>
      </w:r>
      <w:r w:rsidR="00C5311A">
        <w:t>hearing</w:t>
      </w:r>
      <w:r>
        <w:t xml:space="preserve"> of their continued praiseworthy achievements. Now, therefore,</w:t>
      </w:r>
    </w:p>
    <w:p w:rsidR="00C2410E" w:rsidRDefault="00C2410E" w:rsidP="00C24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10E" w:rsidRDefault="00C2410E" w:rsidP="00C24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2410E" w:rsidRDefault="00C2410E" w:rsidP="00C24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AAA" w:rsidRDefault="00C2410E" w:rsidP="005E2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5E2AAA">
        <w:t>congratulate the Gilbert High School Chorale for capturing first place in the performance competition of the 2012 South Carolina Music Educators Association State High School Choral Festival.</w:t>
      </w:r>
    </w:p>
    <w:p w:rsidR="00C2410E" w:rsidRDefault="00C2410E" w:rsidP="00C24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10E" w:rsidRDefault="00C2410E" w:rsidP="00C24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5E2AAA">
        <w:t xml:space="preserve">E. </w:t>
      </w:r>
      <w:r>
        <w:t>Ann O</w:t>
      </w:r>
      <w:r w:rsidR="00555B6E" w:rsidRPr="00555B6E">
        <w:t>’</w:t>
      </w:r>
      <w:r>
        <w:t xml:space="preserve">Cain and </w:t>
      </w:r>
      <w:r w:rsidR="007B0389">
        <w:t xml:space="preserve">Choral </w:t>
      </w:r>
      <w:r>
        <w:t>Director Miki Wright</w:t>
      </w:r>
      <w:r w:rsidR="005E2AAA">
        <w:t xml:space="preserve"> Keisler of Gilbert High School</w:t>
      </w:r>
      <w:r>
        <w:t>.</w:t>
      </w:r>
    </w:p>
    <w:p w:rsidR="00E74B29" w:rsidRDefault="00CE21A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4B29" w:rsidRDefault="00E74B29" w:rsidP="00B34C45">
      <w:pPr>
        <w:suppressAutoHyphens/>
      </w:pPr>
    </w:p>
    <w:sectPr w:rsidR="00E74B29" w:rsidSect="00B34C4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3CAE" w:rsidRDefault="00303CAE" w:rsidP="009F0C77">
      <w:r>
        <w:separator/>
      </w:r>
    </w:p>
  </w:endnote>
  <w:endnote w:type="continuationSeparator" w:id="0">
    <w:p w:rsidR="00303CAE" w:rsidRDefault="00303C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0E5BFE-E5C2-46D6-8F52-B249C98E5269}"/>
    <w:embedBold r:id="rId2" w:fontKey="{EE4629D3-D665-41B7-A9FC-09BB0F0371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08EE29E-0A0E-412E-91EA-1974B154116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B101486-300D-4A53-B3FC-3454ABFC59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33AAF52-59AB-46CE-B329-C3D5E86986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C45" w:rsidRPr="00E74B29" w:rsidRDefault="00B34C45" w:rsidP="00E74B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[5122]</w:t>
    </w:r>
    <w:r>
      <w:tab/>
    </w:r>
    <w:r w:rsidR="00202655">
      <w:fldChar w:fldCharType="begin"/>
    </w:r>
    <w:r w:rsidR="00202655">
      <w:instrText xml:space="preserve"> PAGE  \* MERGEFORMAT </w:instrText>
    </w:r>
    <w:r w:rsidR="00202655">
      <w:fldChar w:fldCharType="separate"/>
    </w:r>
    <w:r w:rsidR="00202655">
      <w:rPr>
        <w:noProof/>
      </w:rPr>
      <w:t>1</w:t>
    </w:r>
    <w:r w:rsidR="0020265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3CAE" w:rsidRDefault="00303CAE" w:rsidP="009F0C77">
      <w:r>
        <w:separator/>
      </w:r>
    </w:p>
  </w:footnote>
  <w:footnote w:type="continuationSeparator" w:id="0">
    <w:p w:rsidR="00303CAE" w:rsidRDefault="00303C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13AB12"/>
    <w:docVar w:name="CoverBillType" w:val="r"/>
    <w:docVar w:name="docpath" w:val="L:\Council\bills\RM\1513AB12.DOCX"/>
    <w:docVar w:name="dvBillNumber" w:val="51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A77C5"/>
    <w:rsid w:val="00011869"/>
    <w:rsid w:val="00051591"/>
    <w:rsid w:val="000808F4"/>
    <w:rsid w:val="000E1785"/>
    <w:rsid w:val="000F40FA"/>
    <w:rsid w:val="00101ED5"/>
    <w:rsid w:val="0010776B"/>
    <w:rsid w:val="00133E66"/>
    <w:rsid w:val="001435A3"/>
    <w:rsid w:val="001C3BD7"/>
    <w:rsid w:val="001D08F2"/>
    <w:rsid w:val="001D525B"/>
    <w:rsid w:val="001D7F4F"/>
    <w:rsid w:val="001E6AA1"/>
    <w:rsid w:val="00202655"/>
    <w:rsid w:val="002321B6"/>
    <w:rsid w:val="00250967"/>
    <w:rsid w:val="002543C8"/>
    <w:rsid w:val="00284AAE"/>
    <w:rsid w:val="00297465"/>
    <w:rsid w:val="002C00F0"/>
    <w:rsid w:val="002D31DD"/>
    <w:rsid w:val="002E5912"/>
    <w:rsid w:val="00303CAE"/>
    <w:rsid w:val="00322C0C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4E28"/>
    <w:rsid w:val="004809EE"/>
    <w:rsid w:val="004E2AF2"/>
    <w:rsid w:val="004E7D54"/>
    <w:rsid w:val="005273C6"/>
    <w:rsid w:val="00530A69"/>
    <w:rsid w:val="00545593"/>
    <w:rsid w:val="00555B6E"/>
    <w:rsid w:val="0055744F"/>
    <w:rsid w:val="00577C6C"/>
    <w:rsid w:val="005C2FE2"/>
    <w:rsid w:val="005C6ED6"/>
    <w:rsid w:val="005E2AAA"/>
    <w:rsid w:val="005E2BC9"/>
    <w:rsid w:val="00605102"/>
    <w:rsid w:val="006215AA"/>
    <w:rsid w:val="00625936"/>
    <w:rsid w:val="006644BB"/>
    <w:rsid w:val="006913C9"/>
    <w:rsid w:val="0069470D"/>
    <w:rsid w:val="006F3A59"/>
    <w:rsid w:val="00734F00"/>
    <w:rsid w:val="00754D52"/>
    <w:rsid w:val="007A70AE"/>
    <w:rsid w:val="007B0389"/>
    <w:rsid w:val="007B075D"/>
    <w:rsid w:val="007C024F"/>
    <w:rsid w:val="008362E8"/>
    <w:rsid w:val="008A1768"/>
    <w:rsid w:val="008F4429"/>
    <w:rsid w:val="0094021A"/>
    <w:rsid w:val="00951410"/>
    <w:rsid w:val="009C6A0B"/>
    <w:rsid w:val="009F0C77"/>
    <w:rsid w:val="009F4DD1"/>
    <w:rsid w:val="00A00278"/>
    <w:rsid w:val="00A41684"/>
    <w:rsid w:val="00A42B26"/>
    <w:rsid w:val="00A457A7"/>
    <w:rsid w:val="00A45B40"/>
    <w:rsid w:val="00A64E80"/>
    <w:rsid w:val="00A72BCD"/>
    <w:rsid w:val="00A741D9"/>
    <w:rsid w:val="00A833AB"/>
    <w:rsid w:val="00A9741D"/>
    <w:rsid w:val="00AD4B17"/>
    <w:rsid w:val="00B34C45"/>
    <w:rsid w:val="00B412D4"/>
    <w:rsid w:val="00B4727F"/>
    <w:rsid w:val="00B720A5"/>
    <w:rsid w:val="00B86732"/>
    <w:rsid w:val="00BE3C22"/>
    <w:rsid w:val="00C0345E"/>
    <w:rsid w:val="00C2410E"/>
    <w:rsid w:val="00C3483A"/>
    <w:rsid w:val="00C5311A"/>
    <w:rsid w:val="00C74E9D"/>
    <w:rsid w:val="00C82FD3"/>
    <w:rsid w:val="00C92819"/>
    <w:rsid w:val="00CC6B7B"/>
    <w:rsid w:val="00CD2089"/>
    <w:rsid w:val="00CE21AA"/>
    <w:rsid w:val="00CF78A1"/>
    <w:rsid w:val="00D25CF5"/>
    <w:rsid w:val="00D73A67"/>
    <w:rsid w:val="00D970A9"/>
    <w:rsid w:val="00DF3845"/>
    <w:rsid w:val="00E146FA"/>
    <w:rsid w:val="00E2053F"/>
    <w:rsid w:val="00E41911"/>
    <w:rsid w:val="00E74B29"/>
    <w:rsid w:val="00E92EEF"/>
    <w:rsid w:val="00EA0164"/>
    <w:rsid w:val="00EA77C5"/>
    <w:rsid w:val="00EE2CA4"/>
    <w:rsid w:val="00F24442"/>
    <w:rsid w:val="00F46AA4"/>
    <w:rsid w:val="00F50AE3"/>
    <w:rsid w:val="00F67CF1"/>
    <w:rsid w:val="00F840F0"/>
    <w:rsid w:val="00F91B1D"/>
    <w:rsid w:val="00FB0D0D"/>
    <w:rsid w:val="00FB43B4"/>
    <w:rsid w:val="00FC1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538ECD8-3223-43A2-9244-B4BB6D0FE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03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38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34C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122_201204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4-18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BEDF9-63F9-4C59-91EF-13052C8D6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543</Words>
  <Characters>3282</Characters>
  <Application>Microsoft Office Word</Application>
  <DocSecurity>4</DocSecurity>
  <Lines>99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5122: Gilbert High School Chorale - South Carolina Legislature Online</dc:title>
  <dc:subject/>
  <dc:creator>rosannemcdowell</dc:creator>
  <cp:keywords/>
  <dc:description/>
  <cp:lastModifiedBy>N Cumfer</cp:lastModifiedBy>
  <cp:revision>2</cp:revision>
  <cp:lastPrinted>2012-04-02T14:21:00Z</cp:lastPrinted>
  <dcterms:created xsi:type="dcterms:W3CDTF">2014-11-24T14:57:00Z</dcterms:created>
  <dcterms:modified xsi:type="dcterms:W3CDTF">2014-11-24T14:57:00Z</dcterms:modified>
</cp:coreProperties>
</file>