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52F" w:rsidRDefault="0096252F" w:rsidP="0096252F">
      <w:pPr>
        <w:widowControl w:val="0"/>
        <w:jc w:val="center"/>
      </w:pPr>
      <w:bookmarkStart w:id="0" w:name="_GoBack"/>
      <w:bookmarkEnd w:id="0"/>
      <w:r w:rsidRPr="0096252F">
        <w:rPr>
          <w:b/>
        </w:rPr>
        <w:t>South Carolina General Assembly</w:t>
      </w:r>
    </w:p>
    <w:p w:rsidR="0096252F" w:rsidRDefault="0096252F" w:rsidP="0096252F">
      <w:pPr>
        <w:widowControl w:val="0"/>
        <w:jc w:val="center"/>
      </w:pPr>
      <w:r>
        <w:t>119th Session, 2011-2012</w:t>
      </w:r>
    </w:p>
    <w:p w:rsidR="0096252F" w:rsidRDefault="0096252F" w:rsidP="0096252F">
      <w:pPr>
        <w:widowControl w:val="0"/>
        <w:jc w:val="left"/>
      </w:pPr>
    </w:p>
    <w:p w:rsidR="0096252F" w:rsidRDefault="0096252F" w:rsidP="0096252F">
      <w:pPr>
        <w:widowControl w:val="0"/>
        <w:jc w:val="left"/>
        <w:rPr>
          <w:b/>
        </w:rPr>
      </w:pPr>
      <w:r w:rsidRPr="0096252F">
        <w:rPr>
          <w:b/>
        </w:rPr>
        <w:t>H. 5149</w:t>
      </w:r>
    </w:p>
    <w:p w:rsidR="0096252F" w:rsidRDefault="0096252F" w:rsidP="0096252F">
      <w:pPr>
        <w:widowControl w:val="0"/>
        <w:jc w:val="left"/>
        <w:rPr>
          <w:b/>
        </w:rPr>
      </w:pPr>
    </w:p>
    <w:p w:rsidR="0096252F" w:rsidRDefault="0096252F" w:rsidP="0096252F">
      <w:pPr>
        <w:widowControl w:val="0"/>
        <w:jc w:val="left"/>
      </w:pPr>
      <w:r w:rsidRPr="0096252F">
        <w:rPr>
          <w:b/>
        </w:rPr>
        <w:t>STATUS INFORMATION</w:t>
      </w:r>
    </w:p>
    <w:p w:rsidR="0096252F" w:rsidRDefault="0096252F" w:rsidP="0096252F">
      <w:pPr>
        <w:widowControl w:val="0"/>
        <w:jc w:val="left"/>
      </w:pPr>
    </w:p>
    <w:p w:rsidR="0096252F" w:rsidRDefault="0096252F" w:rsidP="0096252F">
      <w:pPr>
        <w:widowControl w:val="0"/>
        <w:jc w:val="left"/>
      </w:pPr>
      <w:r>
        <w:t>House Resolution</w:t>
      </w:r>
    </w:p>
    <w:p w:rsidR="0096252F" w:rsidRDefault="0096252F" w:rsidP="0096252F">
      <w:pPr>
        <w:widowControl w:val="0"/>
        <w:jc w:val="left"/>
      </w:pPr>
      <w:r>
        <w:t>Sponsors: Rep. Lucas</w:t>
      </w:r>
    </w:p>
    <w:p w:rsidR="0096252F" w:rsidRDefault="0096252F" w:rsidP="0096252F">
      <w:pPr>
        <w:widowControl w:val="0"/>
        <w:jc w:val="left"/>
      </w:pPr>
      <w:r>
        <w:t>Document Path: l:\council\bills\rm\1533htc12.docx</w:t>
      </w:r>
    </w:p>
    <w:p w:rsidR="0096252F" w:rsidRDefault="0096252F" w:rsidP="0096252F">
      <w:pPr>
        <w:widowControl w:val="0"/>
        <w:jc w:val="left"/>
      </w:pPr>
    </w:p>
    <w:p w:rsidR="0096252F" w:rsidRDefault="0096252F" w:rsidP="0096252F">
      <w:pPr>
        <w:widowControl w:val="0"/>
        <w:jc w:val="left"/>
      </w:pPr>
      <w:r>
        <w:t>Introduced in the House on April 19, 2012</w:t>
      </w:r>
    </w:p>
    <w:p w:rsidR="0096252F" w:rsidRDefault="0096252F" w:rsidP="0096252F">
      <w:pPr>
        <w:widowControl w:val="0"/>
        <w:jc w:val="left"/>
      </w:pPr>
      <w:r>
        <w:t>Adopted by the House on April 19, 2012</w:t>
      </w:r>
    </w:p>
    <w:p w:rsidR="0096252F" w:rsidRDefault="0096252F" w:rsidP="0096252F">
      <w:pPr>
        <w:widowControl w:val="0"/>
        <w:jc w:val="left"/>
      </w:pPr>
    </w:p>
    <w:p w:rsidR="0096252F" w:rsidRDefault="0096252F" w:rsidP="0096252F">
      <w:pPr>
        <w:widowControl w:val="0"/>
        <w:jc w:val="left"/>
      </w:pPr>
      <w:r>
        <w:t xml:space="preserve">Summary: </w:t>
      </w:r>
      <w:r w:rsidR="00E76EC4">
        <w:t>Coach Phyllis Griggs</w:t>
      </w:r>
    </w:p>
    <w:p w:rsidR="0096252F" w:rsidRDefault="0096252F" w:rsidP="0096252F">
      <w:pPr>
        <w:widowControl w:val="0"/>
        <w:jc w:val="left"/>
      </w:pPr>
    </w:p>
    <w:p w:rsidR="0096252F" w:rsidRDefault="0096252F" w:rsidP="0096252F">
      <w:pPr>
        <w:widowControl w:val="0"/>
        <w:jc w:val="left"/>
      </w:pPr>
    </w:p>
    <w:p w:rsidR="0096252F" w:rsidRDefault="0096252F" w:rsidP="009625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252F">
        <w:rPr>
          <w:b/>
        </w:rPr>
        <w:t>HISTORY OF LEGISLATIVE ACTIONS</w:t>
      </w:r>
    </w:p>
    <w:p w:rsidR="0096252F" w:rsidRDefault="0096252F" w:rsidP="009625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252F" w:rsidRPr="0096252F" w:rsidRDefault="0096252F" w:rsidP="009625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252F">
        <w:rPr>
          <w:u w:val="single"/>
        </w:rPr>
        <w:tab/>
        <w:t>Date</w:t>
      </w:r>
      <w:r w:rsidRPr="0096252F">
        <w:rPr>
          <w:u w:val="single"/>
        </w:rPr>
        <w:tab/>
        <w:t>Body</w:t>
      </w:r>
      <w:r w:rsidRPr="0096252F">
        <w:rPr>
          <w:u w:val="single"/>
        </w:rPr>
        <w:tab/>
        <w:t>Action Description with journal page number</w:t>
      </w:r>
      <w:r w:rsidRPr="0096252F">
        <w:rPr>
          <w:u w:val="single"/>
        </w:rPr>
        <w:tab/>
      </w:r>
    </w:p>
    <w:p w:rsidR="005667E3" w:rsidRDefault="005667E3" w:rsidP="005667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4/19/2012</w:t>
      </w:r>
      <w:r>
        <w:tab/>
        <w:t>House</w:t>
      </w:r>
      <w:r>
        <w:tab/>
      </w:r>
      <w:r w:rsidRPr="00EF5D0D">
        <w:t>Introduced and adopted (</w:t>
      </w:r>
      <w:hyperlink r:id="rId7" w:history="1">
        <w:r w:rsidRPr="00EF5D0D">
          <w:rPr>
            <w:rStyle w:val="Hyperlink"/>
          </w:rPr>
          <w:t>House Journal</w:t>
        </w:r>
        <w:r w:rsidRPr="00EF5D0D">
          <w:rPr>
            <w:rStyle w:val="Hyperlink"/>
          </w:rPr>
          <w:noBreakHyphen/>
          <w:t>page 33</w:t>
        </w:r>
      </w:hyperlink>
      <w:r w:rsidRPr="00EF5D0D">
        <w:t>)</w:t>
      </w:r>
    </w:p>
    <w:p w:rsidR="005667E3" w:rsidRDefault="005667E3" w:rsidP="005667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252F" w:rsidRPr="0096252F" w:rsidRDefault="0096252F" w:rsidP="009625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252F" w:rsidRDefault="0096252F" w:rsidP="0096252F">
      <w:r w:rsidRPr="0096252F">
        <w:rPr>
          <w:b/>
        </w:rPr>
        <w:t>VERSIONS OF THIS BILL</w:t>
      </w:r>
    </w:p>
    <w:p w:rsidR="0096252F" w:rsidRDefault="0096252F" w:rsidP="0096252F"/>
    <w:p w:rsidR="0096252F" w:rsidRDefault="005750F5" w:rsidP="0096252F">
      <w:hyperlink r:id="rId8" w:history="1">
        <w:r w:rsidR="0096252F">
          <w:rPr>
            <w:rStyle w:val="Hyperlink"/>
          </w:rPr>
          <w:t>4/19/2012</w:t>
        </w:r>
      </w:hyperlink>
    </w:p>
    <w:p w:rsidR="0096252F" w:rsidRDefault="0096252F" w:rsidP="0096252F"/>
    <w:p w:rsidR="0096252F" w:rsidRDefault="0096252F" w:rsidP="0096252F">
      <w:pPr>
        <w:sectPr w:rsidR="0096252F" w:rsidSect="009625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2D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F23" w:rsidRDefault="00432FC5" w:rsidP="00AA3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A3F23">
        <w:t xml:space="preserve">CONGRATULATE </w:t>
      </w:r>
      <w:r w:rsidR="0023710D">
        <w:t>COACH PHYLLIS GRIGGS OF HARTSVILLE HIGH SCHOOL ON</w:t>
      </w:r>
      <w:r w:rsidR="00AA3F23">
        <w:t xml:space="preserve"> BEING NAMED </w:t>
      </w:r>
      <w:r w:rsidR="00355BF8">
        <w:t>2011</w:t>
      </w:r>
      <w:r w:rsidR="00541020">
        <w:noBreakHyphen/>
      </w:r>
      <w:r w:rsidR="00355BF8">
        <w:t>2012</w:t>
      </w:r>
      <w:r w:rsidR="00AA3F23">
        <w:t xml:space="preserve"> SOUTH CAROLINA ATHLETIC ADMINISTRATORS ASSOCIATION CLASS </w:t>
      </w:r>
      <w:r w:rsidR="0023710D">
        <w:t>AA</w:t>
      </w:r>
      <w:r w:rsidR="00AA3F23">
        <w:t>A ATHLETIC</w:t>
      </w:r>
      <w:r w:rsidR="0023710D">
        <w:t>S</w:t>
      </w:r>
      <w:r w:rsidR="00AA3F23">
        <w:t xml:space="preserve"> DIRECTOR OF THE YEAR</w:t>
      </w:r>
      <w:r w:rsidR="0023710D">
        <w:t xml:space="preserve"> A</w:t>
      </w:r>
      <w:r w:rsidR="00AA3F23">
        <w:t>ND TO WISH H</w:t>
      </w:r>
      <w:r w:rsidR="0023710D">
        <w:t>ER</w:t>
      </w:r>
      <w:r w:rsidR="00AA3F23">
        <w:t xml:space="preserve"> EVERY SUCCESS IN </w:t>
      </w:r>
      <w:r w:rsidR="00492B5F">
        <w:t xml:space="preserve">ALL </w:t>
      </w:r>
      <w:r w:rsidR="00AA3F23">
        <w:t>H</w:t>
      </w:r>
      <w:r w:rsidR="0023710D">
        <w:t>ER</w:t>
      </w:r>
      <w:r w:rsidR="00AA3F23">
        <w:t xml:space="preserve"> FUTURE ENDEAVORS.</w:t>
      </w:r>
    </w:p>
    <w:p w:rsidR="002A2DCC" w:rsidRDefault="002A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28B2" w:rsidRDefault="002A2DCC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710D">
        <w:t xml:space="preserve">the South Carolina House of Representatives is pleased to learn that Coach Phyllis Griggs of Hartsville High School has been selected by the </w:t>
      </w:r>
      <w:r w:rsidR="00CF28B2">
        <w:t>South Carolina Athletic Administrators Association</w:t>
      </w:r>
      <w:r w:rsidR="00596957">
        <w:t xml:space="preserve"> (SCAAA) </w:t>
      </w:r>
      <w:r w:rsidR="00CF28B2">
        <w:t xml:space="preserve">as this </w:t>
      </w:r>
      <w:r w:rsidR="0023710D">
        <w:t>s</w:t>
      </w:r>
      <w:r w:rsidR="00CF28B2">
        <w:t>tate</w:t>
      </w:r>
      <w:r w:rsidR="00541020" w:rsidRPr="00541020">
        <w:t>’</w:t>
      </w:r>
      <w:r w:rsidR="00CF28B2">
        <w:t xml:space="preserve">s most outstanding Class </w:t>
      </w:r>
      <w:r w:rsidR="0023710D">
        <w:t>AA</w:t>
      </w:r>
      <w:r w:rsidR="00CF28B2">
        <w:t>A Athletic</w:t>
      </w:r>
      <w:r w:rsidR="0023710D">
        <w:t>s</w:t>
      </w:r>
      <w:r w:rsidR="00CF28B2">
        <w:t xml:space="preserve"> Director for </w:t>
      </w:r>
      <w:r w:rsidR="00355BF8">
        <w:t>2011</w:t>
      </w:r>
      <w:r w:rsidR="00541020">
        <w:noBreakHyphen/>
      </w:r>
      <w:r w:rsidR="00355BF8">
        <w:t>2012</w:t>
      </w:r>
      <w:r w:rsidR="00CF28B2">
        <w:t>; and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6957">
        <w:t xml:space="preserve">Coach Griggs </w:t>
      </w:r>
      <w:r>
        <w:t xml:space="preserve">was nominated for this </w:t>
      </w:r>
      <w:r w:rsidR="00596957">
        <w:t xml:space="preserve">prestigious </w:t>
      </w:r>
      <w:r>
        <w:t>award by h</w:t>
      </w:r>
      <w:r w:rsidR="00596957">
        <w:t>er</w:t>
      </w:r>
      <w:r>
        <w:t xml:space="preserve"> regional colleagues</w:t>
      </w:r>
      <w:r w:rsidR="00596957">
        <w:t xml:space="preserve"> and then chosen as its recipient by the SCAAA because of her </w:t>
      </w:r>
      <w:r w:rsidR="00784833">
        <w:t>outstanding</w:t>
      </w:r>
      <w:r w:rsidR="00596957">
        <w:t xml:space="preserve"> </w:t>
      </w:r>
      <w:r w:rsidR="00784833">
        <w:t>leadership and hard work</w:t>
      </w:r>
      <w:r w:rsidR="00596957">
        <w:t>, t</w:t>
      </w:r>
      <w:r>
        <w:t>remendous enthusiasm</w:t>
      </w:r>
      <w:r w:rsidR="00596957">
        <w:t xml:space="preserve"> for her school</w:t>
      </w:r>
      <w:r w:rsidR="00541020" w:rsidRPr="00541020">
        <w:t>’</w:t>
      </w:r>
      <w:r w:rsidR="00596957">
        <w:t xml:space="preserve">s athletics program, </w:t>
      </w:r>
      <w:r>
        <w:t xml:space="preserve">and </w:t>
      </w:r>
      <w:r w:rsidR="00596957">
        <w:t xml:space="preserve">her </w:t>
      </w:r>
      <w:r>
        <w:t xml:space="preserve">devotion to </w:t>
      </w:r>
      <w:r w:rsidR="00596957">
        <w:t>Hartsville</w:t>
      </w:r>
      <w:r>
        <w:t xml:space="preserve"> High</w:t>
      </w:r>
      <w:r w:rsidR="00CE7B98">
        <w:t xml:space="preserve">. </w:t>
      </w:r>
      <w:r w:rsidR="00A3002B">
        <w:t>During the selection process, t</w:t>
      </w:r>
      <w:r w:rsidR="00CE7B98">
        <w:t>hose who know her best especially praise</w:t>
      </w:r>
      <w:r w:rsidR="007F4D6F">
        <w:t>d</w:t>
      </w:r>
      <w:r w:rsidR="00CE7B98">
        <w:t xml:space="preserve"> her excellent organizational skills and attention to detail</w:t>
      </w:r>
      <w:r w:rsidR="009F7B2C">
        <w:t>; and</w:t>
      </w:r>
    </w:p>
    <w:p w:rsidR="009D13A8" w:rsidRDefault="009D13A8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13A8" w:rsidRDefault="009D13A8" w:rsidP="009D1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has enjoyed the gratification of seeing her program make great strides in facility improvements. Under her watch, the school</w:t>
      </w:r>
      <w:r w:rsidR="00541020" w:rsidRPr="00541020">
        <w:t>’</w:t>
      </w:r>
      <w:r>
        <w:t>s fine new gymnasium was conceived and constructed; and</w:t>
      </w:r>
    </w:p>
    <w:p w:rsidR="00CE7B98" w:rsidRDefault="00CE7B98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7B98" w:rsidRDefault="00CE7B98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this is not the first time Phyllis Griggs</w:t>
      </w:r>
      <w:r w:rsidR="00541020" w:rsidRPr="00541020">
        <w:t>’</w:t>
      </w:r>
      <w:r>
        <w:t xml:space="preserve"> exceptional talents as an athletics director have been recognized; she received the same award in 2009 when her school was Class AAAA; and</w:t>
      </w:r>
    </w:p>
    <w:p w:rsidR="009741A6" w:rsidRDefault="009741A6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41A6" w:rsidRDefault="009741A6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preparation for her career, Coach Griggs, herself a graduate of Hartsville High School, earned her undergraduate degree at Winthrop University and her master</w:t>
      </w:r>
      <w:r w:rsidR="00541020" w:rsidRPr="00541020">
        <w:t>’</w:t>
      </w:r>
      <w:r>
        <w:t>s degree in sports sciences at the United States Sports Academy in Arizona; and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seven years, </w:t>
      </w:r>
      <w:r w:rsidR="009F7B2C">
        <w:t>Phyllis Griggs</w:t>
      </w:r>
      <w:r>
        <w:t xml:space="preserve"> has given </w:t>
      </w:r>
      <w:r w:rsidR="00D37E81">
        <w:t>wholehearted</w:t>
      </w:r>
      <w:r w:rsidR="00453575">
        <w:t>ly</w:t>
      </w:r>
      <w:r>
        <w:t xml:space="preserve"> to the athletic</w:t>
      </w:r>
      <w:r w:rsidR="009F7B2C">
        <w:t>s</w:t>
      </w:r>
      <w:r>
        <w:t xml:space="preserve"> department, students, and faculty of </w:t>
      </w:r>
      <w:r w:rsidR="009F7B2C">
        <w:t xml:space="preserve">Hartsville </w:t>
      </w:r>
      <w:r>
        <w:t>High School</w:t>
      </w:r>
      <w:r w:rsidR="00EE2C2D">
        <w:t>. T</w:t>
      </w:r>
      <w:r>
        <w:t xml:space="preserve">he members of the House of Representatives are proud to have such a positive role model in public education </w:t>
      </w:r>
      <w:r w:rsidR="00B430E3">
        <w:t xml:space="preserve">as </w:t>
      </w:r>
      <w:r w:rsidR="00F3344E">
        <w:t>Coach</w:t>
      </w:r>
      <w:r w:rsidR="00B430E3">
        <w:t xml:space="preserve"> Griggs </w:t>
      </w:r>
      <w:r>
        <w:t xml:space="preserve">and </w:t>
      </w:r>
      <w:r w:rsidR="00B430E3">
        <w:t xml:space="preserve">wish to </w:t>
      </w:r>
      <w:r>
        <w:t xml:space="preserve">take this opportunity to </w:t>
      </w:r>
      <w:r w:rsidR="00B430E3">
        <w:t>salute her f</w:t>
      </w:r>
      <w:r>
        <w:t>or h</w:t>
      </w:r>
      <w:r w:rsidR="00B430E3">
        <w:t>er</w:t>
      </w:r>
      <w:r>
        <w:t xml:space="preserve"> unwavering commitment to excellence at </w:t>
      </w:r>
      <w:r w:rsidR="00B430E3">
        <w:t>Hartsville High School</w:t>
      </w:r>
      <w:r w:rsidR="0098703B">
        <w:t xml:space="preserve"> and for capturing the </w:t>
      </w:r>
      <w:r w:rsidR="00355BF8">
        <w:t>2011</w:t>
      </w:r>
      <w:r w:rsidR="00541020">
        <w:noBreakHyphen/>
      </w:r>
      <w:r w:rsidR="00355BF8">
        <w:t>2012</w:t>
      </w:r>
      <w:r w:rsidR="0098703B">
        <w:t xml:space="preserve"> SCAAA Class AAA Athletics Director of the Year award</w:t>
      </w:r>
      <w:r w:rsidR="00B430E3">
        <w:t xml:space="preserve">. </w:t>
      </w:r>
      <w:r>
        <w:t>Now, therefore,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resolved by the House of Representatives: 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6451" w:rsidRDefault="00CF28B2" w:rsidP="004E6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4E6451">
        <w:t xml:space="preserve">congratulate Coach Phyllis Griggs of Hartsville High </w:t>
      </w:r>
      <w:r w:rsidR="001B1EC1">
        <w:t>S</w:t>
      </w:r>
      <w:r w:rsidR="004E6451">
        <w:t xml:space="preserve">chool on being named </w:t>
      </w:r>
      <w:r w:rsidR="00355BF8">
        <w:t>2011</w:t>
      </w:r>
      <w:r w:rsidR="00541020">
        <w:noBreakHyphen/>
      </w:r>
      <w:r w:rsidR="00355BF8">
        <w:t>2012</w:t>
      </w:r>
      <w:r w:rsidR="004E6451">
        <w:t xml:space="preserve"> South Carolina Athletic Administrators Association Class AAA Athletics Director of the Year and wish her every success in </w:t>
      </w:r>
      <w:r w:rsidR="00492B5F">
        <w:t xml:space="preserve">all </w:t>
      </w:r>
      <w:r w:rsidR="004E6451">
        <w:t>her future endeavors.</w:t>
      </w: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28B2" w:rsidRDefault="00CF28B2" w:rsidP="00CF2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4E6451">
        <w:t>presented</w:t>
      </w:r>
      <w:r>
        <w:t xml:space="preserve"> to </w:t>
      </w:r>
      <w:r w:rsidR="004E6451">
        <w:t>Coach Phyllis Griggs</w:t>
      </w:r>
      <w:r>
        <w:t>.</w:t>
      </w:r>
    </w:p>
    <w:p w:rsidR="00055C12" w:rsidRDefault="005410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5C12" w:rsidRDefault="00055C12" w:rsidP="0096252F">
      <w:pPr>
        <w:suppressAutoHyphens/>
      </w:pPr>
    </w:p>
    <w:sectPr w:rsidR="00055C12" w:rsidSect="0096252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10D" w:rsidRDefault="0023710D" w:rsidP="009F0C77">
      <w:r>
        <w:separator/>
      </w:r>
    </w:p>
  </w:endnote>
  <w:endnote w:type="continuationSeparator" w:id="0">
    <w:p w:rsidR="0023710D" w:rsidRDefault="002371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841D48-1820-4490-B4EA-EC5F8C429417}"/>
    <w:embedBold r:id="rId2" w:fontKey="{9A1DD985-6E51-4FDC-B1C0-0333C5E622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317C66-2994-4F57-A6C3-C9DCF3FA02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6BDF5A-86D9-43C0-9522-CB10A1D231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B5089E-A532-4D04-A5C4-FC5F024D57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52F" w:rsidRPr="00055C12" w:rsidRDefault="0096252F" w:rsidP="00055C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[5149]</w:t>
    </w:r>
    <w:r>
      <w:tab/>
    </w:r>
    <w:r w:rsidR="005750F5">
      <w:fldChar w:fldCharType="begin"/>
    </w:r>
    <w:r w:rsidR="005750F5">
      <w:instrText xml:space="preserve"> PAGE  \* MERGEFORMAT </w:instrText>
    </w:r>
    <w:r w:rsidR="005750F5">
      <w:fldChar w:fldCharType="separate"/>
    </w:r>
    <w:r w:rsidR="005750F5">
      <w:rPr>
        <w:noProof/>
      </w:rPr>
      <w:t>1</w:t>
    </w:r>
    <w:r w:rsidR="005750F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10D" w:rsidRDefault="0023710D" w:rsidP="009F0C77">
      <w:r>
        <w:separator/>
      </w:r>
    </w:p>
  </w:footnote>
  <w:footnote w:type="continuationSeparator" w:id="0">
    <w:p w:rsidR="0023710D" w:rsidRDefault="002371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33HTC12"/>
    <w:docVar w:name="CoverBillType" w:val="r"/>
    <w:docVar w:name="docpath" w:val="L:\Council\bills\RM\1533HTC12.DOCX"/>
    <w:docVar w:name="dvBillNumber" w:val="51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02B3"/>
    <w:rsid w:val="00011869"/>
    <w:rsid w:val="00055C12"/>
    <w:rsid w:val="000E1785"/>
    <w:rsid w:val="000F40FA"/>
    <w:rsid w:val="0010776B"/>
    <w:rsid w:val="00133E66"/>
    <w:rsid w:val="00140C8F"/>
    <w:rsid w:val="001435A3"/>
    <w:rsid w:val="0017589B"/>
    <w:rsid w:val="001B1EC1"/>
    <w:rsid w:val="001D08F2"/>
    <w:rsid w:val="001D525B"/>
    <w:rsid w:val="001D7F4F"/>
    <w:rsid w:val="001E62C4"/>
    <w:rsid w:val="00231809"/>
    <w:rsid w:val="002321B6"/>
    <w:rsid w:val="0023710D"/>
    <w:rsid w:val="00250967"/>
    <w:rsid w:val="002543C8"/>
    <w:rsid w:val="00284AAE"/>
    <w:rsid w:val="002A2DCC"/>
    <w:rsid w:val="002E5912"/>
    <w:rsid w:val="00325348"/>
    <w:rsid w:val="0032732C"/>
    <w:rsid w:val="00336AD0"/>
    <w:rsid w:val="00355BF8"/>
    <w:rsid w:val="0037079A"/>
    <w:rsid w:val="003C7BB7"/>
    <w:rsid w:val="003D01E8"/>
    <w:rsid w:val="003E5288"/>
    <w:rsid w:val="003F6D79"/>
    <w:rsid w:val="0041760A"/>
    <w:rsid w:val="00417C01"/>
    <w:rsid w:val="00432FC5"/>
    <w:rsid w:val="00453575"/>
    <w:rsid w:val="004809EE"/>
    <w:rsid w:val="00492B5F"/>
    <w:rsid w:val="004E6451"/>
    <w:rsid w:val="004E7D54"/>
    <w:rsid w:val="005273C6"/>
    <w:rsid w:val="00530A69"/>
    <w:rsid w:val="00541020"/>
    <w:rsid w:val="00545593"/>
    <w:rsid w:val="005667E3"/>
    <w:rsid w:val="005750F5"/>
    <w:rsid w:val="00577C6C"/>
    <w:rsid w:val="00596957"/>
    <w:rsid w:val="005C2FE2"/>
    <w:rsid w:val="005E2BC9"/>
    <w:rsid w:val="00605102"/>
    <w:rsid w:val="006215AA"/>
    <w:rsid w:val="006913C9"/>
    <w:rsid w:val="0069470D"/>
    <w:rsid w:val="006D6A8A"/>
    <w:rsid w:val="00720F39"/>
    <w:rsid w:val="00733351"/>
    <w:rsid w:val="00734F00"/>
    <w:rsid w:val="00784833"/>
    <w:rsid w:val="00795AF9"/>
    <w:rsid w:val="007A70AE"/>
    <w:rsid w:val="007F4D6F"/>
    <w:rsid w:val="0081740B"/>
    <w:rsid w:val="008362E8"/>
    <w:rsid w:val="008A1768"/>
    <w:rsid w:val="008C0666"/>
    <w:rsid w:val="008E46F5"/>
    <w:rsid w:val="008E6536"/>
    <w:rsid w:val="008F4429"/>
    <w:rsid w:val="00926062"/>
    <w:rsid w:val="0094021A"/>
    <w:rsid w:val="009402F5"/>
    <w:rsid w:val="0096252F"/>
    <w:rsid w:val="009741A6"/>
    <w:rsid w:val="0098703B"/>
    <w:rsid w:val="009C6A0B"/>
    <w:rsid w:val="009D13A8"/>
    <w:rsid w:val="009F0C77"/>
    <w:rsid w:val="009F4DD1"/>
    <w:rsid w:val="009F7B2C"/>
    <w:rsid w:val="00A3002B"/>
    <w:rsid w:val="00A41684"/>
    <w:rsid w:val="00A63870"/>
    <w:rsid w:val="00A64E80"/>
    <w:rsid w:val="00A72BCD"/>
    <w:rsid w:val="00A741D9"/>
    <w:rsid w:val="00A833AB"/>
    <w:rsid w:val="00A9741D"/>
    <w:rsid w:val="00AA3F23"/>
    <w:rsid w:val="00AD4B17"/>
    <w:rsid w:val="00B05640"/>
    <w:rsid w:val="00B412D4"/>
    <w:rsid w:val="00B430E3"/>
    <w:rsid w:val="00BE3C22"/>
    <w:rsid w:val="00C0345E"/>
    <w:rsid w:val="00C3483A"/>
    <w:rsid w:val="00C502B3"/>
    <w:rsid w:val="00C60EBE"/>
    <w:rsid w:val="00C74E9D"/>
    <w:rsid w:val="00C82FD3"/>
    <w:rsid w:val="00C92819"/>
    <w:rsid w:val="00CC6B7B"/>
    <w:rsid w:val="00CD2089"/>
    <w:rsid w:val="00CE7B98"/>
    <w:rsid w:val="00CF28B2"/>
    <w:rsid w:val="00D37E81"/>
    <w:rsid w:val="00D73A67"/>
    <w:rsid w:val="00D970A9"/>
    <w:rsid w:val="00DF3845"/>
    <w:rsid w:val="00E41911"/>
    <w:rsid w:val="00E76EC4"/>
    <w:rsid w:val="00E915D5"/>
    <w:rsid w:val="00E92EEF"/>
    <w:rsid w:val="00EC4933"/>
    <w:rsid w:val="00EE2C2D"/>
    <w:rsid w:val="00F24442"/>
    <w:rsid w:val="00F3344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C0E848-0B9B-4E60-AE89-729D0D9D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3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3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2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49_201204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54481-00E9-4576-893B-37732F61B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457</Words>
  <Characters>2570</Characters>
  <Application>Microsoft Office Word</Application>
  <DocSecurity>4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5149: Coach Phyllis Griggs - South Carolina Legislature Online</dc:title>
  <dc:subject/>
  <dc:creator>rosannemcdowell</dc:creator>
  <cp:keywords/>
  <dc:description/>
  <cp:lastModifiedBy>N Cumfer</cp:lastModifiedBy>
  <cp:revision>2</cp:revision>
  <cp:lastPrinted>2012-04-19T14:57:00Z</cp:lastPrinted>
  <dcterms:created xsi:type="dcterms:W3CDTF">2014-11-24T14:57:00Z</dcterms:created>
  <dcterms:modified xsi:type="dcterms:W3CDTF">2014-11-24T14:57:00Z</dcterms:modified>
</cp:coreProperties>
</file>