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E2B" w:rsidRDefault="00BE5E2B" w:rsidP="00BE5E2B">
      <w:pPr>
        <w:widowControl w:val="0"/>
        <w:jc w:val="center"/>
      </w:pPr>
      <w:bookmarkStart w:id="0" w:name="_GoBack"/>
      <w:bookmarkEnd w:id="0"/>
      <w:r w:rsidRPr="00BE5E2B">
        <w:rPr>
          <w:b/>
        </w:rPr>
        <w:t>South Carolina General Assembly</w:t>
      </w:r>
    </w:p>
    <w:p w:rsidR="00BE5E2B" w:rsidRDefault="00BE5E2B" w:rsidP="00BE5E2B">
      <w:pPr>
        <w:widowControl w:val="0"/>
        <w:jc w:val="center"/>
      </w:pPr>
      <w:r>
        <w:t>119th Session, 2011-2012</w:t>
      </w:r>
    </w:p>
    <w:p w:rsidR="00BE5E2B" w:rsidRDefault="00BE5E2B" w:rsidP="00BE5E2B">
      <w:pPr>
        <w:widowControl w:val="0"/>
        <w:jc w:val="left"/>
      </w:pPr>
    </w:p>
    <w:p w:rsidR="00BE5E2B" w:rsidRDefault="00BE5E2B" w:rsidP="00BE5E2B">
      <w:pPr>
        <w:widowControl w:val="0"/>
        <w:jc w:val="left"/>
        <w:rPr>
          <w:b/>
        </w:rPr>
      </w:pPr>
      <w:r w:rsidRPr="00BE5E2B">
        <w:rPr>
          <w:b/>
        </w:rPr>
        <w:t>H. 5160</w:t>
      </w:r>
    </w:p>
    <w:p w:rsidR="00BE5E2B" w:rsidRDefault="00BE5E2B" w:rsidP="00BE5E2B">
      <w:pPr>
        <w:widowControl w:val="0"/>
        <w:jc w:val="left"/>
        <w:rPr>
          <w:b/>
        </w:rPr>
      </w:pPr>
    </w:p>
    <w:p w:rsidR="00BE5E2B" w:rsidRDefault="00BE5E2B" w:rsidP="00BE5E2B">
      <w:pPr>
        <w:widowControl w:val="0"/>
        <w:jc w:val="left"/>
      </w:pPr>
      <w:r w:rsidRPr="00BE5E2B">
        <w:rPr>
          <w:b/>
        </w:rPr>
        <w:t>STATUS INFORMATION</w:t>
      </w:r>
    </w:p>
    <w:p w:rsidR="00BE5E2B" w:rsidRDefault="00BE5E2B" w:rsidP="00BE5E2B">
      <w:pPr>
        <w:widowControl w:val="0"/>
        <w:jc w:val="left"/>
      </w:pPr>
    </w:p>
    <w:p w:rsidR="00BE5E2B" w:rsidRDefault="00BE5E2B" w:rsidP="00BE5E2B">
      <w:pPr>
        <w:widowControl w:val="0"/>
        <w:jc w:val="left"/>
      </w:pPr>
      <w:r>
        <w:t>Concurrent Resolution</w:t>
      </w:r>
    </w:p>
    <w:p w:rsidR="00BE5E2B" w:rsidRDefault="00BE5E2B" w:rsidP="00BE5E2B">
      <w:pPr>
        <w:widowControl w:val="0"/>
        <w:jc w:val="left"/>
      </w:pPr>
      <w:r>
        <w:t>Sponsors: Reps. Young, Clyburn, Hixon, J.R. Smith, Spires, Taylor, Agnew, Alexander, Allen, Allison, Anderson, Anthony, Atwater, Bales, Ballentine, Bannister, Barfield, Battle, Bedingfield, Bikas, Bingham, Bowen, Bowers, Brady, Branham, Brannon, Brantley, G.A. Brown, H.B. Brown, R.L. Brown, Butler Garrick, Chumley, Clemmons,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Sottile, Southard, Stavrinakis, Stringer, Tallon, Thayer, Toole, Tribble, Vick, Weeks, Whipper, White, Whitmire, Williams and Willis</w:t>
      </w:r>
    </w:p>
    <w:p w:rsidR="00BE5E2B" w:rsidRDefault="00BE5E2B" w:rsidP="00BE5E2B">
      <w:pPr>
        <w:widowControl w:val="0"/>
        <w:jc w:val="left"/>
      </w:pPr>
      <w:r>
        <w:t>Document Path: l:\council\bills\gm\24938ahb12.docx</w:t>
      </w:r>
    </w:p>
    <w:p w:rsidR="00BE5E2B" w:rsidRDefault="00BE5E2B" w:rsidP="00BE5E2B">
      <w:pPr>
        <w:widowControl w:val="0"/>
        <w:jc w:val="left"/>
      </w:pPr>
    </w:p>
    <w:p w:rsidR="008552F6" w:rsidRDefault="008552F6" w:rsidP="00BE5E2B">
      <w:pPr>
        <w:widowControl w:val="0"/>
        <w:jc w:val="left"/>
      </w:pPr>
      <w:r>
        <w:t>Introduced in the House on April 24, 2012</w:t>
      </w:r>
    </w:p>
    <w:p w:rsidR="008552F6" w:rsidRDefault="008552F6" w:rsidP="00BE5E2B">
      <w:pPr>
        <w:widowControl w:val="0"/>
        <w:jc w:val="left"/>
      </w:pPr>
      <w:r>
        <w:t>Introduced in the Senate on April 24, 2012</w:t>
      </w:r>
    </w:p>
    <w:p w:rsidR="008552F6" w:rsidRDefault="008552F6" w:rsidP="00BE5E2B">
      <w:pPr>
        <w:widowControl w:val="0"/>
        <w:jc w:val="left"/>
      </w:pPr>
      <w:r>
        <w:t>Adopted by the General Assembly on April 24, 2012</w:t>
      </w:r>
    </w:p>
    <w:p w:rsidR="008552F6" w:rsidRDefault="008552F6" w:rsidP="00BE5E2B">
      <w:pPr>
        <w:widowControl w:val="0"/>
        <w:jc w:val="left"/>
      </w:pPr>
    </w:p>
    <w:p w:rsidR="00BE5E2B" w:rsidRDefault="00BE5E2B" w:rsidP="00BE5E2B">
      <w:pPr>
        <w:widowControl w:val="0"/>
        <w:jc w:val="left"/>
      </w:pPr>
      <w:r>
        <w:t xml:space="preserve">Summary: </w:t>
      </w:r>
      <w:r w:rsidR="00EE093E">
        <w:t>Master Corporal Sandra Elizabeth Rogers</w:t>
      </w:r>
    </w:p>
    <w:p w:rsidR="00BE5E2B" w:rsidRDefault="00BE5E2B" w:rsidP="00BE5E2B">
      <w:pPr>
        <w:widowControl w:val="0"/>
        <w:jc w:val="left"/>
      </w:pPr>
    </w:p>
    <w:p w:rsidR="00BE5E2B" w:rsidRDefault="00BE5E2B" w:rsidP="00BE5E2B">
      <w:pPr>
        <w:widowControl w:val="0"/>
        <w:jc w:val="left"/>
      </w:pPr>
    </w:p>
    <w:p w:rsidR="00BE5E2B" w:rsidRDefault="00BE5E2B" w:rsidP="00BE5E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5E2B">
        <w:rPr>
          <w:b/>
        </w:rPr>
        <w:lastRenderedPageBreak/>
        <w:t>HISTORY OF LEGISLATIVE ACTIONS</w:t>
      </w:r>
    </w:p>
    <w:p w:rsidR="00BE5E2B" w:rsidRDefault="00BE5E2B" w:rsidP="00BE5E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5E2B" w:rsidRPr="00BE5E2B" w:rsidRDefault="00BE5E2B" w:rsidP="00BE5E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5E2B">
        <w:rPr>
          <w:u w:val="single"/>
        </w:rPr>
        <w:tab/>
        <w:t>Date</w:t>
      </w:r>
      <w:r w:rsidRPr="00BE5E2B">
        <w:rPr>
          <w:u w:val="single"/>
        </w:rPr>
        <w:tab/>
        <w:t>Body</w:t>
      </w:r>
      <w:r w:rsidRPr="00BE5E2B">
        <w:rPr>
          <w:u w:val="single"/>
        </w:rPr>
        <w:tab/>
        <w:t>Action Description with journal page number</w:t>
      </w:r>
      <w:r w:rsidRPr="00BE5E2B">
        <w:rPr>
          <w:u w:val="single"/>
        </w:rPr>
        <w:tab/>
      </w:r>
    </w:p>
    <w:p w:rsidR="000751C5" w:rsidRDefault="000751C5" w:rsidP="00075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4/24/2012</w:t>
      </w:r>
      <w:r>
        <w:tab/>
        <w:t>House</w:t>
      </w:r>
      <w:r>
        <w:tab/>
      </w:r>
      <w:r w:rsidRPr="000E032D">
        <w:t>Intr</w:t>
      </w:r>
      <w:r>
        <w:t xml:space="preserve">oduced, adopted, sent to Senate </w:t>
      </w:r>
      <w:r w:rsidRPr="000E032D">
        <w:t>(</w:t>
      </w:r>
      <w:hyperlink r:id="rId7" w:history="1">
        <w:r w:rsidRPr="000E032D">
          <w:rPr>
            <w:rStyle w:val="Hyperlink"/>
          </w:rPr>
          <w:t>House Journal</w:t>
        </w:r>
        <w:r w:rsidRPr="000E032D">
          <w:rPr>
            <w:rStyle w:val="Hyperlink"/>
          </w:rPr>
          <w:noBreakHyphen/>
          <w:t>page 13</w:t>
        </w:r>
      </w:hyperlink>
      <w:r w:rsidRPr="000E032D">
        <w:t>)</w:t>
      </w:r>
    </w:p>
    <w:p w:rsidR="000751C5" w:rsidRDefault="000751C5" w:rsidP="00075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4/24/2012</w:t>
      </w:r>
      <w:r>
        <w:tab/>
        <w:t>Senate</w:t>
      </w:r>
      <w:r>
        <w:tab/>
      </w:r>
      <w:r w:rsidRPr="000E032D">
        <w:t>Introduced, ado</w:t>
      </w:r>
      <w:r>
        <w:t xml:space="preserve">pted, returned with concurrence </w:t>
      </w:r>
      <w:r w:rsidRPr="000E032D">
        <w:t>(</w:t>
      </w:r>
      <w:hyperlink r:id="rId8" w:history="1">
        <w:r w:rsidRPr="000E032D">
          <w:rPr>
            <w:rStyle w:val="Hyperlink"/>
          </w:rPr>
          <w:t>Senate Journal</w:t>
        </w:r>
        <w:r w:rsidRPr="000E032D">
          <w:rPr>
            <w:rStyle w:val="Hyperlink"/>
          </w:rPr>
          <w:noBreakHyphen/>
          <w:t>page 14</w:t>
        </w:r>
      </w:hyperlink>
      <w:r w:rsidRPr="000E032D">
        <w:t>)</w:t>
      </w:r>
    </w:p>
    <w:p w:rsidR="000751C5" w:rsidRDefault="000751C5" w:rsidP="00075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5E2B" w:rsidRPr="00BE5E2B" w:rsidRDefault="00BE5E2B" w:rsidP="00BE5E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5E2B" w:rsidRDefault="00BE5E2B" w:rsidP="00BE5E2B">
      <w:r w:rsidRPr="00BE5E2B">
        <w:rPr>
          <w:b/>
        </w:rPr>
        <w:t>VERSIONS OF THIS BILL</w:t>
      </w:r>
    </w:p>
    <w:p w:rsidR="00BE5E2B" w:rsidRDefault="00BE5E2B" w:rsidP="00BE5E2B"/>
    <w:p w:rsidR="00BE5E2B" w:rsidRDefault="005A09B0" w:rsidP="00BE5E2B">
      <w:hyperlink r:id="rId9" w:history="1">
        <w:r w:rsidR="00BE5E2B">
          <w:rPr>
            <w:rStyle w:val="Hyperlink"/>
          </w:rPr>
          <w:t>4/24/2012</w:t>
        </w:r>
      </w:hyperlink>
    </w:p>
    <w:p w:rsidR="00BE5E2B" w:rsidRDefault="00BE5E2B" w:rsidP="00BE5E2B"/>
    <w:p w:rsidR="00BE5E2B" w:rsidRDefault="00BE5E2B" w:rsidP="00BE5E2B">
      <w:pPr>
        <w:sectPr w:rsidR="00BE5E2B" w:rsidSect="00BE5E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62CB" w:rsidRDefault="002F62CB" w:rsidP="002F62CB">
      <w:pPr>
        <w:pStyle w:val="BillDots"/>
      </w:pPr>
    </w:p>
    <w:p w:rsidR="002F62CB" w:rsidRDefault="002F62CB" w:rsidP="002F62CB">
      <w:pPr>
        <w:pStyle w:val="Numbersforbills"/>
      </w:pPr>
    </w:p>
    <w:p w:rsidR="002F62CB" w:rsidRDefault="002F62CB" w:rsidP="002F6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2CB" w:rsidRDefault="002F62CB" w:rsidP="002F6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2CB" w:rsidRDefault="002F62CB" w:rsidP="002F6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2CB" w:rsidRDefault="002F62CB" w:rsidP="002F6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2CB" w:rsidRDefault="002F62CB" w:rsidP="002F6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1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12BD">
        <w:rPr>
          <w:b/>
          <w:sz w:val="30"/>
          <w:szCs w:val="30"/>
        </w:rPr>
        <w:t>CONCURRENT</w:t>
      </w:r>
      <w:r w:rsidR="00A545F3">
        <w:rPr>
          <w:b/>
          <w:sz w:val="30"/>
          <w:szCs w:val="30"/>
        </w:rPr>
        <w:t xml:space="preserve">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25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HONOR AND REMEMBER THE SUPREME SACRIFICE MADE IN THE LINE OF DUTY BY </w:t>
      </w:r>
      <w:r w:rsidR="00FE4DCD" w:rsidRPr="00055138">
        <w:rPr>
          <w:color w:val="000000" w:themeColor="text1"/>
          <w:u w:color="000000" w:themeColor="text1"/>
        </w:rPr>
        <w:t>MASTER CORPORAL SANDRA ELIZABETH “SANDY” ROGERS</w:t>
      </w:r>
      <w:r w:rsidR="00FE4DCD">
        <w:t xml:space="preserve">, </w:t>
      </w:r>
      <w:r>
        <w:t>AND TO EXPRESS TO H</w:t>
      </w:r>
      <w:r w:rsidR="00D40B01">
        <w:t>ER</w:t>
      </w:r>
      <w:r>
        <w:t xml:space="preserve"> FAMILY THE PROFOUND APPRECI</w:t>
      </w:r>
      <w:r w:rsidR="00D40B01">
        <w:t>ATION OF A GRATEFUL STATE FOR HER</w:t>
      </w:r>
      <w:r>
        <w:t xml:space="preserve"> LIFE, SACRIFICE, AND SERVICE.</w:t>
      </w:r>
    </w:p>
    <w:p w:rsidR="00A545F3" w:rsidRDefault="00A54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258A" w:rsidRDefault="00A545F3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>with deep appreciation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the members of the 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E412BD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>honor,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on behalf of 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>all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South Carolin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>ns,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 great sacrifice that the men and women of the 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>South Carolina Law Enforcement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make for th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 xml:space="preserve">e safety and protection 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so richly enjoyed in this 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>State; and</w:t>
      </w:r>
    </w:p>
    <w:p w:rsidR="00B5258A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FE4DCD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highlight w:val="yellow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5045C">
        <w:rPr>
          <w:rFonts w:eastAsiaTheme="minorHAnsi"/>
          <w:color w:val="000000" w:themeColor="text1"/>
          <w:szCs w:val="22"/>
          <w:u w:color="000000" w:themeColor="text1"/>
        </w:rPr>
        <w:t xml:space="preserve">a life-long </w:t>
      </w:r>
      <w:r w:rsidR="00FE4DCD" w:rsidRPr="00F86760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="0055045C">
        <w:rPr>
          <w:rFonts w:eastAsiaTheme="minorHAnsi"/>
          <w:color w:val="000000" w:themeColor="text1"/>
          <w:szCs w:val="22"/>
          <w:u w:color="000000" w:themeColor="text1"/>
        </w:rPr>
        <w:t xml:space="preserve"> resident</w:t>
      </w:r>
      <w:r w:rsidRPr="00F8676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E4DCD" w:rsidRPr="00F86760">
        <w:rPr>
          <w:color w:val="000000" w:themeColor="text1"/>
          <w:u w:color="000000" w:themeColor="text1"/>
        </w:rPr>
        <w:t>Sandy Rogers</w:t>
      </w:r>
      <w:r w:rsidRPr="00F86760">
        <w:rPr>
          <w:rFonts w:eastAsiaTheme="minorHAnsi"/>
          <w:color w:val="000000" w:themeColor="text1"/>
          <w:szCs w:val="22"/>
          <w:u w:color="000000" w:themeColor="text1"/>
        </w:rPr>
        <w:t xml:space="preserve"> was the </w:t>
      </w:r>
      <w:r w:rsidR="00FE4DCD" w:rsidRPr="00055138">
        <w:rPr>
          <w:color w:val="000000" w:themeColor="text1"/>
          <w:u w:color="000000" w:themeColor="text1"/>
        </w:rPr>
        <w:t>daughter of Clarence Jack Rogers and the l</w:t>
      </w:r>
      <w:r w:rsidR="00FE4DCD">
        <w:rPr>
          <w:color w:val="000000" w:themeColor="text1"/>
          <w:u w:color="000000" w:themeColor="text1"/>
        </w:rPr>
        <w:t>ate Dr. Mary Ann Sprawls Rogers</w:t>
      </w:r>
      <w:r w:rsidR="00FE4DCD" w:rsidRPr="00055138">
        <w:rPr>
          <w:color w:val="000000" w:themeColor="text1"/>
          <w:u w:color="000000" w:themeColor="text1"/>
        </w:rPr>
        <w:t xml:space="preserve"> and </w:t>
      </w:r>
      <w:r w:rsidR="00FE4DCD">
        <w:rPr>
          <w:color w:val="000000" w:themeColor="text1"/>
          <w:u w:color="000000" w:themeColor="text1"/>
        </w:rPr>
        <w:t xml:space="preserve">the </w:t>
      </w:r>
      <w:r w:rsidR="00FE4DCD" w:rsidRPr="00055138">
        <w:rPr>
          <w:color w:val="000000" w:themeColor="text1"/>
          <w:u w:color="000000" w:themeColor="text1"/>
        </w:rPr>
        <w:t>granddaughter of the late City of Aiken Chief of Police, James M. Sprawls</w:t>
      </w:r>
      <w:r w:rsidR="00FE4DCD">
        <w:rPr>
          <w:color w:val="000000" w:themeColor="text1"/>
          <w:u w:color="000000" w:themeColor="text1"/>
        </w:rPr>
        <w:t>; and</w:t>
      </w:r>
    </w:p>
    <w:p w:rsidR="00FE4DCD" w:rsidRDefault="00FE4DCD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highlight w:val="yellow"/>
          <w:u w:color="000000" w:themeColor="text1"/>
        </w:rPr>
      </w:pPr>
    </w:p>
    <w:p w:rsidR="00B5258A" w:rsidRPr="00F86760" w:rsidRDefault="00FE4DCD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 w:rsidRPr="00F8676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F86760">
        <w:rPr>
          <w:color w:val="000000" w:themeColor="text1"/>
          <w:u w:color="000000" w:themeColor="text1"/>
        </w:rPr>
        <w:t xml:space="preserve">a </w:t>
      </w:r>
      <w:r w:rsidR="00E412BD">
        <w:rPr>
          <w:color w:val="000000" w:themeColor="text1"/>
          <w:u w:color="000000" w:themeColor="text1"/>
        </w:rPr>
        <w:t xml:space="preserve">long-time </w:t>
      </w:r>
      <w:r w:rsidRPr="00F86760">
        <w:rPr>
          <w:color w:val="000000" w:themeColor="text1"/>
          <w:u w:color="000000" w:themeColor="text1"/>
        </w:rPr>
        <w:t>member of St. John</w:t>
      </w:r>
      <w:r w:rsidR="001E2DB5" w:rsidRPr="001E2DB5">
        <w:rPr>
          <w:color w:val="000000" w:themeColor="text1"/>
          <w:u w:color="000000" w:themeColor="text1"/>
        </w:rPr>
        <w:t>’</w:t>
      </w:r>
      <w:r w:rsidRPr="00F86760">
        <w:rPr>
          <w:color w:val="000000" w:themeColor="text1"/>
          <w:u w:color="000000" w:themeColor="text1"/>
        </w:rPr>
        <w:t xml:space="preserve">s United Methodist Church, </w:t>
      </w:r>
      <w:r w:rsidRPr="00F86760">
        <w:rPr>
          <w:rFonts w:eastAsiaTheme="minorHAnsi"/>
          <w:color w:val="000000" w:themeColor="text1"/>
          <w:szCs w:val="22"/>
          <w:u w:color="000000" w:themeColor="text1"/>
        </w:rPr>
        <w:t>she</w:t>
      </w:r>
      <w:r w:rsidR="00B5258A" w:rsidRPr="00F86760">
        <w:rPr>
          <w:rFonts w:eastAsiaTheme="minorHAnsi"/>
          <w:color w:val="000000" w:themeColor="text1"/>
          <w:szCs w:val="22"/>
          <w:u w:color="000000" w:themeColor="text1"/>
        </w:rPr>
        <w:t xml:space="preserve"> graduated from Aiken </w:t>
      </w:r>
      <w:r w:rsidR="00F86760" w:rsidRPr="00F86760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F86760" w:rsidRPr="00F86760">
        <w:rPr>
          <w:color w:val="000000" w:themeColor="text1"/>
          <w:u w:color="000000" w:themeColor="text1"/>
        </w:rPr>
        <w:t xml:space="preserve">echnical College and grew up close to the </w:t>
      </w:r>
      <w:r w:rsidR="00CC0BD4">
        <w:rPr>
          <w:color w:val="000000" w:themeColor="text1"/>
          <w:u w:color="000000" w:themeColor="text1"/>
        </w:rPr>
        <w:t>community where she died</w:t>
      </w:r>
      <w:r w:rsidR="00B5258A" w:rsidRPr="00F8676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5258A" w:rsidRPr="00F86760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F86760" w:rsidRDefault="00B5258A" w:rsidP="00F86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676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86760" w:rsidRPr="00055138">
        <w:rPr>
          <w:color w:val="000000" w:themeColor="text1"/>
          <w:u w:color="000000" w:themeColor="text1"/>
        </w:rPr>
        <w:t xml:space="preserve">Master Corporal Rogers </w:t>
      </w:r>
      <w:r w:rsidR="00F86760">
        <w:rPr>
          <w:color w:val="000000" w:themeColor="text1"/>
          <w:u w:color="000000" w:themeColor="text1"/>
        </w:rPr>
        <w:t>began serving</w:t>
      </w:r>
      <w:r w:rsidR="00CC0BD4">
        <w:rPr>
          <w:color w:val="000000" w:themeColor="text1"/>
          <w:u w:color="000000" w:themeColor="text1"/>
        </w:rPr>
        <w:t xml:space="preserve"> with</w:t>
      </w:r>
      <w:r w:rsidR="00F86760" w:rsidRPr="00055138">
        <w:rPr>
          <w:color w:val="000000" w:themeColor="text1"/>
          <w:u w:color="000000" w:themeColor="text1"/>
        </w:rPr>
        <w:t xml:space="preserve"> the City of Aiken </w:t>
      </w:r>
      <w:r w:rsidR="00CC0BD4">
        <w:rPr>
          <w:color w:val="000000" w:themeColor="text1"/>
          <w:u w:color="000000" w:themeColor="text1"/>
        </w:rPr>
        <w:t xml:space="preserve">Department of </w:t>
      </w:r>
      <w:r w:rsidR="00F86760" w:rsidRPr="00055138">
        <w:rPr>
          <w:color w:val="000000" w:themeColor="text1"/>
          <w:u w:color="000000" w:themeColor="text1"/>
        </w:rPr>
        <w:t>Public Safety in 1984</w:t>
      </w:r>
      <w:r w:rsidR="00F86760">
        <w:rPr>
          <w:color w:val="000000" w:themeColor="text1"/>
          <w:u w:color="000000" w:themeColor="text1"/>
        </w:rPr>
        <w:t>, and she w</w:t>
      </w:r>
      <w:r w:rsidR="00F86760" w:rsidRPr="00055138">
        <w:rPr>
          <w:color w:val="000000" w:themeColor="text1"/>
          <w:u w:color="000000" w:themeColor="text1"/>
        </w:rPr>
        <w:t xml:space="preserve">as a </w:t>
      </w:r>
      <w:r w:rsidR="0055045C">
        <w:rPr>
          <w:color w:val="000000" w:themeColor="text1"/>
          <w:u w:color="000000" w:themeColor="text1"/>
        </w:rPr>
        <w:t>F</w:t>
      </w:r>
      <w:r w:rsidR="00F86760" w:rsidRPr="00055138">
        <w:rPr>
          <w:color w:val="000000" w:themeColor="text1"/>
          <w:u w:color="000000" w:themeColor="text1"/>
        </w:rPr>
        <w:t>ield</w:t>
      </w:r>
      <w:r w:rsidR="0055045C">
        <w:rPr>
          <w:color w:val="000000" w:themeColor="text1"/>
          <w:u w:color="000000" w:themeColor="text1"/>
        </w:rPr>
        <w:t xml:space="preserve"> T</w:t>
      </w:r>
      <w:r w:rsidR="00F86760" w:rsidRPr="00055138">
        <w:rPr>
          <w:color w:val="000000" w:themeColor="text1"/>
          <w:u w:color="000000" w:themeColor="text1"/>
        </w:rPr>
        <w:t xml:space="preserve">raining </w:t>
      </w:r>
      <w:r w:rsidR="0055045C">
        <w:rPr>
          <w:color w:val="000000" w:themeColor="text1"/>
          <w:u w:color="000000" w:themeColor="text1"/>
        </w:rPr>
        <w:t>O</w:t>
      </w:r>
      <w:r w:rsidR="00F86760" w:rsidRPr="00055138">
        <w:rPr>
          <w:color w:val="000000" w:themeColor="text1"/>
          <w:u w:color="000000" w:themeColor="text1"/>
        </w:rPr>
        <w:t xml:space="preserve">fficer and </w:t>
      </w:r>
      <w:r w:rsidR="0055045C">
        <w:rPr>
          <w:color w:val="000000" w:themeColor="text1"/>
          <w:u w:color="000000" w:themeColor="text1"/>
        </w:rPr>
        <w:t>Sp</w:t>
      </w:r>
      <w:r w:rsidR="00F86760" w:rsidRPr="00055138">
        <w:rPr>
          <w:color w:val="000000" w:themeColor="text1"/>
          <w:u w:color="000000" w:themeColor="text1"/>
        </w:rPr>
        <w:t>eed</w:t>
      </w:r>
      <w:r w:rsidR="0055045C">
        <w:rPr>
          <w:color w:val="000000" w:themeColor="text1"/>
          <w:u w:color="000000" w:themeColor="text1"/>
        </w:rPr>
        <w:t xml:space="preserve"> M</w:t>
      </w:r>
      <w:r w:rsidR="00F86760" w:rsidRPr="00055138">
        <w:rPr>
          <w:color w:val="000000" w:themeColor="text1"/>
          <w:u w:color="000000" w:themeColor="text1"/>
        </w:rPr>
        <w:t>easuring</w:t>
      </w:r>
      <w:r w:rsidR="00F86760">
        <w:rPr>
          <w:color w:val="000000" w:themeColor="text1"/>
          <w:u w:color="000000" w:themeColor="text1"/>
        </w:rPr>
        <w:t xml:space="preserve"> </w:t>
      </w:r>
      <w:r w:rsidR="0055045C">
        <w:rPr>
          <w:color w:val="000000" w:themeColor="text1"/>
          <w:u w:color="000000" w:themeColor="text1"/>
        </w:rPr>
        <w:t>D</w:t>
      </w:r>
      <w:r w:rsidR="00F86760" w:rsidRPr="00055138">
        <w:rPr>
          <w:color w:val="000000" w:themeColor="text1"/>
          <w:u w:color="000000" w:themeColor="text1"/>
        </w:rPr>
        <w:t xml:space="preserve">evice </w:t>
      </w:r>
      <w:r w:rsidR="0055045C">
        <w:rPr>
          <w:color w:val="000000" w:themeColor="text1"/>
          <w:u w:color="000000" w:themeColor="text1"/>
        </w:rPr>
        <w:t>I</w:t>
      </w:r>
      <w:r w:rsidR="00F86760" w:rsidRPr="00055138">
        <w:rPr>
          <w:color w:val="000000" w:themeColor="text1"/>
          <w:u w:color="000000" w:themeColor="text1"/>
        </w:rPr>
        <w:t>nstructor</w:t>
      </w:r>
      <w:r w:rsidR="00F86760">
        <w:rPr>
          <w:color w:val="000000" w:themeColor="text1"/>
          <w:u w:color="000000" w:themeColor="text1"/>
        </w:rPr>
        <w:t>; and</w:t>
      </w:r>
    </w:p>
    <w:p w:rsidR="00F86760" w:rsidRDefault="00F86760" w:rsidP="00F86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760" w:rsidRPr="00055138" w:rsidRDefault="00F86760" w:rsidP="00F86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55138">
        <w:rPr>
          <w:color w:val="000000" w:themeColor="text1"/>
          <w:u w:color="000000" w:themeColor="text1"/>
        </w:rPr>
        <w:t xml:space="preserve">a member of </w:t>
      </w:r>
      <w:r>
        <w:rPr>
          <w:color w:val="000000" w:themeColor="text1"/>
          <w:u w:color="000000" w:themeColor="text1"/>
        </w:rPr>
        <w:t xml:space="preserve">both </w:t>
      </w:r>
      <w:r w:rsidRPr="00055138">
        <w:rPr>
          <w:color w:val="000000" w:themeColor="text1"/>
          <w:u w:color="000000" w:themeColor="text1"/>
        </w:rPr>
        <w:t>the South Carolina Law Enforcement Officers Association and the South Carolina Firemen</w:t>
      </w:r>
      <w:r w:rsidR="001E2DB5" w:rsidRPr="001E2D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Association, she </w:t>
      </w:r>
      <w:r w:rsidRPr="00055138">
        <w:rPr>
          <w:color w:val="000000" w:themeColor="text1"/>
          <w:u w:color="000000" w:themeColor="text1"/>
        </w:rPr>
        <w:t xml:space="preserve">received the Distinguished Service Award </w:t>
      </w:r>
      <w:r w:rsidR="001E2DB5">
        <w:rPr>
          <w:color w:val="000000" w:themeColor="text1"/>
          <w:u w:color="000000" w:themeColor="text1"/>
        </w:rPr>
        <w:t>and</w:t>
      </w:r>
      <w:r w:rsidRPr="00055138">
        <w:rPr>
          <w:color w:val="000000" w:themeColor="text1"/>
          <w:u w:color="000000" w:themeColor="text1"/>
        </w:rPr>
        <w:t xml:space="preserve"> th</w:t>
      </w:r>
      <w:r w:rsidR="001E2DB5">
        <w:rPr>
          <w:color w:val="000000" w:themeColor="text1"/>
          <w:u w:color="000000" w:themeColor="text1"/>
        </w:rPr>
        <w:t>e Lifesaving Award in 2003</w:t>
      </w:r>
      <w:r w:rsidRPr="00055138">
        <w:rPr>
          <w:color w:val="000000" w:themeColor="text1"/>
          <w:u w:color="000000" w:themeColor="text1"/>
        </w:rPr>
        <w:t xml:space="preserve"> and the Certificate of Commendation in 2011</w:t>
      </w:r>
      <w:r>
        <w:rPr>
          <w:color w:val="000000" w:themeColor="text1"/>
          <w:u w:color="000000" w:themeColor="text1"/>
        </w:rPr>
        <w:t>; and</w:t>
      </w:r>
    </w:p>
    <w:p w:rsidR="00F86760" w:rsidRDefault="00F86760" w:rsidP="00F86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58A" w:rsidRPr="00B5258A" w:rsidRDefault="00F86760" w:rsidP="00F86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highlight w:val="yellow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concerned for </w:t>
      </w:r>
      <w:r w:rsidR="00D40B01">
        <w:rPr>
          <w:color w:val="000000" w:themeColor="text1"/>
          <w:u w:color="000000" w:themeColor="text1"/>
        </w:rPr>
        <w:t>wayward</w:t>
      </w:r>
      <w:r>
        <w:rPr>
          <w:color w:val="000000" w:themeColor="text1"/>
          <w:u w:color="000000" w:themeColor="text1"/>
        </w:rPr>
        <w:t xml:space="preserve"> youth, s</w:t>
      </w:r>
      <w:r w:rsidRPr="00055138">
        <w:rPr>
          <w:color w:val="000000" w:themeColor="text1"/>
          <w:u w:color="000000" w:themeColor="text1"/>
        </w:rPr>
        <w:t>he helped start the Boo</w:t>
      </w:r>
      <w:r w:rsidR="00D40B01">
        <w:rPr>
          <w:color w:val="000000" w:themeColor="text1"/>
          <w:u w:color="000000" w:themeColor="text1"/>
        </w:rPr>
        <w:t>k Bag Program for Helping Hands</w:t>
      </w:r>
      <w:r w:rsidRPr="00055138">
        <w:rPr>
          <w:color w:val="000000" w:themeColor="text1"/>
          <w:u w:color="000000" w:themeColor="text1"/>
        </w:rPr>
        <w:t xml:space="preserve"> and was a mentor to </w:t>
      </w:r>
      <w:r w:rsidR="00CC0BD4">
        <w:rPr>
          <w:color w:val="000000" w:themeColor="text1"/>
          <w:u w:color="000000" w:themeColor="text1"/>
        </w:rPr>
        <w:t xml:space="preserve">many </w:t>
      </w:r>
      <w:r w:rsidRPr="00055138">
        <w:rPr>
          <w:color w:val="000000" w:themeColor="text1"/>
          <w:u w:color="000000" w:themeColor="text1"/>
        </w:rPr>
        <w:t>troubled individuals</w:t>
      </w:r>
      <w:r w:rsidR="00B5258A" w:rsidRPr="00F8676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5258A" w:rsidRPr="00B5258A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highlight w:val="yellow"/>
          <w:u w:color="000000" w:themeColor="text1"/>
        </w:rPr>
      </w:pPr>
    </w:p>
    <w:p w:rsidR="00B5258A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t xml:space="preserve">on </w:t>
      </w:r>
      <w:r w:rsidR="00FE4DCD" w:rsidRPr="00FE4DCD">
        <w:t>January 28</w:t>
      </w:r>
      <w:r w:rsidRPr="00FE4DCD">
        <w:t>,</w:t>
      </w:r>
      <w:r w:rsidR="00FE4DCD" w:rsidRPr="00FE4DCD">
        <w:t xml:space="preserve"> 2012,</w:t>
      </w:r>
      <w:r w:rsidRPr="00FE4DCD">
        <w:t xml:space="preserve"> at the age of </w:t>
      </w:r>
      <w:r w:rsidR="00FE4DCD" w:rsidRPr="00FE4DCD">
        <w:t>for</w:t>
      </w:r>
      <w:r w:rsidRPr="00FE4DCD">
        <w:t>ty</w:t>
      </w:r>
      <w:r w:rsidR="001E2DB5">
        <w:noBreakHyphen/>
      </w:r>
      <w:r w:rsidR="00FE4DCD" w:rsidRPr="00FE4DCD">
        <w:t>eight</w:t>
      </w:r>
      <w:r w:rsidRPr="00FE4DCD">
        <w:t xml:space="preserve">, </w:t>
      </w:r>
      <w:r w:rsidR="00FE4DCD" w:rsidRPr="00055138">
        <w:rPr>
          <w:color w:val="000000" w:themeColor="text1"/>
          <w:u w:color="000000" w:themeColor="text1"/>
        </w:rPr>
        <w:t>Master Corporal Sandra Elizabeth “Sandy” Rogers</w:t>
      </w:r>
      <w:r>
        <w:t xml:space="preserve"> died from injuries sustained when </w:t>
      </w:r>
      <w:r w:rsidR="00FE4DCD">
        <w:t>s</w:t>
      </w:r>
      <w:r>
        <w:t xml:space="preserve">he was shot </w:t>
      </w:r>
      <w:r w:rsidR="00D40B01">
        <w:t>after</w:t>
      </w:r>
      <w:r w:rsidR="00FE4DCD">
        <w:t xml:space="preserve"> </w:t>
      </w:r>
      <w:r w:rsidR="00FE4DCD" w:rsidRPr="00055138">
        <w:rPr>
          <w:color w:val="000000" w:themeColor="text1"/>
          <w:u w:color="000000" w:themeColor="text1"/>
        </w:rPr>
        <w:t>responding to a suspicious</w:t>
      </w:r>
      <w:r w:rsidR="00CC0BD4">
        <w:rPr>
          <w:color w:val="000000" w:themeColor="text1"/>
          <w:u w:color="000000" w:themeColor="text1"/>
        </w:rPr>
        <w:t xml:space="preserve"> a</w:t>
      </w:r>
      <w:r w:rsidR="00FE4DCD" w:rsidRPr="00055138">
        <w:rPr>
          <w:color w:val="000000" w:themeColor="text1"/>
          <w:u w:color="000000" w:themeColor="text1"/>
        </w:rPr>
        <w:t>ctivity call in the Eusti</w:t>
      </w:r>
      <w:r w:rsidR="00174303">
        <w:rPr>
          <w:color w:val="000000" w:themeColor="text1"/>
          <w:u w:color="000000" w:themeColor="text1"/>
        </w:rPr>
        <w:t>s</w:t>
      </w:r>
      <w:r w:rsidR="00FE4DCD" w:rsidRPr="00055138">
        <w:rPr>
          <w:color w:val="000000" w:themeColor="text1"/>
          <w:u w:color="000000" w:themeColor="text1"/>
        </w:rPr>
        <w:t xml:space="preserve"> </w:t>
      </w:r>
      <w:r w:rsidR="00FE4DCD">
        <w:rPr>
          <w:color w:val="000000" w:themeColor="text1"/>
          <w:u w:color="000000" w:themeColor="text1"/>
        </w:rPr>
        <w:t>P</w:t>
      </w:r>
      <w:r w:rsidR="00FE4DCD" w:rsidRPr="00055138">
        <w:rPr>
          <w:color w:val="000000" w:themeColor="text1"/>
          <w:u w:color="000000" w:themeColor="text1"/>
        </w:rPr>
        <w:t>ark neighborhood</w:t>
      </w:r>
      <w:r>
        <w:t xml:space="preserve"> in the City of Aiken; and</w:t>
      </w:r>
    </w:p>
    <w:p w:rsidR="00B5258A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0B01" w:rsidRDefault="00D40B01" w:rsidP="00D40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 w:rsidRPr="00F8676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first female law </w:t>
      </w:r>
      <w:r w:rsidRPr="00055138">
        <w:rPr>
          <w:color w:val="000000" w:themeColor="text1"/>
          <w:u w:color="000000" w:themeColor="text1"/>
        </w:rPr>
        <w:t xml:space="preserve">enforcement officer killed in the line of duty in </w:t>
      </w:r>
      <w:r>
        <w:rPr>
          <w:color w:val="000000" w:themeColor="text1"/>
          <w:u w:color="000000" w:themeColor="text1"/>
        </w:rPr>
        <w:t>the State</w:t>
      </w:r>
      <w:r w:rsidRPr="00055138">
        <w:rPr>
          <w:color w:val="000000" w:themeColor="text1"/>
          <w:u w:color="000000" w:themeColor="text1"/>
        </w:rPr>
        <w:t xml:space="preserve">, Master Corporal Rogers had been an officer with the Aiken Department of Public Safety for </w:t>
      </w:r>
      <w:r>
        <w:rPr>
          <w:color w:val="000000" w:themeColor="text1"/>
          <w:u w:color="000000" w:themeColor="text1"/>
        </w:rPr>
        <w:t>twenty</w:t>
      </w:r>
      <w:r w:rsidR="001E2DB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</w:t>
      </w:r>
      <w:r w:rsidRPr="00055138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and was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055138">
        <w:rPr>
          <w:color w:val="000000" w:themeColor="text1"/>
          <w:u w:color="000000" w:themeColor="text1"/>
        </w:rPr>
        <w:t>escribed</w:t>
      </w:r>
      <w:r w:rsidR="00CC0BD4">
        <w:rPr>
          <w:color w:val="000000" w:themeColor="text1"/>
          <w:u w:color="000000" w:themeColor="text1"/>
        </w:rPr>
        <w:t xml:space="preserve"> affectionately</w:t>
      </w:r>
      <w:r w:rsidRPr="00055138">
        <w:rPr>
          <w:color w:val="000000" w:themeColor="text1"/>
          <w:u w:color="000000" w:themeColor="text1"/>
        </w:rPr>
        <w:t xml:space="preserve"> as a “</w:t>
      </w:r>
      <w:r>
        <w:rPr>
          <w:color w:val="000000" w:themeColor="text1"/>
          <w:u w:color="000000" w:themeColor="text1"/>
        </w:rPr>
        <w:t>m</w:t>
      </w:r>
      <w:r w:rsidRPr="00055138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h</w:t>
      </w:r>
      <w:r w:rsidRPr="00055138">
        <w:rPr>
          <w:color w:val="000000" w:themeColor="text1"/>
          <w:u w:color="000000" w:themeColor="text1"/>
        </w:rPr>
        <w:t>en” to younger officers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40B01" w:rsidRDefault="00D40B01" w:rsidP="00D40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D40B01" w:rsidRDefault="00D40B01" w:rsidP="00D40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f</w:t>
      </w:r>
      <w:r w:rsidRPr="00055138">
        <w:rPr>
          <w:color w:val="000000" w:themeColor="text1"/>
          <w:u w:color="000000" w:themeColor="text1"/>
        </w:rPr>
        <w:t xml:space="preserve">or the second time in as many months, more than </w:t>
      </w:r>
      <w:r>
        <w:rPr>
          <w:color w:val="000000" w:themeColor="text1"/>
          <w:u w:color="000000" w:themeColor="text1"/>
        </w:rPr>
        <w:t>one thousand</w:t>
      </w:r>
      <w:r w:rsidRPr="00055138">
        <w:rPr>
          <w:color w:val="000000" w:themeColor="text1"/>
          <w:u w:color="000000" w:themeColor="text1"/>
        </w:rPr>
        <w:t xml:space="preserve"> police officers and hundreds of others gathered in</w:t>
      </w:r>
      <w:r w:rsidR="00CC0BD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055138">
        <w:rPr>
          <w:color w:val="000000" w:themeColor="text1"/>
          <w:u w:color="000000" w:themeColor="text1"/>
        </w:rPr>
        <w:t>ity</w:t>
      </w:r>
      <w:r>
        <w:rPr>
          <w:color w:val="000000" w:themeColor="text1"/>
          <w:u w:color="000000" w:themeColor="text1"/>
        </w:rPr>
        <w:t xml:space="preserve"> of Aiken</w:t>
      </w:r>
      <w:r w:rsidRPr="00055138">
        <w:rPr>
          <w:color w:val="000000" w:themeColor="text1"/>
          <w:u w:color="000000" w:themeColor="text1"/>
        </w:rPr>
        <w:t xml:space="preserve"> to remember a fellow officer </w:t>
      </w:r>
      <w:r>
        <w:rPr>
          <w:color w:val="000000" w:themeColor="text1"/>
          <w:u w:color="000000" w:themeColor="text1"/>
        </w:rPr>
        <w:t xml:space="preserve">tragically </w:t>
      </w:r>
      <w:r w:rsidRPr="00055138">
        <w:rPr>
          <w:color w:val="000000" w:themeColor="text1"/>
          <w:u w:color="000000" w:themeColor="text1"/>
        </w:rPr>
        <w:t>gunned down in the line of duty</w:t>
      </w:r>
      <w:r>
        <w:rPr>
          <w:color w:val="000000" w:themeColor="text1"/>
          <w:u w:color="000000" w:themeColor="text1"/>
        </w:rPr>
        <w:t>; and</w:t>
      </w:r>
    </w:p>
    <w:p w:rsidR="00D40B01" w:rsidRDefault="00D40B01" w:rsidP="00D40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B5258A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there is no greater or braver sacrifice </w:t>
      </w:r>
      <w:r w:rsidR="00D40B01">
        <w:t>that can be made than to lay down one</w:t>
      </w:r>
      <w:r w:rsidR="001E2DB5" w:rsidRPr="001E2DB5">
        <w:t>’</w:t>
      </w:r>
      <w:r>
        <w:t>s life</w:t>
      </w:r>
      <w:r w:rsidR="00CC0BD4">
        <w:t xml:space="preserve"> in the service of others</w:t>
      </w:r>
      <w:r w:rsidR="00E70A60">
        <w:t>;</w:t>
      </w:r>
      <w:r>
        <w:t xml:space="preserve"> </w:t>
      </w:r>
      <w:r w:rsidR="00FE4DCD" w:rsidRPr="00055138">
        <w:rPr>
          <w:color w:val="000000" w:themeColor="text1"/>
          <w:u w:color="000000" w:themeColor="text1"/>
        </w:rPr>
        <w:t>Master C</w:t>
      </w:r>
      <w:r w:rsidR="00CC0BD4">
        <w:rPr>
          <w:color w:val="000000" w:themeColor="text1"/>
          <w:u w:color="000000" w:themeColor="text1"/>
        </w:rPr>
        <w:t xml:space="preserve">orporal </w:t>
      </w:r>
      <w:r w:rsidR="00FE4DCD" w:rsidRPr="00055138">
        <w:rPr>
          <w:color w:val="000000" w:themeColor="text1"/>
          <w:u w:color="000000" w:themeColor="text1"/>
        </w:rPr>
        <w:t xml:space="preserve"> Rogers</w:t>
      </w:r>
      <w:r w:rsidR="001E2DB5" w:rsidRPr="001E2DB5">
        <w:t>’</w:t>
      </w:r>
      <w:r>
        <w:t>s life of valor will not be forgotten by the grateful citizens of Aiken County</w:t>
      </w:r>
      <w:r w:rsidR="00CC0BD4">
        <w:t xml:space="preserve"> and this State</w:t>
      </w:r>
      <w:r>
        <w:t>; and</w:t>
      </w:r>
    </w:p>
    <w:p w:rsidR="00B5258A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5F3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E412BD">
        <w:t>General Assembly</w:t>
      </w:r>
      <w:r w:rsidR="00FE4DCD">
        <w:t xml:space="preserve"> </w:t>
      </w:r>
      <w:r w:rsidR="00CC0BD4">
        <w:t>proudly honors</w:t>
      </w:r>
      <w:r>
        <w:t xml:space="preserve"> the life and sacrifice of one of the brave </w:t>
      </w:r>
      <w:r w:rsidR="00D40B01">
        <w:t>daughter</w:t>
      </w:r>
      <w:r>
        <w:t xml:space="preserve">s and heroes of the Palmetto State, </w:t>
      </w:r>
      <w:r w:rsidR="00FE4DCD" w:rsidRPr="00055138">
        <w:rPr>
          <w:color w:val="000000" w:themeColor="text1"/>
          <w:u w:color="000000" w:themeColor="text1"/>
        </w:rPr>
        <w:t>Master Corporal Sandra Elizabeth “Sandy” Rogers</w:t>
      </w:r>
      <w:r w:rsidR="00A545F3">
        <w:t>.  Now, therefore,</w:t>
      </w:r>
    </w:p>
    <w:p w:rsidR="00A545F3" w:rsidRDefault="00A54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5F3" w:rsidRDefault="00A54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E412BD">
        <w:t>, the Senate concurring</w:t>
      </w:r>
      <w:r>
        <w:t>:</w:t>
      </w:r>
    </w:p>
    <w:p w:rsidR="00A545F3" w:rsidRDefault="00A54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58A" w:rsidRDefault="00A545F3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0BD4">
        <w:t xml:space="preserve"> </w:t>
      </w:r>
      <w:r w:rsidR="00B5258A">
        <w:t xml:space="preserve">the members of the South Carolina </w:t>
      </w:r>
      <w:r w:rsidR="00E412BD">
        <w:t>General Assembly</w:t>
      </w:r>
      <w:r w:rsidR="00B5258A">
        <w:t xml:space="preserve"> honor and remember the supreme sacrifice made in the line of duty by </w:t>
      </w:r>
      <w:r w:rsidR="00FE4DCD" w:rsidRPr="00055138">
        <w:rPr>
          <w:color w:val="000000" w:themeColor="text1"/>
          <w:u w:color="000000" w:themeColor="text1"/>
        </w:rPr>
        <w:t>Master Corporal Sandra Elizabeth “Sandy” Rogers</w:t>
      </w:r>
      <w:r w:rsidR="00B5258A">
        <w:t>, and express to h</w:t>
      </w:r>
      <w:r w:rsidR="00FE4DCD">
        <w:t>er</w:t>
      </w:r>
      <w:r w:rsidR="00B5258A">
        <w:t xml:space="preserve"> family the profound appreciation of a grateful State for h</w:t>
      </w:r>
      <w:r w:rsidR="00FE4DCD">
        <w:t>er</w:t>
      </w:r>
      <w:r w:rsidR="00B5258A">
        <w:t xml:space="preserve"> life, sacrifice, and service.</w:t>
      </w:r>
    </w:p>
    <w:p w:rsidR="00B5258A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="00FE4DCD" w:rsidRPr="00055138">
        <w:rPr>
          <w:color w:val="000000" w:themeColor="text1"/>
          <w:u w:color="000000" w:themeColor="text1"/>
        </w:rPr>
        <w:t>Master Corporal Sandra Elizabeth “Sandy” Rogers</w:t>
      </w:r>
      <w:r>
        <w:t>.</w:t>
      </w:r>
    </w:p>
    <w:p w:rsidR="00C41811" w:rsidRDefault="001E2D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1811" w:rsidRDefault="00C41811" w:rsidP="00BE5E2B">
      <w:pPr>
        <w:suppressAutoHyphens/>
      </w:pPr>
    </w:p>
    <w:sectPr w:rsidR="00C41811" w:rsidSect="00BE5E2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A60" w:rsidRDefault="00E70A60" w:rsidP="009F0C77">
      <w:r>
        <w:separator/>
      </w:r>
    </w:p>
  </w:endnote>
  <w:endnote w:type="continuationSeparator" w:id="0">
    <w:p w:rsidR="00E70A60" w:rsidRDefault="00E70A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B98485-72C3-4088-9FA3-F47A7ADA4DC7}"/>
    <w:embedBold r:id="rId2" w:fontKey="{24574C35-9322-471C-8854-9934DC469F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CF3160-BCAA-4A11-BE46-E1A86425C2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E9BB541-B4C2-420A-B92A-43D7EF12E7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94C310-B9FB-46EF-B150-6960BC5B88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E2B" w:rsidRPr="00C41811" w:rsidRDefault="00BE5E2B" w:rsidP="00C418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[5160]</w:t>
    </w:r>
    <w:r>
      <w:tab/>
    </w:r>
    <w:r w:rsidR="005A09B0">
      <w:fldChar w:fldCharType="begin"/>
    </w:r>
    <w:r w:rsidR="005A09B0">
      <w:instrText xml:space="preserve"> PAGE  \* MERGEFORMAT </w:instrText>
    </w:r>
    <w:r w:rsidR="005A09B0">
      <w:fldChar w:fldCharType="separate"/>
    </w:r>
    <w:r w:rsidR="005A09B0">
      <w:rPr>
        <w:noProof/>
      </w:rPr>
      <w:t>1</w:t>
    </w:r>
    <w:r w:rsidR="005A09B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A60" w:rsidRDefault="00E70A60" w:rsidP="009F0C77">
      <w:r>
        <w:separator/>
      </w:r>
    </w:p>
  </w:footnote>
  <w:footnote w:type="continuationSeparator" w:id="0">
    <w:p w:rsidR="00E70A60" w:rsidRDefault="00E70A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38AHB12"/>
    <w:docVar w:name="CoverBillType" w:val="r"/>
    <w:docVar w:name="docpath" w:val="L:\Council\bills\GM\24938AHB12.DOCX"/>
    <w:docVar w:name="dvBillNumber" w:val="51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2BBE"/>
    <w:rsid w:val="00011869"/>
    <w:rsid w:val="00072075"/>
    <w:rsid w:val="000751C5"/>
    <w:rsid w:val="000E1785"/>
    <w:rsid w:val="000F40FA"/>
    <w:rsid w:val="0010776B"/>
    <w:rsid w:val="00133E66"/>
    <w:rsid w:val="001435A3"/>
    <w:rsid w:val="00165AE1"/>
    <w:rsid w:val="00174303"/>
    <w:rsid w:val="001D08F2"/>
    <w:rsid w:val="001D525B"/>
    <w:rsid w:val="001D7F4F"/>
    <w:rsid w:val="001E2DB5"/>
    <w:rsid w:val="002321B6"/>
    <w:rsid w:val="00250967"/>
    <w:rsid w:val="002543C8"/>
    <w:rsid w:val="00267EFC"/>
    <w:rsid w:val="00284AAE"/>
    <w:rsid w:val="002E5912"/>
    <w:rsid w:val="002E651C"/>
    <w:rsid w:val="002F62CB"/>
    <w:rsid w:val="00325348"/>
    <w:rsid w:val="0032732C"/>
    <w:rsid w:val="00336AD0"/>
    <w:rsid w:val="0037079A"/>
    <w:rsid w:val="003B442C"/>
    <w:rsid w:val="003D01E8"/>
    <w:rsid w:val="003E5288"/>
    <w:rsid w:val="003F2717"/>
    <w:rsid w:val="003F6D79"/>
    <w:rsid w:val="0041760A"/>
    <w:rsid w:val="00417C01"/>
    <w:rsid w:val="004809EE"/>
    <w:rsid w:val="00490084"/>
    <w:rsid w:val="004E7D54"/>
    <w:rsid w:val="00513FA5"/>
    <w:rsid w:val="005273C6"/>
    <w:rsid w:val="00530A69"/>
    <w:rsid w:val="00542BAA"/>
    <w:rsid w:val="00545593"/>
    <w:rsid w:val="0055045C"/>
    <w:rsid w:val="00577C6C"/>
    <w:rsid w:val="005954B8"/>
    <w:rsid w:val="005A09B0"/>
    <w:rsid w:val="005C2FE2"/>
    <w:rsid w:val="005E2BC9"/>
    <w:rsid w:val="00605102"/>
    <w:rsid w:val="006215AA"/>
    <w:rsid w:val="006247F3"/>
    <w:rsid w:val="006753E4"/>
    <w:rsid w:val="006913C9"/>
    <w:rsid w:val="0069470D"/>
    <w:rsid w:val="006D7502"/>
    <w:rsid w:val="00732416"/>
    <w:rsid w:val="00734F00"/>
    <w:rsid w:val="007A70AE"/>
    <w:rsid w:val="007C07A2"/>
    <w:rsid w:val="007D01DF"/>
    <w:rsid w:val="00815A8A"/>
    <w:rsid w:val="008362E8"/>
    <w:rsid w:val="008552F6"/>
    <w:rsid w:val="00866FB3"/>
    <w:rsid w:val="0088030E"/>
    <w:rsid w:val="0089443A"/>
    <w:rsid w:val="008A1768"/>
    <w:rsid w:val="008B3337"/>
    <w:rsid w:val="008F4429"/>
    <w:rsid w:val="0094021A"/>
    <w:rsid w:val="009C6A0B"/>
    <w:rsid w:val="009D2BBE"/>
    <w:rsid w:val="009F0C77"/>
    <w:rsid w:val="009F4DD1"/>
    <w:rsid w:val="009F7EF6"/>
    <w:rsid w:val="00A41684"/>
    <w:rsid w:val="00A545F3"/>
    <w:rsid w:val="00A64E80"/>
    <w:rsid w:val="00A72BCD"/>
    <w:rsid w:val="00A741D9"/>
    <w:rsid w:val="00A833AB"/>
    <w:rsid w:val="00A9741D"/>
    <w:rsid w:val="00AC400B"/>
    <w:rsid w:val="00AD4B17"/>
    <w:rsid w:val="00B412D4"/>
    <w:rsid w:val="00B5258A"/>
    <w:rsid w:val="00BA44EE"/>
    <w:rsid w:val="00BE3C22"/>
    <w:rsid w:val="00BE5E2B"/>
    <w:rsid w:val="00C0345E"/>
    <w:rsid w:val="00C3483A"/>
    <w:rsid w:val="00C41811"/>
    <w:rsid w:val="00C74E9D"/>
    <w:rsid w:val="00C82FD3"/>
    <w:rsid w:val="00C92819"/>
    <w:rsid w:val="00CC0BD4"/>
    <w:rsid w:val="00CC6B7B"/>
    <w:rsid w:val="00CD2089"/>
    <w:rsid w:val="00D35F8C"/>
    <w:rsid w:val="00D40B01"/>
    <w:rsid w:val="00D73A67"/>
    <w:rsid w:val="00D95390"/>
    <w:rsid w:val="00D970A9"/>
    <w:rsid w:val="00DF3845"/>
    <w:rsid w:val="00E412BD"/>
    <w:rsid w:val="00E41911"/>
    <w:rsid w:val="00E47ECF"/>
    <w:rsid w:val="00E70A60"/>
    <w:rsid w:val="00E92EEF"/>
    <w:rsid w:val="00EB1165"/>
    <w:rsid w:val="00EE093E"/>
    <w:rsid w:val="00F24442"/>
    <w:rsid w:val="00F50AE3"/>
    <w:rsid w:val="00F609DD"/>
    <w:rsid w:val="00F67CF1"/>
    <w:rsid w:val="00F840F0"/>
    <w:rsid w:val="00F86760"/>
    <w:rsid w:val="00FB0D0D"/>
    <w:rsid w:val="00FB43B4"/>
    <w:rsid w:val="00FE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42D83CB-BF8B-4DB0-A491-296AB7317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D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DB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5E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4-24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24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160_2012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25158-EFCB-4B3B-BDF7-DDDCFEB7F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749</Words>
  <Characters>4188</Characters>
  <Application>Microsoft Office Word</Application>
  <DocSecurity>4</DocSecurity>
  <Lines>125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5160: Master Corporal Sandra Elizabeth Rogers - South Carolina Legislature Online</dc:title>
  <dc:subject/>
  <dc:creator>gailmoore</dc:creator>
  <cp:keywords/>
  <dc:description/>
  <cp:lastModifiedBy>N Cumfer</cp:lastModifiedBy>
  <cp:revision>2</cp:revision>
  <cp:lastPrinted>2012-02-29T16:06:00Z</cp:lastPrinted>
  <dcterms:created xsi:type="dcterms:W3CDTF">2014-11-24T14:58:00Z</dcterms:created>
  <dcterms:modified xsi:type="dcterms:W3CDTF">2014-11-24T14:58:00Z</dcterms:modified>
</cp:coreProperties>
</file>