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4314" w:rsidRDefault="006E4314" w:rsidP="006E4314">
      <w:pPr>
        <w:widowControl w:val="0"/>
        <w:jc w:val="center"/>
      </w:pPr>
      <w:bookmarkStart w:id="0" w:name="_GoBack"/>
      <w:bookmarkEnd w:id="0"/>
      <w:r w:rsidRPr="006E4314">
        <w:rPr>
          <w:b/>
        </w:rPr>
        <w:t>South Carolina General Assembly</w:t>
      </w:r>
    </w:p>
    <w:p w:rsidR="006E4314" w:rsidRDefault="006E4314" w:rsidP="006E4314">
      <w:pPr>
        <w:widowControl w:val="0"/>
        <w:jc w:val="center"/>
      </w:pPr>
      <w:r>
        <w:t>119th Session, 2011-2012</w:t>
      </w:r>
    </w:p>
    <w:p w:rsidR="006E4314" w:rsidRDefault="006E4314" w:rsidP="006E4314">
      <w:pPr>
        <w:widowControl w:val="0"/>
        <w:jc w:val="left"/>
      </w:pPr>
    </w:p>
    <w:p w:rsidR="006E4314" w:rsidRDefault="006E4314" w:rsidP="006E4314">
      <w:pPr>
        <w:widowControl w:val="0"/>
        <w:jc w:val="left"/>
        <w:rPr>
          <w:b/>
        </w:rPr>
      </w:pPr>
      <w:r w:rsidRPr="006E4314">
        <w:rPr>
          <w:b/>
        </w:rPr>
        <w:t>H. 5186</w:t>
      </w:r>
    </w:p>
    <w:p w:rsidR="006E4314" w:rsidRDefault="006E4314" w:rsidP="006E4314">
      <w:pPr>
        <w:widowControl w:val="0"/>
        <w:jc w:val="left"/>
        <w:rPr>
          <w:b/>
        </w:rPr>
      </w:pPr>
    </w:p>
    <w:p w:rsidR="006E4314" w:rsidRDefault="006E4314" w:rsidP="006E4314">
      <w:pPr>
        <w:widowControl w:val="0"/>
        <w:jc w:val="left"/>
      </w:pPr>
      <w:r w:rsidRPr="006E4314">
        <w:rPr>
          <w:b/>
        </w:rPr>
        <w:t>STATUS INFORMATION</w:t>
      </w:r>
    </w:p>
    <w:p w:rsidR="006E4314" w:rsidRDefault="006E4314" w:rsidP="006E4314">
      <w:pPr>
        <w:widowControl w:val="0"/>
        <w:jc w:val="left"/>
      </w:pPr>
    </w:p>
    <w:p w:rsidR="006E4314" w:rsidRDefault="006E4314" w:rsidP="006E4314">
      <w:pPr>
        <w:widowControl w:val="0"/>
        <w:jc w:val="left"/>
      </w:pPr>
      <w:r>
        <w:t>House Resolution</w:t>
      </w:r>
    </w:p>
    <w:p w:rsidR="006E4314" w:rsidRDefault="006E4314" w:rsidP="006E4314">
      <w:pPr>
        <w:widowControl w:val="0"/>
        <w:jc w:val="left"/>
      </w:pPr>
      <w:r>
        <w:t>Sponsors: Reps. Parks, Pitts, Pinson,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Patrick, Pope, Putnam, Quinn, Rutherford, Ryan, Sabb, Sandifer, Sellers, Simrill, Skelton, G.M. Smith, G.R. Smith, J.E. Smith, J.R. Smith, Sottile, Southard, Spires, Stavrinakis, Stringer, Tallon, Taylor, Thayer, Toole, Tribble, Vick, Weeks, Whipper, White, Whitmire, Williams, Willis and Young</w:t>
      </w:r>
    </w:p>
    <w:p w:rsidR="006E4314" w:rsidRDefault="006E4314" w:rsidP="006E4314">
      <w:pPr>
        <w:widowControl w:val="0"/>
        <w:jc w:val="left"/>
      </w:pPr>
      <w:r>
        <w:t>Document Path: l:\council\bills\rm\1540ac12.docx</w:t>
      </w:r>
    </w:p>
    <w:p w:rsidR="006E4314" w:rsidRDefault="006E4314" w:rsidP="006E4314">
      <w:pPr>
        <w:widowControl w:val="0"/>
        <w:jc w:val="left"/>
      </w:pPr>
    </w:p>
    <w:p w:rsidR="006E4314" w:rsidRDefault="006E4314" w:rsidP="006E4314">
      <w:pPr>
        <w:widowControl w:val="0"/>
        <w:jc w:val="left"/>
      </w:pPr>
      <w:r>
        <w:t>Introduced in the House on April 26, 2012</w:t>
      </w:r>
    </w:p>
    <w:p w:rsidR="006E4314" w:rsidRDefault="006E4314" w:rsidP="006E4314">
      <w:pPr>
        <w:widowControl w:val="0"/>
        <w:jc w:val="left"/>
      </w:pPr>
      <w:r>
        <w:t>Adopted by the House on April 26, 2012</w:t>
      </w:r>
    </w:p>
    <w:p w:rsidR="006E4314" w:rsidRDefault="006E4314" w:rsidP="006E4314">
      <w:pPr>
        <w:widowControl w:val="0"/>
        <w:jc w:val="left"/>
      </w:pPr>
    </w:p>
    <w:p w:rsidR="006E4314" w:rsidRDefault="006E4314" w:rsidP="006E4314">
      <w:pPr>
        <w:widowControl w:val="0"/>
        <w:jc w:val="left"/>
      </w:pPr>
      <w:r>
        <w:t xml:space="preserve">Summary: </w:t>
      </w:r>
      <w:r w:rsidR="007C1D54">
        <w:t>Macedonia Missionary Baptist Church</w:t>
      </w:r>
    </w:p>
    <w:p w:rsidR="006E4314" w:rsidRDefault="006E4314" w:rsidP="006E4314">
      <w:pPr>
        <w:widowControl w:val="0"/>
        <w:jc w:val="left"/>
      </w:pPr>
    </w:p>
    <w:p w:rsidR="006E4314" w:rsidRDefault="006E4314" w:rsidP="006E4314">
      <w:pPr>
        <w:widowControl w:val="0"/>
        <w:jc w:val="left"/>
      </w:pPr>
    </w:p>
    <w:p w:rsidR="006E4314" w:rsidRDefault="006E4314" w:rsidP="006E43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E4314">
        <w:rPr>
          <w:b/>
        </w:rPr>
        <w:t>HISTORY OF LEGISLATIVE ACTIONS</w:t>
      </w:r>
    </w:p>
    <w:p w:rsidR="006E4314" w:rsidRDefault="006E4314" w:rsidP="006E43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E4314" w:rsidRPr="006E4314" w:rsidRDefault="006E4314" w:rsidP="006E43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E4314">
        <w:rPr>
          <w:u w:val="single"/>
        </w:rPr>
        <w:tab/>
        <w:t>Date</w:t>
      </w:r>
      <w:r w:rsidRPr="006E4314">
        <w:rPr>
          <w:u w:val="single"/>
        </w:rPr>
        <w:tab/>
        <w:t>Body</w:t>
      </w:r>
      <w:r w:rsidRPr="006E4314">
        <w:rPr>
          <w:u w:val="single"/>
        </w:rPr>
        <w:tab/>
        <w:t>Action Description with journal page number</w:t>
      </w:r>
      <w:r w:rsidRPr="006E4314">
        <w:rPr>
          <w:u w:val="single"/>
        </w:rPr>
        <w:tab/>
      </w:r>
    </w:p>
    <w:p w:rsidR="00B35634" w:rsidRDefault="00B35634" w:rsidP="00B356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4/26/2012</w:t>
      </w:r>
      <w:r>
        <w:tab/>
        <w:t>House</w:t>
      </w:r>
      <w:r>
        <w:tab/>
      </w:r>
      <w:r w:rsidRPr="00C53A2B">
        <w:t>Introduced and adopted (</w:t>
      </w:r>
      <w:hyperlink r:id="rId7" w:history="1">
        <w:r w:rsidRPr="00C53A2B">
          <w:rPr>
            <w:rStyle w:val="Hyperlink"/>
          </w:rPr>
          <w:t>House Journal</w:t>
        </w:r>
        <w:r w:rsidRPr="00C53A2B">
          <w:rPr>
            <w:rStyle w:val="Hyperlink"/>
          </w:rPr>
          <w:noBreakHyphen/>
          <w:t>page 112</w:t>
        </w:r>
      </w:hyperlink>
      <w:r w:rsidRPr="00C53A2B">
        <w:t>)</w:t>
      </w:r>
    </w:p>
    <w:p w:rsidR="00B35634" w:rsidRDefault="00B35634" w:rsidP="00B356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E4314" w:rsidRPr="006E4314" w:rsidRDefault="006E4314" w:rsidP="006E43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E4314" w:rsidRDefault="006E4314" w:rsidP="006E4314">
      <w:r w:rsidRPr="006E4314">
        <w:rPr>
          <w:b/>
        </w:rPr>
        <w:t>VERSIONS OF THIS BILL</w:t>
      </w:r>
    </w:p>
    <w:p w:rsidR="006E4314" w:rsidRDefault="006E4314" w:rsidP="006E4314"/>
    <w:p w:rsidR="006E4314" w:rsidRDefault="00655DEB" w:rsidP="006E4314">
      <w:hyperlink r:id="rId8" w:history="1">
        <w:r w:rsidR="006E4314">
          <w:rPr>
            <w:rStyle w:val="Hyperlink"/>
          </w:rPr>
          <w:t>4/26/2012</w:t>
        </w:r>
      </w:hyperlink>
    </w:p>
    <w:p w:rsidR="006E4314" w:rsidRDefault="006E4314" w:rsidP="006E4314"/>
    <w:p w:rsidR="006E4314" w:rsidRDefault="006E4314" w:rsidP="006E4314">
      <w:pPr>
        <w:sectPr w:rsidR="006E4314" w:rsidSect="006E431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802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C0A2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B18" w:rsidRDefault="00237844" w:rsidP="007E3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E3B18">
        <w:t xml:space="preserve">RECOGNIZE AND CONGRATULATE </w:t>
      </w:r>
      <w:r w:rsidR="00445A73">
        <w:t>MACEDONIA MISSIONARY B</w:t>
      </w:r>
      <w:r w:rsidR="007E3B18">
        <w:t xml:space="preserve">APTIST CHURCH OF </w:t>
      </w:r>
      <w:r w:rsidR="00445A73">
        <w:t xml:space="preserve">GREENWOOD </w:t>
      </w:r>
      <w:r w:rsidR="007E3B18">
        <w:t>ON THE OCCASION OF ITS HISTORIC ONE HUNDRED THIRTIETH ANNIVERSARY AND TO COMMEND THE CHURCH FOR MORE THAN ONE AND A QUARTER CENTURIES OF SERVICE TO THE COMMUNITY.</w:t>
      </w:r>
    </w:p>
    <w:p w:rsidR="008C0A29" w:rsidRDefault="008C0A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10E09" w:rsidRDefault="008C0A29" w:rsidP="00B1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10E09">
        <w:t>having been founded in 188</w:t>
      </w:r>
      <w:r w:rsidR="005F5800">
        <w:t>2</w:t>
      </w:r>
      <w:r w:rsidR="00B10E09">
        <w:t xml:space="preserve">, </w:t>
      </w:r>
      <w:r w:rsidR="00183A95">
        <w:t xml:space="preserve">Macedonia Missionary </w:t>
      </w:r>
      <w:r w:rsidR="00B10E09">
        <w:t xml:space="preserve">Baptist Church of </w:t>
      </w:r>
      <w:r w:rsidR="00183A95">
        <w:t>Greenwood</w:t>
      </w:r>
      <w:r w:rsidR="00B10E09">
        <w:t xml:space="preserve"> </w:t>
      </w:r>
      <w:r w:rsidR="009E218F">
        <w:t xml:space="preserve">is </w:t>
      </w:r>
      <w:r w:rsidR="00B10E09">
        <w:t>celebrat</w:t>
      </w:r>
      <w:r w:rsidR="009E218F">
        <w:t>ing</w:t>
      </w:r>
      <w:r w:rsidR="00B10E09">
        <w:t xml:space="preserve"> its historic one hundred thirtieth anniversary </w:t>
      </w:r>
      <w:r w:rsidR="009E218F">
        <w:t>in 2012</w:t>
      </w:r>
      <w:r w:rsidR="00B10E09">
        <w:t>; and</w:t>
      </w:r>
    </w:p>
    <w:p w:rsidR="00B10E09" w:rsidRDefault="00B10E09" w:rsidP="00B1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66A6C" w:rsidRDefault="00B10E09" w:rsidP="00B1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more than one and a quarter centuries ago on the </w:t>
      </w:r>
      <w:r w:rsidR="002834C7">
        <w:t>west</w:t>
      </w:r>
      <w:r>
        <w:t xml:space="preserve"> side of </w:t>
      </w:r>
      <w:r w:rsidR="002834C7">
        <w:t>Greenwood</w:t>
      </w:r>
      <w:r>
        <w:t xml:space="preserve">, </w:t>
      </w:r>
      <w:r w:rsidR="002834C7">
        <w:t>Macedonia Missionary Baptist Church</w:t>
      </w:r>
      <w:r>
        <w:t xml:space="preserve"> </w:t>
      </w:r>
      <w:r w:rsidR="002834C7">
        <w:t xml:space="preserve">had its beginnings under a bush harbor. </w:t>
      </w:r>
      <w:r w:rsidR="00625F85">
        <w:t>The organizational meeting was held at the home of William and Rachel Dandy on Mineral Street, and Emma Cook gave the new church its name</w:t>
      </w:r>
      <w:r w:rsidR="006F7743">
        <w:t>. I</w:t>
      </w:r>
      <w:r w:rsidR="00DB1DF7">
        <w:t>n the summertime</w:t>
      </w:r>
      <w:r w:rsidR="00666A6C">
        <w:t xml:space="preserve"> during the cool of the day, </w:t>
      </w:r>
      <w:r w:rsidR="00142298">
        <w:t xml:space="preserve">this group of faithful believers </w:t>
      </w:r>
      <w:r w:rsidR="00666A6C">
        <w:t>met together for prayer, singing, and worship under th</w:t>
      </w:r>
      <w:r w:rsidR="00625F85">
        <w:t>eir</w:t>
      </w:r>
      <w:r w:rsidR="00666A6C">
        <w:t xml:space="preserve"> </w:t>
      </w:r>
      <w:r w:rsidR="00625F85">
        <w:t xml:space="preserve">bush </w:t>
      </w:r>
      <w:r w:rsidR="00666A6C">
        <w:t>harbor</w:t>
      </w:r>
      <w:r w:rsidR="00BD781B">
        <w:t>; d</w:t>
      </w:r>
      <w:r w:rsidR="00625F85">
        <w:t xml:space="preserve">uring bad or cold weather, </w:t>
      </w:r>
      <w:r w:rsidR="00142298">
        <w:t xml:space="preserve">they </w:t>
      </w:r>
      <w:r w:rsidR="00625F85">
        <w:t>met from house to house; and</w:t>
      </w:r>
    </w:p>
    <w:p w:rsidR="00625F85" w:rsidRDefault="00625F85" w:rsidP="00B1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25F85" w:rsidRDefault="00625F85" w:rsidP="00B1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82EDE">
        <w:t>through</w:t>
      </w:r>
      <w:r w:rsidR="00111295">
        <w:t>out its history</w:t>
      </w:r>
      <w:r w:rsidR="00A82EDE">
        <w:t xml:space="preserve">, Macedonia Missionary Baptist Church has been blessed with </w:t>
      </w:r>
      <w:r w:rsidR="0079418F">
        <w:t>de</w:t>
      </w:r>
      <w:r w:rsidR="00A82EDE">
        <w:t>dicated pastors, beginning with the Reverend Charles Franklin</w:t>
      </w:r>
      <w:r w:rsidR="00111295">
        <w:t xml:space="preserve"> and continuing to the present day with its current pastor, the Reverend Willie S. Harrison; and</w:t>
      </w:r>
    </w:p>
    <w:p w:rsidR="00111295" w:rsidRDefault="00111295" w:rsidP="00B1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74DAE" w:rsidRDefault="00111295" w:rsidP="00B1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74DAE">
        <w:t xml:space="preserve">the years also brought new facilities to the church. The congregation progressed </w:t>
      </w:r>
      <w:r w:rsidR="00F759AA">
        <w:t xml:space="preserve">from </w:t>
      </w:r>
      <w:r w:rsidR="00974DAE">
        <w:t>a double house to a newly constructed wooden building</w:t>
      </w:r>
      <w:r w:rsidR="00C348C5">
        <w:t xml:space="preserve"> </w:t>
      </w:r>
      <w:r w:rsidR="00F759AA">
        <w:t xml:space="preserve">and </w:t>
      </w:r>
      <w:r w:rsidR="00C348C5">
        <w:t>in 1</w:t>
      </w:r>
      <w:r w:rsidR="00974DAE">
        <w:t>901</w:t>
      </w:r>
      <w:r w:rsidR="00C348C5">
        <w:t xml:space="preserve"> </w:t>
      </w:r>
      <w:r w:rsidR="00974DAE">
        <w:t>moved to</w:t>
      </w:r>
      <w:r w:rsidR="00F759AA">
        <w:t xml:space="preserve"> </w:t>
      </w:r>
      <w:r w:rsidR="00387416">
        <w:t>its</w:t>
      </w:r>
      <w:r w:rsidR="00974DAE">
        <w:t xml:space="preserve"> present site</w:t>
      </w:r>
      <w:r w:rsidR="00F759AA">
        <w:t xml:space="preserve">, where </w:t>
      </w:r>
      <w:r w:rsidR="00387416">
        <w:t>members</w:t>
      </w:r>
      <w:r w:rsidR="00F759AA">
        <w:t xml:space="preserve"> e</w:t>
      </w:r>
      <w:r w:rsidR="00974DAE">
        <w:t xml:space="preserve">ventually constructed a brick facility. </w:t>
      </w:r>
      <w:r w:rsidR="00DC7CAB">
        <w:t>T</w:t>
      </w:r>
      <w:r w:rsidR="00974DAE">
        <w:t xml:space="preserve">he church </w:t>
      </w:r>
      <w:r w:rsidR="00DC7CAB">
        <w:t>began to grow</w:t>
      </w:r>
      <w:r w:rsidR="00974DAE">
        <w:t xml:space="preserve"> rapidly</w:t>
      </w:r>
      <w:r w:rsidR="00DC7CAB">
        <w:t xml:space="preserve">, </w:t>
      </w:r>
      <w:r w:rsidR="00974DAE">
        <w:t>made improvements to its edifice</w:t>
      </w:r>
      <w:r w:rsidR="00DC7CAB">
        <w:t>, and i</w:t>
      </w:r>
      <w:r w:rsidR="00974DAE">
        <w:t>n 1944</w:t>
      </w:r>
      <w:r w:rsidR="00DC7CAB">
        <w:t xml:space="preserve"> h</w:t>
      </w:r>
      <w:r w:rsidR="00974DAE">
        <w:t>ad the joy of burning its mortgage</w:t>
      </w:r>
      <w:r w:rsidR="0002795B">
        <w:t>; and</w:t>
      </w:r>
    </w:p>
    <w:p w:rsidR="0002795B" w:rsidRDefault="0002795B" w:rsidP="00B1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2795B" w:rsidRDefault="0002795B" w:rsidP="00B1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B7509">
        <w:t>when Reverend Harrison became pastor in 1975, he challenged the church to believe that “nothing is impossible when you put your trust in God</w:t>
      </w:r>
      <w:r w:rsidR="00387416">
        <w:t>.</w:t>
      </w:r>
      <w:r w:rsidR="003B7509">
        <w:t xml:space="preserve">” </w:t>
      </w:r>
      <w:r w:rsidR="00C27AE1">
        <w:t xml:space="preserve">The congregation accepted the challenge and as a result has </w:t>
      </w:r>
      <w:r w:rsidR="004E24CC">
        <w:t>had the pleasure of watching</w:t>
      </w:r>
      <w:r w:rsidR="00C27AE1">
        <w:t xml:space="preserve"> its budget, membership, and ministry continue to grow</w:t>
      </w:r>
      <w:r w:rsidR="003B7509">
        <w:t>; and</w:t>
      </w:r>
    </w:p>
    <w:p w:rsidR="003B7509" w:rsidRDefault="003B7509" w:rsidP="00B1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B7509" w:rsidRDefault="003B7509" w:rsidP="00B1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27AE1">
        <w:t xml:space="preserve">more specifically, </w:t>
      </w:r>
      <w:r w:rsidR="0007599C">
        <w:t xml:space="preserve">under </w:t>
      </w:r>
      <w:r w:rsidR="00C27AE1">
        <w:t>Reverend Harrison</w:t>
      </w:r>
      <w:r w:rsidR="003273D0" w:rsidRPr="003273D0">
        <w:t>’</w:t>
      </w:r>
      <w:r w:rsidR="00C27AE1">
        <w:t>s</w:t>
      </w:r>
      <w:r w:rsidR="0007599C">
        <w:t xml:space="preserve"> leadership Macedonia Missionary Baptist Church has </w:t>
      </w:r>
      <w:r w:rsidR="004E24CC">
        <w:t>seen it</w:t>
      </w:r>
      <w:r w:rsidR="0007599C">
        <w:t xml:space="preserve">s facilities </w:t>
      </w:r>
      <w:r w:rsidR="001D0875">
        <w:t xml:space="preserve">extensively </w:t>
      </w:r>
      <w:r w:rsidR="0007599C">
        <w:t>renovated</w:t>
      </w:r>
      <w:r w:rsidR="001D0875">
        <w:t xml:space="preserve">, updated, and </w:t>
      </w:r>
      <w:r w:rsidR="00C27AE1">
        <w:t>enlarged</w:t>
      </w:r>
      <w:r w:rsidR="00853710">
        <w:t xml:space="preserve"> and its property holdings </w:t>
      </w:r>
      <w:r w:rsidR="00C27AE1">
        <w:t>increased</w:t>
      </w:r>
      <w:r w:rsidR="00853710">
        <w:t>. Macedonia Center</w:t>
      </w:r>
      <w:r w:rsidR="00C27AE1">
        <w:t xml:space="preserve"> was opened in 1977 as a place for both church and community use and has </w:t>
      </w:r>
      <w:r w:rsidR="005938CF">
        <w:t xml:space="preserve">since </w:t>
      </w:r>
      <w:r w:rsidR="00C27AE1">
        <w:t xml:space="preserve">served </w:t>
      </w:r>
      <w:r w:rsidR="005938CF">
        <w:t>a</w:t>
      </w:r>
      <w:r w:rsidR="00C27AE1">
        <w:t xml:space="preserve"> multitude of </w:t>
      </w:r>
      <w:r w:rsidR="00102882">
        <w:t>purposes</w:t>
      </w:r>
      <w:r w:rsidR="00C27AE1">
        <w:t>; and</w:t>
      </w:r>
    </w:p>
    <w:p w:rsidR="00B10E09" w:rsidRDefault="00B10E09" w:rsidP="00B1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10E09" w:rsidRDefault="00B10E09" w:rsidP="00B1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standing on the faith and strength of its early pastors and members, </w:t>
      </w:r>
      <w:r w:rsidR="005938CF">
        <w:t>Macedonia Missionary Baptist Church</w:t>
      </w:r>
      <w:r w:rsidR="003273D0" w:rsidRPr="003273D0">
        <w:t>’</w:t>
      </w:r>
      <w:r>
        <w:t>s present congregation “presses toward the mark for the prize of the high calling of God in Christ Jesus” (Philippians 3:14), continuing to preach and teach the Word of God; and</w:t>
      </w:r>
    </w:p>
    <w:p w:rsidR="00B10E09" w:rsidRDefault="00B10E09" w:rsidP="00B1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10E09" w:rsidRDefault="00B10E09" w:rsidP="00B1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938CF">
        <w:t>Macedonia Missionary Baptist Church</w:t>
      </w:r>
      <w:r>
        <w:t xml:space="preserve"> has been a beacon of light and a community worship center in </w:t>
      </w:r>
      <w:r w:rsidR="005938CF">
        <w:t>Greenwood</w:t>
      </w:r>
      <w:r>
        <w:t xml:space="preserve"> for one hundred thirty years, and, God willing, will continue its godly heritage in many more years of worship and service. Now, therefore, </w:t>
      </w:r>
    </w:p>
    <w:p w:rsidR="00B10E09" w:rsidRDefault="00B10E09" w:rsidP="00B1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10E09" w:rsidRDefault="00B10E09" w:rsidP="00B1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10E09" w:rsidRDefault="00B10E09" w:rsidP="00B1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10E09" w:rsidRDefault="00B10E09" w:rsidP="00B1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recognize and congratulate </w:t>
      </w:r>
      <w:r w:rsidR="007742AB">
        <w:t>Macedonia Missionary Baptist Church of Gre</w:t>
      </w:r>
      <w:r w:rsidR="00366621">
        <w:t>e</w:t>
      </w:r>
      <w:r w:rsidR="007742AB">
        <w:t>nwood</w:t>
      </w:r>
      <w:r>
        <w:t xml:space="preserve"> on the occasion of its historic one hundred thirtieth anniversary and commend the church for more than one and a quarter centuries of service to the community.</w:t>
      </w:r>
    </w:p>
    <w:p w:rsidR="00B10E09" w:rsidRDefault="00B10E09" w:rsidP="00B1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10E09" w:rsidRDefault="00B10E09" w:rsidP="00B1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further resolved that a copy of this resolution be pr</w:t>
      </w:r>
      <w:r w:rsidR="00610B49">
        <w:t>esente</w:t>
      </w:r>
      <w:r>
        <w:t xml:space="preserve">d to </w:t>
      </w:r>
      <w:r w:rsidR="00254B0C">
        <w:t>Macedonia Missionary Baptist Church</w:t>
      </w:r>
      <w:r>
        <w:t>.</w:t>
      </w:r>
    </w:p>
    <w:p w:rsidR="00380291" w:rsidRDefault="003273D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80291" w:rsidRDefault="00380291" w:rsidP="006E4314">
      <w:pPr>
        <w:suppressAutoHyphens/>
      </w:pPr>
    </w:p>
    <w:sectPr w:rsidR="00380291" w:rsidSect="006E431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2A48" w:rsidRDefault="00BE2A48" w:rsidP="009F0C77">
      <w:r>
        <w:separator/>
      </w:r>
    </w:p>
  </w:endnote>
  <w:endnote w:type="continuationSeparator" w:id="0">
    <w:p w:rsidR="00BE2A48" w:rsidRDefault="00BE2A4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638372-4858-4B52-8C64-8B2ACBA4B889}"/>
    <w:embedBold r:id="rId2" w:fontKey="{08DFFAD8-6122-43D1-80D5-1C7AFB20496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A7BFB56-89AC-446B-8169-7CAB22827D7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2BDDE0D-A67E-4248-940F-D36BD7655A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B3D2A47-5227-4DA5-9773-5E1317BFFD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4314" w:rsidRPr="00380291" w:rsidRDefault="006E4314" w:rsidP="003802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[5186]</w:t>
    </w:r>
    <w:r>
      <w:tab/>
    </w:r>
    <w:r w:rsidR="00655DEB">
      <w:fldChar w:fldCharType="begin"/>
    </w:r>
    <w:r w:rsidR="00655DEB">
      <w:instrText xml:space="preserve"> PAGE  \* MERGEFORMAT </w:instrText>
    </w:r>
    <w:r w:rsidR="00655DEB">
      <w:fldChar w:fldCharType="separate"/>
    </w:r>
    <w:r w:rsidR="00655DEB">
      <w:rPr>
        <w:noProof/>
      </w:rPr>
      <w:t>1</w:t>
    </w:r>
    <w:r w:rsidR="00655DE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2A48" w:rsidRDefault="00BE2A48" w:rsidP="009F0C77">
      <w:r>
        <w:separator/>
      </w:r>
    </w:p>
  </w:footnote>
  <w:footnote w:type="continuationSeparator" w:id="0">
    <w:p w:rsidR="00BE2A48" w:rsidRDefault="00BE2A4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40AC12"/>
    <w:docVar w:name="CoverBillType" w:val="r"/>
    <w:docVar w:name="docpath" w:val="L:\Council\bills\RM\1540AC12.DOCX"/>
    <w:docVar w:name="dvBillNumber" w:val="518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F3A1F"/>
    <w:rsid w:val="00011869"/>
    <w:rsid w:val="00014EF7"/>
    <w:rsid w:val="00026A01"/>
    <w:rsid w:val="0002795B"/>
    <w:rsid w:val="0007599C"/>
    <w:rsid w:val="000A5BB7"/>
    <w:rsid w:val="000E1785"/>
    <w:rsid w:val="000F40FA"/>
    <w:rsid w:val="00102882"/>
    <w:rsid w:val="0010776B"/>
    <w:rsid w:val="00111295"/>
    <w:rsid w:val="00133E66"/>
    <w:rsid w:val="00142298"/>
    <w:rsid w:val="001435A3"/>
    <w:rsid w:val="00183A95"/>
    <w:rsid w:val="001D0875"/>
    <w:rsid w:val="001D08F2"/>
    <w:rsid w:val="001D525B"/>
    <w:rsid w:val="001D7F4F"/>
    <w:rsid w:val="002321B6"/>
    <w:rsid w:val="00237844"/>
    <w:rsid w:val="00250967"/>
    <w:rsid w:val="002543C8"/>
    <w:rsid w:val="00254B0C"/>
    <w:rsid w:val="002834C7"/>
    <w:rsid w:val="00284AAE"/>
    <w:rsid w:val="002E5912"/>
    <w:rsid w:val="00325348"/>
    <w:rsid w:val="0032732C"/>
    <w:rsid w:val="003273D0"/>
    <w:rsid w:val="00336AD0"/>
    <w:rsid w:val="00366621"/>
    <w:rsid w:val="0037079A"/>
    <w:rsid w:val="00380291"/>
    <w:rsid w:val="00387416"/>
    <w:rsid w:val="0039443C"/>
    <w:rsid w:val="003B7509"/>
    <w:rsid w:val="003C233F"/>
    <w:rsid w:val="003D01E8"/>
    <w:rsid w:val="003E5288"/>
    <w:rsid w:val="003F6D79"/>
    <w:rsid w:val="0041760A"/>
    <w:rsid w:val="00417C01"/>
    <w:rsid w:val="00445A73"/>
    <w:rsid w:val="004809EE"/>
    <w:rsid w:val="004B2F61"/>
    <w:rsid w:val="004D4244"/>
    <w:rsid w:val="004E24CC"/>
    <w:rsid w:val="004E4CD0"/>
    <w:rsid w:val="004E7D54"/>
    <w:rsid w:val="004F05D0"/>
    <w:rsid w:val="004F2884"/>
    <w:rsid w:val="005273C6"/>
    <w:rsid w:val="00530A69"/>
    <w:rsid w:val="00545593"/>
    <w:rsid w:val="00577C6C"/>
    <w:rsid w:val="005938CF"/>
    <w:rsid w:val="005B180E"/>
    <w:rsid w:val="005C2FE2"/>
    <w:rsid w:val="005E2BC9"/>
    <w:rsid w:val="005F5800"/>
    <w:rsid w:val="00605102"/>
    <w:rsid w:val="00610B49"/>
    <w:rsid w:val="006215AA"/>
    <w:rsid w:val="00625F85"/>
    <w:rsid w:val="00655DEB"/>
    <w:rsid w:val="00666A6C"/>
    <w:rsid w:val="00674B45"/>
    <w:rsid w:val="006913C9"/>
    <w:rsid w:val="0069470D"/>
    <w:rsid w:val="006E4314"/>
    <w:rsid w:val="006F7743"/>
    <w:rsid w:val="00734F00"/>
    <w:rsid w:val="007742AB"/>
    <w:rsid w:val="0079418F"/>
    <w:rsid w:val="007A70AE"/>
    <w:rsid w:val="007C1D54"/>
    <w:rsid w:val="007D0BF1"/>
    <w:rsid w:val="007E3B18"/>
    <w:rsid w:val="008362E8"/>
    <w:rsid w:val="00853710"/>
    <w:rsid w:val="00894C53"/>
    <w:rsid w:val="008A1768"/>
    <w:rsid w:val="008C0A29"/>
    <w:rsid w:val="008F4429"/>
    <w:rsid w:val="0090567F"/>
    <w:rsid w:val="0094021A"/>
    <w:rsid w:val="00957E8E"/>
    <w:rsid w:val="00974DAE"/>
    <w:rsid w:val="009C6A0B"/>
    <w:rsid w:val="009E218F"/>
    <w:rsid w:val="009F0C77"/>
    <w:rsid w:val="009F4DD1"/>
    <w:rsid w:val="009F5DE6"/>
    <w:rsid w:val="00A03CD7"/>
    <w:rsid w:val="00A41684"/>
    <w:rsid w:val="00A64E80"/>
    <w:rsid w:val="00A72BCD"/>
    <w:rsid w:val="00A741D9"/>
    <w:rsid w:val="00A82EDE"/>
    <w:rsid w:val="00A833AB"/>
    <w:rsid w:val="00A85341"/>
    <w:rsid w:val="00A9741D"/>
    <w:rsid w:val="00AC12BC"/>
    <w:rsid w:val="00AC73C7"/>
    <w:rsid w:val="00AD4B17"/>
    <w:rsid w:val="00AF3A1F"/>
    <w:rsid w:val="00B10E09"/>
    <w:rsid w:val="00B35634"/>
    <w:rsid w:val="00B412D4"/>
    <w:rsid w:val="00B66EEC"/>
    <w:rsid w:val="00BD781B"/>
    <w:rsid w:val="00BE2A48"/>
    <w:rsid w:val="00BE3C22"/>
    <w:rsid w:val="00C0345E"/>
    <w:rsid w:val="00C27AE1"/>
    <w:rsid w:val="00C3483A"/>
    <w:rsid w:val="00C348C5"/>
    <w:rsid w:val="00C74E9D"/>
    <w:rsid w:val="00C82FD3"/>
    <w:rsid w:val="00C92819"/>
    <w:rsid w:val="00C94FA1"/>
    <w:rsid w:val="00CC6B7B"/>
    <w:rsid w:val="00CD2089"/>
    <w:rsid w:val="00D40BBB"/>
    <w:rsid w:val="00D53E04"/>
    <w:rsid w:val="00D73A67"/>
    <w:rsid w:val="00D970A9"/>
    <w:rsid w:val="00DB1DF7"/>
    <w:rsid w:val="00DC7CAB"/>
    <w:rsid w:val="00DD2804"/>
    <w:rsid w:val="00DF3845"/>
    <w:rsid w:val="00E41911"/>
    <w:rsid w:val="00E92EEF"/>
    <w:rsid w:val="00F24442"/>
    <w:rsid w:val="00F42D3B"/>
    <w:rsid w:val="00F50AE3"/>
    <w:rsid w:val="00F67CF1"/>
    <w:rsid w:val="00F759AA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F229522-0688-42ED-B351-E0651A154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42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24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E43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186_2012042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4-26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3CCD84-18DF-4083-899D-3CDE93D59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709</Words>
  <Characters>4072</Characters>
  <Application>Microsoft Office Word</Application>
  <DocSecurity>4</DocSecurity>
  <Lines>118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5186: Macedonia Missionary Baptist Church - South Carolina Legislature Online</dc:title>
  <dc:subject/>
  <dc:creator>rosannemcdowell</dc:creator>
  <cp:keywords/>
  <dc:description/>
  <cp:lastModifiedBy>N Cumfer</cp:lastModifiedBy>
  <cp:revision>2</cp:revision>
  <cp:lastPrinted>2012-04-25T15:06:00Z</cp:lastPrinted>
  <dcterms:created xsi:type="dcterms:W3CDTF">2014-11-24T14:58:00Z</dcterms:created>
  <dcterms:modified xsi:type="dcterms:W3CDTF">2014-11-24T14:58:00Z</dcterms:modified>
</cp:coreProperties>
</file>