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63B6" w:rsidRDefault="00DC63B6" w:rsidP="00DC63B6">
      <w:pPr>
        <w:widowControl w:val="0"/>
        <w:jc w:val="center"/>
      </w:pPr>
      <w:bookmarkStart w:id="0" w:name="_GoBack"/>
      <w:bookmarkEnd w:id="0"/>
      <w:r w:rsidRPr="00DC63B6">
        <w:rPr>
          <w:b/>
        </w:rPr>
        <w:t>South Carolina General Assembly</w:t>
      </w:r>
    </w:p>
    <w:p w:rsidR="00DC63B6" w:rsidRDefault="00DC63B6" w:rsidP="00DC63B6">
      <w:pPr>
        <w:widowControl w:val="0"/>
        <w:jc w:val="center"/>
      </w:pPr>
      <w:r>
        <w:t>119th Session, 2011-2012</w:t>
      </w:r>
    </w:p>
    <w:p w:rsidR="00DC63B6" w:rsidRDefault="00DC63B6" w:rsidP="00DC63B6">
      <w:pPr>
        <w:widowControl w:val="0"/>
        <w:jc w:val="left"/>
      </w:pPr>
    </w:p>
    <w:p w:rsidR="00DC63B6" w:rsidRDefault="00DC63B6" w:rsidP="00DC63B6">
      <w:pPr>
        <w:widowControl w:val="0"/>
        <w:jc w:val="left"/>
        <w:rPr>
          <w:b/>
        </w:rPr>
      </w:pPr>
      <w:r w:rsidRPr="00DC63B6">
        <w:rPr>
          <w:b/>
        </w:rPr>
        <w:t>H. 5204</w:t>
      </w:r>
    </w:p>
    <w:p w:rsidR="00DC63B6" w:rsidRDefault="00DC63B6" w:rsidP="00DC63B6">
      <w:pPr>
        <w:widowControl w:val="0"/>
        <w:jc w:val="left"/>
        <w:rPr>
          <w:b/>
        </w:rPr>
      </w:pPr>
    </w:p>
    <w:p w:rsidR="00DC63B6" w:rsidRDefault="00DC63B6" w:rsidP="00DC63B6">
      <w:pPr>
        <w:widowControl w:val="0"/>
        <w:jc w:val="left"/>
      </w:pPr>
      <w:r w:rsidRPr="00DC63B6">
        <w:rPr>
          <w:b/>
        </w:rPr>
        <w:t>STATUS INFORMATION</w:t>
      </w:r>
    </w:p>
    <w:p w:rsidR="00DC63B6" w:rsidRDefault="00DC63B6" w:rsidP="00DC63B6">
      <w:pPr>
        <w:widowControl w:val="0"/>
        <w:jc w:val="left"/>
      </w:pPr>
    </w:p>
    <w:p w:rsidR="00DC63B6" w:rsidRDefault="00DC63B6" w:rsidP="00DC63B6">
      <w:pPr>
        <w:widowControl w:val="0"/>
        <w:jc w:val="left"/>
      </w:pPr>
      <w:r>
        <w:t>House Resolution</w:t>
      </w:r>
    </w:p>
    <w:p w:rsidR="00DC63B6" w:rsidRDefault="00DC63B6" w:rsidP="00DC63B6">
      <w:pPr>
        <w:widowControl w:val="0"/>
        <w:jc w:val="left"/>
      </w:pPr>
      <w:r>
        <w:t>Sponsors: Rep. G.A. Brown</w:t>
      </w:r>
    </w:p>
    <w:p w:rsidR="00DC63B6" w:rsidRDefault="00DC63B6" w:rsidP="00DC63B6">
      <w:pPr>
        <w:widowControl w:val="0"/>
        <w:jc w:val="left"/>
      </w:pPr>
      <w:r>
        <w:t>Document Path: l:\council\bills\rm\1551ac12.docx</w:t>
      </w:r>
    </w:p>
    <w:p w:rsidR="00DC63B6" w:rsidRDefault="00DC63B6" w:rsidP="00DC63B6">
      <w:pPr>
        <w:widowControl w:val="0"/>
        <w:jc w:val="left"/>
      </w:pPr>
    </w:p>
    <w:p w:rsidR="00DC63B6" w:rsidRDefault="00DC63B6" w:rsidP="00DC63B6">
      <w:pPr>
        <w:widowControl w:val="0"/>
        <w:jc w:val="left"/>
      </w:pPr>
      <w:r>
        <w:t>Introduced in the House on May 2, 2012</w:t>
      </w:r>
    </w:p>
    <w:p w:rsidR="00DC63B6" w:rsidRDefault="00DC63B6" w:rsidP="00DC63B6">
      <w:pPr>
        <w:widowControl w:val="0"/>
        <w:jc w:val="left"/>
      </w:pPr>
      <w:r>
        <w:t>Adopted by the House on May 2, 2012</w:t>
      </w:r>
    </w:p>
    <w:p w:rsidR="00DC63B6" w:rsidRDefault="00DC63B6" w:rsidP="00DC63B6">
      <w:pPr>
        <w:widowControl w:val="0"/>
        <w:jc w:val="left"/>
      </w:pPr>
    </w:p>
    <w:p w:rsidR="00DC63B6" w:rsidRDefault="00DC63B6" w:rsidP="00DC63B6">
      <w:pPr>
        <w:widowControl w:val="0"/>
        <w:jc w:val="left"/>
      </w:pPr>
      <w:r>
        <w:t xml:space="preserve">Summary: </w:t>
      </w:r>
      <w:r w:rsidR="004222C4">
        <w:t>Joyce McLeod Josey</w:t>
      </w:r>
    </w:p>
    <w:p w:rsidR="00DC63B6" w:rsidRDefault="00DC63B6" w:rsidP="00DC63B6">
      <w:pPr>
        <w:widowControl w:val="0"/>
        <w:jc w:val="left"/>
      </w:pPr>
    </w:p>
    <w:p w:rsidR="00DC63B6" w:rsidRDefault="00DC63B6" w:rsidP="00DC63B6">
      <w:pPr>
        <w:widowControl w:val="0"/>
        <w:jc w:val="left"/>
      </w:pPr>
    </w:p>
    <w:p w:rsidR="00DC63B6" w:rsidRDefault="00DC63B6" w:rsidP="00DC63B6">
      <w:pPr>
        <w:widowControl w:val="0"/>
        <w:tabs>
          <w:tab w:val="center" w:pos="590"/>
          <w:tab w:val="center" w:pos="1440"/>
          <w:tab w:val="left" w:pos="1872"/>
          <w:tab w:val="left" w:pos="9187"/>
        </w:tabs>
        <w:jc w:val="left"/>
      </w:pPr>
      <w:r w:rsidRPr="00DC63B6">
        <w:rPr>
          <w:b/>
        </w:rPr>
        <w:t>HISTORY OF LEGISLATIVE ACTIONS</w:t>
      </w:r>
    </w:p>
    <w:p w:rsidR="00DC63B6" w:rsidRDefault="00DC63B6" w:rsidP="00DC63B6">
      <w:pPr>
        <w:widowControl w:val="0"/>
        <w:tabs>
          <w:tab w:val="center" w:pos="590"/>
          <w:tab w:val="center" w:pos="1440"/>
          <w:tab w:val="left" w:pos="1872"/>
          <w:tab w:val="left" w:pos="9187"/>
        </w:tabs>
        <w:jc w:val="left"/>
      </w:pPr>
    </w:p>
    <w:p w:rsidR="00DC63B6" w:rsidRPr="00DC63B6" w:rsidRDefault="00DC63B6" w:rsidP="00DC63B6">
      <w:pPr>
        <w:widowControl w:val="0"/>
        <w:tabs>
          <w:tab w:val="center" w:pos="590"/>
          <w:tab w:val="center" w:pos="1440"/>
          <w:tab w:val="left" w:pos="1872"/>
          <w:tab w:val="left" w:pos="9187"/>
        </w:tabs>
        <w:jc w:val="left"/>
      </w:pPr>
      <w:r w:rsidRPr="00DC63B6">
        <w:rPr>
          <w:u w:val="single"/>
        </w:rPr>
        <w:tab/>
        <w:t>Date</w:t>
      </w:r>
      <w:r w:rsidRPr="00DC63B6">
        <w:rPr>
          <w:u w:val="single"/>
        </w:rPr>
        <w:tab/>
        <w:t>Body</w:t>
      </w:r>
      <w:r w:rsidRPr="00DC63B6">
        <w:rPr>
          <w:u w:val="single"/>
        </w:rPr>
        <w:tab/>
        <w:t>Action Description with journal page number</w:t>
      </w:r>
      <w:r w:rsidRPr="00DC63B6">
        <w:rPr>
          <w:u w:val="single"/>
        </w:rPr>
        <w:tab/>
      </w:r>
    </w:p>
    <w:p w:rsidR="005F74B2" w:rsidRDefault="005F74B2" w:rsidP="005F74B2">
      <w:pPr>
        <w:widowControl w:val="0"/>
        <w:tabs>
          <w:tab w:val="right" w:pos="1008"/>
          <w:tab w:val="left" w:pos="1152"/>
          <w:tab w:val="left" w:pos="1872"/>
          <w:tab w:val="left" w:pos="9187"/>
        </w:tabs>
        <w:ind w:left="2088" w:hanging="2088"/>
        <w:jc w:val="left"/>
      </w:pPr>
      <w:r>
        <w:tab/>
        <w:t>5/2/2012</w:t>
      </w:r>
      <w:r>
        <w:tab/>
        <w:t>House</w:t>
      </w:r>
      <w:r>
        <w:tab/>
      </w:r>
      <w:r w:rsidRPr="000C34DD">
        <w:t>Introduced and adopted (</w:t>
      </w:r>
      <w:hyperlink r:id="rId7" w:history="1">
        <w:r w:rsidRPr="000C34DD">
          <w:rPr>
            <w:rStyle w:val="Hyperlink"/>
          </w:rPr>
          <w:t>House Journal</w:t>
        </w:r>
        <w:r w:rsidRPr="000C34DD">
          <w:rPr>
            <w:rStyle w:val="Hyperlink"/>
          </w:rPr>
          <w:noBreakHyphen/>
          <w:t>page 2</w:t>
        </w:r>
      </w:hyperlink>
      <w:r w:rsidRPr="000C34DD">
        <w:t>)</w:t>
      </w:r>
    </w:p>
    <w:p w:rsidR="005F74B2" w:rsidRDefault="005F74B2" w:rsidP="005F74B2">
      <w:pPr>
        <w:widowControl w:val="0"/>
        <w:tabs>
          <w:tab w:val="right" w:pos="1008"/>
          <w:tab w:val="left" w:pos="1152"/>
          <w:tab w:val="left" w:pos="1872"/>
          <w:tab w:val="left" w:pos="9187"/>
        </w:tabs>
        <w:ind w:left="2088" w:hanging="2088"/>
        <w:jc w:val="left"/>
      </w:pPr>
    </w:p>
    <w:p w:rsidR="00DC63B6" w:rsidRPr="00DC63B6" w:rsidRDefault="00DC63B6" w:rsidP="00DC63B6">
      <w:pPr>
        <w:widowControl w:val="0"/>
        <w:tabs>
          <w:tab w:val="right" w:pos="1008"/>
          <w:tab w:val="left" w:pos="1152"/>
          <w:tab w:val="left" w:pos="1872"/>
          <w:tab w:val="left" w:pos="9187"/>
        </w:tabs>
        <w:ind w:left="2088" w:hanging="2088"/>
        <w:jc w:val="left"/>
      </w:pPr>
    </w:p>
    <w:p w:rsidR="00DC63B6" w:rsidRDefault="00DC63B6" w:rsidP="00DC63B6">
      <w:r w:rsidRPr="00DC63B6">
        <w:rPr>
          <w:b/>
        </w:rPr>
        <w:t>VERSIONS OF THIS BILL</w:t>
      </w:r>
    </w:p>
    <w:p w:rsidR="00DC63B6" w:rsidRDefault="00DC63B6" w:rsidP="00DC63B6"/>
    <w:p w:rsidR="00DC63B6" w:rsidRDefault="0081184E" w:rsidP="00DC63B6">
      <w:hyperlink r:id="rId8" w:history="1">
        <w:r w:rsidR="00DC63B6">
          <w:rPr>
            <w:rStyle w:val="Hyperlink"/>
          </w:rPr>
          <w:t>5/2/2012</w:t>
        </w:r>
      </w:hyperlink>
    </w:p>
    <w:p w:rsidR="00DC63B6" w:rsidRDefault="00DC63B6" w:rsidP="00DC63B6"/>
    <w:p w:rsidR="00DC63B6" w:rsidRDefault="00DC63B6" w:rsidP="00DC63B6">
      <w:pPr>
        <w:sectPr w:rsidR="00DC63B6" w:rsidSect="00DC63B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217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630F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3991" w:rsidRDefault="00307F3A" w:rsidP="001E39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1E3991">
        <w:t xml:space="preserve">CONGRATULATE </w:t>
      </w:r>
      <w:r w:rsidR="00EB4303">
        <w:t>JOYCE MCLEOD JOSEY</w:t>
      </w:r>
      <w:r w:rsidR="001E3991">
        <w:t xml:space="preserve"> OF </w:t>
      </w:r>
      <w:r w:rsidR="00EB4303">
        <w:t>LEE</w:t>
      </w:r>
      <w:r w:rsidR="001E3991">
        <w:t xml:space="preserve"> COUNTY ON THE OCCASION OF HER EIGHTIETH BIRTHDAY AND TO WISH HER A JOYOUS BIRTHDAY CELEBRATION AND CONTINUED HEALTH AND HAPPINESS.</w:t>
      </w:r>
    </w:p>
    <w:p w:rsidR="006630F7" w:rsidRDefault="006630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96248" w:rsidRDefault="006630F7" w:rsidP="00E96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E96248">
        <w:t xml:space="preserve">the members of the South Carolina House of Representatives are delighted to learn that </w:t>
      </w:r>
      <w:r w:rsidR="00EB4303">
        <w:t>Joyce McLeod Josey of Lee County</w:t>
      </w:r>
      <w:r w:rsidR="00E96248">
        <w:t xml:space="preserve"> will celebrate her eightieth birthday on</w:t>
      </w:r>
      <w:r w:rsidR="00E96248" w:rsidRPr="007E3F93">
        <w:t xml:space="preserve"> </w:t>
      </w:r>
      <w:r w:rsidR="007C3EBB">
        <w:t>May 5, 2012</w:t>
      </w:r>
      <w:r w:rsidR="00E96248">
        <w:t>;</w:t>
      </w:r>
      <w:r w:rsidR="00E96248" w:rsidRPr="007E3F93">
        <w:t xml:space="preserve"> an</w:t>
      </w:r>
      <w:r w:rsidR="00E96248">
        <w:t>d</w:t>
      </w:r>
    </w:p>
    <w:p w:rsidR="00E96248" w:rsidRDefault="00E96248" w:rsidP="00E96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248" w:rsidRDefault="00E96248" w:rsidP="00E96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6780C">
        <w:t>Joyce McLeod Josey</w:t>
      </w:r>
      <w:r>
        <w:t xml:space="preserve"> came into this world on Ma</w:t>
      </w:r>
      <w:r w:rsidR="00D6780C">
        <w:t xml:space="preserve">y 5, </w:t>
      </w:r>
      <w:r>
        <w:t>1932, in the early part of the twentieth century, and she has been witness to many of the incredible changes and developments that have come to this nation from that time into the twenty</w:t>
      </w:r>
      <w:r w:rsidR="00C76C13">
        <w:noBreakHyphen/>
      </w:r>
      <w:r>
        <w:t>first century; and</w:t>
      </w:r>
    </w:p>
    <w:p w:rsidR="00E96248" w:rsidRDefault="00E96248" w:rsidP="00E96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1A4" w:rsidRDefault="00E96248" w:rsidP="00E96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C11A4">
        <w:t>one of six</w:t>
      </w:r>
      <w:r>
        <w:t xml:space="preserve"> children, she was born the daughter of </w:t>
      </w:r>
      <w:r w:rsidR="00BC11A4">
        <w:t xml:space="preserve">Harry R. McLeod and Ethel Beasley McLeod of Lee County. </w:t>
      </w:r>
      <w:r w:rsidR="00D03D04">
        <w:t xml:space="preserve">The young Joyce </w:t>
      </w:r>
      <w:r w:rsidR="00BC11A4">
        <w:t xml:space="preserve">joined a </w:t>
      </w:r>
      <w:r w:rsidR="003313A0">
        <w:t xml:space="preserve">fine </w:t>
      </w:r>
      <w:r w:rsidR="00BC11A4">
        <w:t>family that included two sisters, Doris M</w:t>
      </w:r>
      <w:r w:rsidR="007513BF">
        <w:t>cLeod (now</w:t>
      </w:r>
      <w:r w:rsidR="00BC11A4">
        <w:t xml:space="preserve"> Tetreault</w:t>
      </w:r>
      <w:r w:rsidR="007513BF">
        <w:t>)</w:t>
      </w:r>
      <w:r w:rsidR="00BC11A4">
        <w:t xml:space="preserve"> and Carolyn M</w:t>
      </w:r>
      <w:r w:rsidR="007513BF">
        <w:t xml:space="preserve">cLeod (now </w:t>
      </w:r>
      <w:r w:rsidR="00BC11A4">
        <w:t>Peeples</w:t>
      </w:r>
      <w:r w:rsidR="007513BF">
        <w:t>)</w:t>
      </w:r>
      <w:r w:rsidR="00BC11A4">
        <w:t xml:space="preserve">, as well as three brothers, </w:t>
      </w:r>
      <w:r w:rsidR="003313A0">
        <w:t xml:space="preserve">M. </w:t>
      </w:r>
      <w:r w:rsidR="00BC11A4">
        <w:t>Russell</w:t>
      </w:r>
      <w:r w:rsidR="003313A0">
        <w:t xml:space="preserve"> McLeod</w:t>
      </w:r>
      <w:r w:rsidR="00BC11A4">
        <w:t>, John</w:t>
      </w:r>
      <w:r w:rsidR="003313A0">
        <w:t xml:space="preserve"> </w:t>
      </w:r>
      <w:r w:rsidR="007513BF">
        <w:t>W</w:t>
      </w:r>
      <w:r w:rsidR="003313A0">
        <w:t>. McLeod</w:t>
      </w:r>
      <w:r w:rsidR="00BC11A4">
        <w:t xml:space="preserve">, and </w:t>
      </w:r>
      <w:r w:rsidR="003313A0">
        <w:t xml:space="preserve">H. </w:t>
      </w:r>
      <w:r w:rsidR="00BC11A4">
        <w:t>Eldridge</w:t>
      </w:r>
      <w:r w:rsidR="003313A0">
        <w:t xml:space="preserve"> McLeod</w:t>
      </w:r>
      <w:r w:rsidR="00BC11A4">
        <w:t>; and</w:t>
      </w:r>
    </w:p>
    <w:p w:rsidR="00262894" w:rsidRDefault="00262894" w:rsidP="00E96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D04" w:rsidRDefault="00E96248" w:rsidP="00E96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met and married </w:t>
      </w:r>
      <w:r w:rsidR="00262894">
        <w:t xml:space="preserve">Marvin Douglas “Doug” Josey, </w:t>
      </w:r>
      <w:r w:rsidR="00C97C4E">
        <w:t>a farmer and proud member of the Army National Guard, an</w:t>
      </w:r>
      <w:r>
        <w:t>d with him parent</w:t>
      </w:r>
      <w:r w:rsidR="00262894">
        <w:t xml:space="preserve">ed a son, Mark Douglas Josey, who </w:t>
      </w:r>
      <w:r w:rsidR="00F13B91">
        <w:t xml:space="preserve">later bestowed on the family an additional member in the person of his </w:t>
      </w:r>
      <w:r w:rsidR="00262894">
        <w:lastRenderedPageBreak/>
        <w:t xml:space="preserve">lovely wife, Trinidad “Lisa” </w:t>
      </w:r>
      <w:r w:rsidR="00796FBB">
        <w:t>Josey</w:t>
      </w:r>
      <w:r w:rsidR="00262894">
        <w:t xml:space="preserve">. </w:t>
      </w:r>
      <w:r w:rsidR="00D03D04">
        <w:t xml:space="preserve">Doug Josey, like his wife a lifelong resident of Lee County, </w:t>
      </w:r>
      <w:r w:rsidR="00C97C4E">
        <w:t>passed away at the young age of only forty</w:t>
      </w:r>
      <w:r w:rsidR="00C76C13">
        <w:noBreakHyphen/>
      </w:r>
      <w:r w:rsidR="00C97C4E">
        <w:t>five; and</w:t>
      </w:r>
    </w:p>
    <w:p w:rsidR="00D03D04" w:rsidRDefault="00D03D04" w:rsidP="00E96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248" w:rsidRDefault="00D03D04" w:rsidP="00E96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w:t>
      </w:r>
      <w:r w:rsidR="00262894">
        <w:t xml:space="preserve">n addition to taking care of her family, </w:t>
      </w:r>
      <w:r w:rsidR="00F13B91">
        <w:t>Joyce McLeod</w:t>
      </w:r>
      <w:r w:rsidR="00262894">
        <w:t xml:space="preserve"> Josey worked at Kress of Sumter, retiring from that company after thirty years; and</w:t>
      </w:r>
    </w:p>
    <w:p w:rsidR="00E96248" w:rsidRDefault="00E96248" w:rsidP="00E96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heme="minorHAnsi"/>
          <w:color w:val="000000" w:themeColor="text1"/>
          <w:szCs w:val="22"/>
          <w:u w:color="000000" w:themeColor="text1"/>
        </w:rPr>
      </w:pPr>
    </w:p>
    <w:p w:rsidR="00E96248" w:rsidRDefault="00E96248" w:rsidP="00E96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as a woman of faith, </w:t>
      </w:r>
      <w:r w:rsidR="00223D66">
        <w:rPr>
          <w:rFonts w:eastAsiaTheme="minorHAnsi"/>
          <w:color w:val="000000" w:themeColor="text1"/>
          <w:szCs w:val="22"/>
          <w:u w:color="000000" w:themeColor="text1"/>
        </w:rPr>
        <w:t>Mrs. Jo</w:t>
      </w:r>
      <w:r w:rsidR="00262894">
        <w:rPr>
          <w:rFonts w:eastAsiaTheme="minorHAnsi"/>
          <w:color w:val="000000" w:themeColor="text1"/>
          <w:szCs w:val="22"/>
          <w:u w:color="000000" w:themeColor="text1"/>
        </w:rPr>
        <w:t xml:space="preserve">sey </w:t>
      </w:r>
      <w:r>
        <w:t>is a</w:t>
      </w:r>
      <w:r w:rsidR="00540A0C">
        <w:t xml:space="preserve"> loyal and</w:t>
      </w:r>
      <w:r>
        <w:t xml:space="preserve"> committed member of </w:t>
      </w:r>
      <w:r w:rsidR="00262894">
        <w:t xml:space="preserve">Bethany </w:t>
      </w:r>
      <w:r>
        <w:t>Bap</w:t>
      </w:r>
      <w:r w:rsidRPr="00F70AFF">
        <w:rPr>
          <w:rFonts w:eastAsiaTheme="minorHAnsi"/>
          <w:color w:val="000000" w:themeColor="text1"/>
          <w:szCs w:val="22"/>
          <w:u w:color="000000" w:themeColor="text1"/>
        </w:rPr>
        <w:t xml:space="preserve">tist </w:t>
      </w:r>
      <w:r>
        <w:rPr>
          <w:rFonts w:eastAsiaTheme="minorHAnsi"/>
          <w:color w:val="000000" w:themeColor="text1"/>
          <w:szCs w:val="22"/>
          <w:u w:color="000000" w:themeColor="text1"/>
        </w:rPr>
        <w:t>Church</w:t>
      </w:r>
      <w:r w:rsidR="00262894">
        <w:rPr>
          <w:rFonts w:eastAsiaTheme="minorHAnsi"/>
          <w:color w:val="000000" w:themeColor="text1"/>
          <w:szCs w:val="22"/>
          <w:u w:color="000000" w:themeColor="text1"/>
        </w:rPr>
        <w:t>; and</w:t>
      </w:r>
    </w:p>
    <w:p w:rsidR="00E96248" w:rsidRDefault="00E96248" w:rsidP="00E96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rsidR="00E96248" w:rsidRDefault="00E96248" w:rsidP="00E96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House of Representatives is pleased to honor this daughter of South Carolina at the celebration of her eightieth birthday and joins with her family and friends in congratulating her on reaching this </w:t>
      </w:r>
      <w:r w:rsidR="00540A0C">
        <w:t>wonderful</w:t>
      </w:r>
      <w:r>
        <w:t xml:space="preserve"> milestone. Now, therefore,</w:t>
      </w:r>
    </w:p>
    <w:p w:rsidR="00E96248" w:rsidRDefault="00E96248" w:rsidP="00E96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248" w:rsidRPr="007E3F93" w:rsidRDefault="00E96248" w:rsidP="00E96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Be it resolved by the House of Representatives:</w:t>
      </w:r>
    </w:p>
    <w:p w:rsidR="00E96248" w:rsidRPr="007E3F93" w:rsidRDefault="00E96248" w:rsidP="00E96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96248" w:rsidRPr="007E3F93" w:rsidRDefault="00E96248" w:rsidP="00E96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 xml:space="preserve">That the members of the South Carolina House of Representatives, by this resolution, congratulate </w:t>
      </w:r>
      <w:r w:rsidR="008A66E9">
        <w:t>Joyce McLeod Josey</w:t>
      </w:r>
      <w:r>
        <w:t xml:space="preserve"> of </w:t>
      </w:r>
      <w:r w:rsidR="008A66E9">
        <w:t>Lee</w:t>
      </w:r>
      <w:r>
        <w:t xml:space="preserve"> County on the occasion of her eightieth birthday and </w:t>
      </w:r>
      <w:r w:rsidRPr="007E3F93">
        <w:t>wish h</w:t>
      </w:r>
      <w:r>
        <w:t>er</w:t>
      </w:r>
      <w:r w:rsidRPr="007E3F93">
        <w:t xml:space="preserve"> a joyous birthday celebration and continued health and happiness.</w:t>
      </w:r>
    </w:p>
    <w:p w:rsidR="00E96248" w:rsidRPr="007E3F93" w:rsidRDefault="00E96248" w:rsidP="00E96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64B1" w:rsidRDefault="00E96248" w:rsidP="00E962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 xml:space="preserve">Be it further resolved that a copy of this resolution be </w:t>
      </w:r>
      <w:r>
        <w:t>provided</w:t>
      </w:r>
      <w:r w:rsidRPr="007E3F93">
        <w:t xml:space="preserve"> to </w:t>
      </w:r>
      <w:r w:rsidR="008A66E9">
        <w:t>Joyce McLeod Josey</w:t>
      </w:r>
      <w:r w:rsidRPr="007E3F93">
        <w:t>.</w:t>
      </w:r>
    </w:p>
    <w:p w:rsidR="004217F0" w:rsidRDefault="00C76C13"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217F0" w:rsidRDefault="004217F0" w:rsidP="00DC63B6">
      <w:pPr>
        <w:suppressAutoHyphens/>
      </w:pPr>
    </w:p>
    <w:sectPr w:rsidR="004217F0" w:rsidSect="00DC63B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97C4E" w:rsidRDefault="00C97C4E" w:rsidP="009F0C77">
      <w:r>
        <w:separator/>
      </w:r>
    </w:p>
  </w:endnote>
  <w:endnote w:type="continuationSeparator" w:id="0">
    <w:p w:rsidR="00C97C4E" w:rsidRDefault="00C97C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F615CFE-569A-4812-BCEB-66A2018F3D24}"/>
    <w:embedBold r:id="rId2" w:fontKey="{542016BA-22F7-4842-B494-DA5FDF864E01}"/>
  </w:font>
  <w:font w:name="Calibri">
    <w:panose1 w:val="020F0502020204030204"/>
    <w:charset w:val="00"/>
    <w:family w:val="swiss"/>
    <w:pitch w:val="variable"/>
    <w:sig w:usb0="E10002FF" w:usb1="4000ACFF" w:usb2="00000009" w:usb3="00000000" w:csb0="0000019F" w:csb1="00000000"/>
    <w:embedRegular r:id="rId3" w:fontKey="{4ED98A0A-A2AE-4651-9761-7E084460017A}"/>
  </w:font>
  <w:font w:name="Tahoma">
    <w:panose1 w:val="020B0604030504040204"/>
    <w:charset w:val="00"/>
    <w:family w:val="swiss"/>
    <w:pitch w:val="variable"/>
    <w:sig w:usb0="21002A87" w:usb1="80000000" w:usb2="00000008" w:usb3="00000000" w:csb0="000101FF" w:csb1="00000000"/>
    <w:embedRegular r:id="rId4" w:fontKey="{0E6BBD51-9F8D-42C2-863A-0C91057B56DD}"/>
  </w:font>
  <w:font w:name="Cambria">
    <w:panose1 w:val="02040503050406030204"/>
    <w:charset w:val="00"/>
    <w:family w:val="roman"/>
    <w:pitch w:val="variable"/>
    <w:sig w:usb0="E00002FF" w:usb1="400004FF" w:usb2="00000000" w:usb3="00000000" w:csb0="0000019F" w:csb1="00000000"/>
    <w:embedRegular r:id="rId5" w:fontKey="{D500A626-4A24-468F-AD29-2257455B36F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63B6" w:rsidRPr="004217F0" w:rsidRDefault="00DC63B6" w:rsidP="004217F0">
    <w:pPr>
      <w:pStyle w:val="Footer"/>
      <w:tabs>
        <w:tab w:val="clear" w:pos="4680"/>
        <w:tab w:val="clear" w:pos="9360"/>
        <w:tab w:val="center" w:pos="2995"/>
      </w:tabs>
      <w:spacing w:before="120"/>
    </w:pPr>
    <w:r>
      <w:t>[5204]</w:t>
    </w:r>
    <w:r>
      <w:tab/>
    </w:r>
    <w:r w:rsidR="0081184E">
      <w:fldChar w:fldCharType="begin"/>
    </w:r>
    <w:r w:rsidR="0081184E">
      <w:instrText xml:space="preserve"> PAGE  \* MERGEFORMAT </w:instrText>
    </w:r>
    <w:r w:rsidR="0081184E">
      <w:fldChar w:fldCharType="separate"/>
    </w:r>
    <w:r w:rsidR="0081184E">
      <w:rPr>
        <w:noProof/>
      </w:rPr>
      <w:t>1</w:t>
    </w:r>
    <w:r w:rsidR="0081184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97C4E" w:rsidRDefault="00C97C4E" w:rsidP="009F0C77">
      <w:r>
        <w:separator/>
      </w:r>
    </w:p>
  </w:footnote>
  <w:footnote w:type="continuationSeparator" w:id="0">
    <w:p w:rsidR="00C97C4E" w:rsidRDefault="00C97C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551AC12"/>
    <w:docVar w:name="CoverBillType" w:val="r"/>
    <w:docVar w:name="docpath" w:val="L:\Council\bills\RM\1551AC12.DOCX"/>
    <w:docVar w:name="dvBillNumber" w:val="5204"/>
    <w:docVar w:name="dvBillNumberPrefix" w:val="H. "/>
    <w:docVar w:name="dvOriginalBody" w:val="House"/>
    <w:docVar w:name="dvSteno" w:val="RM"/>
    <w:docVar w:name="NameofBody" w:val="h"/>
    <w:docVar w:name="vgroup2" w:val="Council"/>
  </w:docVars>
  <w:rsids>
    <w:rsidRoot w:val="00E16A45"/>
    <w:rsid w:val="00011869"/>
    <w:rsid w:val="000E1785"/>
    <w:rsid w:val="000F40FA"/>
    <w:rsid w:val="0010776B"/>
    <w:rsid w:val="00133E66"/>
    <w:rsid w:val="001435A3"/>
    <w:rsid w:val="001D08F2"/>
    <w:rsid w:val="001D525B"/>
    <w:rsid w:val="001D7F4F"/>
    <w:rsid w:val="001E3991"/>
    <w:rsid w:val="00223D66"/>
    <w:rsid w:val="002321B6"/>
    <w:rsid w:val="00250967"/>
    <w:rsid w:val="002543C8"/>
    <w:rsid w:val="00262894"/>
    <w:rsid w:val="00284AAE"/>
    <w:rsid w:val="002D64B1"/>
    <w:rsid w:val="002E5912"/>
    <w:rsid w:val="002F3D23"/>
    <w:rsid w:val="00307F3A"/>
    <w:rsid w:val="00325348"/>
    <w:rsid w:val="0032732C"/>
    <w:rsid w:val="003313A0"/>
    <w:rsid w:val="00336AD0"/>
    <w:rsid w:val="0037079A"/>
    <w:rsid w:val="00385EF9"/>
    <w:rsid w:val="003D01E8"/>
    <w:rsid w:val="003E5288"/>
    <w:rsid w:val="003F6D79"/>
    <w:rsid w:val="0041760A"/>
    <w:rsid w:val="00417C01"/>
    <w:rsid w:val="004217F0"/>
    <w:rsid w:val="004222C4"/>
    <w:rsid w:val="0044311E"/>
    <w:rsid w:val="00457DC8"/>
    <w:rsid w:val="004809EE"/>
    <w:rsid w:val="004E7022"/>
    <w:rsid w:val="004E7D54"/>
    <w:rsid w:val="005273C6"/>
    <w:rsid w:val="00530A69"/>
    <w:rsid w:val="00533E3C"/>
    <w:rsid w:val="00540A0C"/>
    <w:rsid w:val="00545593"/>
    <w:rsid w:val="00577C6C"/>
    <w:rsid w:val="005C2FE2"/>
    <w:rsid w:val="005E2BC9"/>
    <w:rsid w:val="005F74B2"/>
    <w:rsid w:val="00605102"/>
    <w:rsid w:val="006215AA"/>
    <w:rsid w:val="0064043A"/>
    <w:rsid w:val="006630F7"/>
    <w:rsid w:val="006913C9"/>
    <w:rsid w:val="0069470D"/>
    <w:rsid w:val="00734F00"/>
    <w:rsid w:val="007513BF"/>
    <w:rsid w:val="00796FBB"/>
    <w:rsid w:val="007A70AE"/>
    <w:rsid w:val="007C3EBB"/>
    <w:rsid w:val="0081184E"/>
    <w:rsid w:val="0083580B"/>
    <w:rsid w:val="008362E8"/>
    <w:rsid w:val="0087616A"/>
    <w:rsid w:val="008A1768"/>
    <w:rsid w:val="008A66E9"/>
    <w:rsid w:val="008F4429"/>
    <w:rsid w:val="00911310"/>
    <w:rsid w:val="0094021A"/>
    <w:rsid w:val="00941D9B"/>
    <w:rsid w:val="00943A95"/>
    <w:rsid w:val="009616A7"/>
    <w:rsid w:val="009C6A0B"/>
    <w:rsid w:val="009F0C77"/>
    <w:rsid w:val="009F4DD1"/>
    <w:rsid w:val="00A165AC"/>
    <w:rsid w:val="00A41684"/>
    <w:rsid w:val="00A64E80"/>
    <w:rsid w:val="00A72BCD"/>
    <w:rsid w:val="00A741D9"/>
    <w:rsid w:val="00A833AB"/>
    <w:rsid w:val="00A9741D"/>
    <w:rsid w:val="00AD4B17"/>
    <w:rsid w:val="00B412D4"/>
    <w:rsid w:val="00B81DA2"/>
    <w:rsid w:val="00BC11A4"/>
    <w:rsid w:val="00BE3C22"/>
    <w:rsid w:val="00C0345E"/>
    <w:rsid w:val="00C3483A"/>
    <w:rsid w:val="00C74E9D"/>
    <w:rsid w:val="00C76C13"/>
    <w:rsid w:val="00C77E29"/>
    <w:rsid w:val="00C82FD3"/>
    <w:rsid w:val="00C92819"/>
    <w:rsid w:val="00C97C4E"/>
    <w:rsid w:val="00CC64EB"/>
    <w:rsid w:val="00CC6B7B"/>
    <w:rsid w:val="00CD2089"/>
    <w:rsid w:val="00D03D04"/>
    <w:rsid w:val="00D6780C"/>
    <w:rsid w:val="00D73A67"/>
    <w:rsid w:val="00D970A9"/>
    <w:rsid w:val="00DC63B6"/>
    <w:rsid w:val="00DF3845"/>
    <w:rsid w:val="00E16A45"/>
    <w:rsid w:val="00E41911"/>
    <w:rsid w:val="00E92EEF"/>
    <w:rsid w:val="00E96248"/>
    <w:rsid w:val="00EB4303"/>
    <w:rsid w:val="00EF3F70"/>
    <w:rsid w:val="00F13B91"/>
    <w:rsid w:val="00F24442"/>
    <w:rsid w:val="00F50AE3"/>
    <w:rsid w:val="00F67CF1"/>
    <w:rsid w:val="00F840F0"/>
    <w:rsid w:val="00F96E0B"/>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367F5B6-AA21-437C-96F4-804BB5298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513BF"/>
    <w:rPr>
      <w:rFonts w:ascii="Tahoma" w:hAnsi="Tahoma" w:cs="Tahoma"/>
      <w:sz w:val="16"/>
      <w:szCs w:val="16"/>
    </w:rPr>
  </w:style>
  <w:style w:type="character" w:customStyle="1" w:styleId="BalloonTextChar">
    <w:name w:val="Balloon Text Char"/>
    <w:basedOn w:val="DefaultParagraphFont"/>
    <w:link w:val="BalloonText"/>
    <w:uiPriority w:val="99"/>
    <w:semiHidden/>
    <w:rsid w:val="007513BF"/>
    <w:rPr>
      <w:rFonts w:ascii="Tahoma" w:eastAsia="Times New Roman" w:hAnsi="Tahoma" w:cs="Tahoma"/>
      <w:sz w:val="16"/>
      <w:szCs w:val="16"/>
    </w:rPr>
  </w:style>
  <w:style w:type="character" w:styleId="Hyperlink">
    <w:name w:val="Hyperlink"/>
    <w:basedOn w:val="DefaultParagraphFont"/>
    <w:uiPriority w:val="99"/>
    <w:unhideWhenUsed/>
    <w:rsid w:val="00DC63B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5204_20120502.docx" TargetMode="External"/><Relationship Id="rId3" Type="http://schemas.openxmlformats.org/officeDocument/2006/relationships/settings" Target="settings.xml"/><Relationship Id="rId7" Type="http://schemas.openxmlformats.org/officeDocument/2006/relationships/hyperlink" Target="file:///h:\hj%20archive\2012\05-02-12.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C721F6-498A-4782-B26E-4D82DE0C9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446</Words>
  <Characters>2274</Characters>
  <Application>Microsoft Office Word</Application>
  <DocSecurity>4</DocSecurity>
  <Lines>92</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2693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5204: Joyce McLeod Josey - South Carolina Legislature Online</dc:title>
  <dc:subject/>
  <dc:creator>rosannemcdowell</dc:creator>
  <cp:keywords/>
  <dc:description/>
  <cp:lastModifiedBy>N Cumfer</cp:lastModifiedBy>
  <cp:revision>2</cp:revision>
  <cp:lastPrinted>2012-05-02T14:17:00Z</cp:lastPrinted>
  <dcterms:created xsi:type="dcterms:W3CDTF">2014-11-24T14:59:00Z</dcterms:created>
  <dcterms:modified xsi:type="dcterms:W3CDTF">2014-11-24T14:59:00Z</dcterms:modified>
</cp:coreProperties>
</file>