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2EF3" w:rsidRDefault="00E42EF3" w:rsidP="00E42EF3">
      <w:pPr>
        <w:widowControl w:val="0"/>
        <w:jc w:val="center"/>
      </w:pPr>
      <w:bookmarkStart w:id="0" w:name="_GoBack"/>
      <w:bookmarkEnd w:id="0"/>
      <w:r w:rsidRPr="00E42EF3">
        <w:rPr>
          <w:b/>
        </w:rPr>
        <w:t>South Carolina General Assembly</w:t>
      </w:r>
    </w:p>
    <w:p w:rsidR="00E42EF3" w:rsidRDefault="00E42EF3" w:rsidP="00E42EF3">
      <w:pPr>
        <w:widowControl w:val="0"/>
        <w:jc w:val="center"/>
      </w:pPr>
      <w:r>
        <w:t>119th Session, 2011-2012</w:t>
      </w:r>
    </w:p>
    <w:p w:rsidR="00E42EF3" w:rsidRDefault="00E42EF3" w:rsidP="00E42EF3">
      <w:pPr>
        <w:widowControl w:val="0"/>
        <w:jc w:val="left"/>
      </w:pPr>
    </w:p>
    <w:p w:rsidR="00E42EF3" w:rsidRDefault="00E42EF3" w:rsidP="00E42EF3">
      <w:pPr>
        <w:widowControl w:val="0"/>
        <w:jc w:val="left"/>
        <w:rPr>
          <w:b/>
        </w:rPr>
      </w:pPr>
      <w:r w:rsidRPr="00E42EF3">
        <w:rPr>
          <w:b/>
        </w:rPr>
        <w:t>H. 5254</w:t>
      </w:r>
    </w:p>
    <w:p w:rsidR="00E42EF3" w:rsidRDefault="00E42EF3" w:rsidP="00E42EF3">
      <w:pPr>
        <w:widowControl w:val="0"/>
        <w:jc w:val="left"/>
        <w:rPr>
          <w:b/>
        </w:rPr>
      </w:pPr>
    </w:p>
    <w:p w:rsidR="00E42EF3" w:rsidRDefault="00E42EF3" w:rsidP="00E42EF3">
      <w:pPr>
        <w:widowControl w:val="0"/>
        <w:jc w:val="left"/>
      </w:pPr>
      <w:r w:rsidRPr="00E42EF3">
        <w:rPr>
          <w:b/>
        </w:rPr>
        <w:t>STATUS INFORMATION</w:t>
      </w:r>
    </w:p>
    <w:p w:rsidR="00E42EF3" w:rsidRDefault="00E42EF3" w:rsidP="00E42EF3">
      <w:pPr>
        <w:widowControl w:val="0"/>
        <w:jc w:val="left"/>
      </w:pPr>
    </w:p>
    <w:p w:rsidR="00E42EF3" w:rsidRDefault="00E42EF3" w:rsidP="00E42EF3">
      <w:pPr>
        <w:widowControl w:val="0"/>
        <w:jc w:val="left"/>
      </w:pPr>
      <w:r>
        <w:t>House Resolution</w:t>
      </w:r>
    </w:p>
    <w:p w:rsidR="00E42EF3" w:rsidRDefault="00E42EF3" w:rsidP="00E42EF3">
      <w:pPr>
        <w:widowControl w:val="0"/>
        <w:jc w:val="left"/>
      </w:pPr>
      <w:r>
        <w:t>Sponsors: Rep. J.E. Smith</w:t>
      </w:r>
    </w:p>
    <w:p w:rsidR="00E42EF3" w:rsidRDefault="00E42EF3" w:rsidP="00E42EF3">
      <w:pPr>
        <w:widowControl w:val="0"/>
        <w:jc w:val="left"/>
      </w:pPr>
      <w:r>
        <w:t>Document Path: l:\council\bills\bbm\10680ac12.docx</w:t>
      </w:r>
    </w:p>
    <w:p w:rsidR="00E42EF3" w:rsidRDefault="00E42EF3" w:rsidP="00E42EF3">
      <w:pPr>
        <w:widowControl w:val="0"/>
        <w:jc w:val="left"/>
      </w:pPr>
    </w:p>
    <w:p w:rsidR="00E42EF3" w:rsidRDefault="00E42EF3" w:rsidP="00E42EF3">
      <w:pPr>
        <w:widowControl w:val="0"/>
        <w:jc w:val="left"/>
      </w:pPr>
      <w:r>
        <w:t>Introduced in the House on May 15, 2012</w:t>
      </w:r>
    </w:p>
    <w:p w:rsidR="00E42EF3" w:rsidRDefault="00E42EF3" w:rsidP="00E42EF3">
      <w:pPr>
        <w:widowControl w:val="0"/>
        <w:jc w:val="left"/>
      </w:pPr>
      <w:r>
        <w:t xml:space="preserve">Currently residing in the House Committee on </w:t>
      </w:r>
      <w:r w:rsidRPr="00E42EF3">
        <w:rPr>
          <w:b/>
        </w:rPr>
        <w:t>Ethics</w:t>
      </w:r>
    </w:p>
    <w:p w:rsidR="00E42EF3" w:rsidRDefault="00E42EF3" w:rsidP="00E42EF3">
      <w:pPr>
        <w:widowControl w:val="0"/>
        <w:jc w:val="left"/>
      </w:pPr>
    </w:p>
    <w:p w:rsidR="00E42EF3" w:rsidRDefault="00E42EF3" w:rsidP="00E42EF3">
      <w:pPr>
        <w:widowControl w:val="0"/>
        <w:jc w:val="left"/>
      </w:pPr>
      <w:r>
        <w:t xml:space="preserve">Summary: </w:t>
      </w:r>
      <w:r w:rsidR="0061616E">
        <w:t>Ethics violations against Governor Nikki Haley</w:t>
      </w:r>
    </w:p>
    <w:p w:rsidR="00E42EF3" w:rsidRDefault="00E42EF3" w:rsidP="00E42EF3">
      <w:pPr>
        <w:widowControl w:val="0"/>
        <w:jc w:val="left"/>
      </w:pPr>
    </w:p>
    <w:p w:rsidR="00E42EF3" w:rsidRDefault="00E42EF3" w:rsidP="00E42EF3">
      <w:pPr>
        <w:widowControl w:val="0"/>
        <w:jc w:val="left"/>
      </w:pPr>
    </w:p>
    <w:p w:rsidR="00E42EF3" w:rsidRDefault="00E42EF3" w:rsidP="00E42EF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42EF3">
        <w:rPr>
          <w:b/>
        </w:rPr>
        <w:t>HISTORY OF LEGISLATIVE ACTIONS</w:t>
      </w:r>
    </w:p>
    <w:p w:rsidR="00E42EF3" w:rsidRDefault="00E42EF3" w:rsidP="00E42EF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42EF3" w:rsidRPr="00E42EF3" w:rsidRDefault="00E42EF3" w:rsidP="00E42EF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42EF3">
        <w:rPr>
          <w:u w:val="single"/>
        </w:rPr>
        <w:tab/>
        <w:t>Date</w:t>
      </w:r>
      <w:r w:rsidRPr="00E42EF3">
        <w:rPr>
          <w:u w:val="single"/>
        </w:rPr>
        <w:tab/>
        <w:t>Body</w:t>
      </w:r>
      <w:r w:rsidRPr="00E42EF3">
        <w:rPr>
          <w:u w:val="single"/>
        </w:rPr>
        <w:tab/>
        <w:t>Action Description with journal page number</w:t>
      </w:r>
      <w:r w:rsidRPr="00E42EF3">
        <w:rPr>
          <w:u w:val="single"/>
        </w:rPr>
        <w:tab/>
      </w:r>
    </w:p>
    <w:p w:rsidR="00FD3EBB" w:rsidRDefault="00FD3EBB" w:rsidP="00FD3E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5/15/2012</w:t>
      </w:r>
      <w:r>
        <w:tab/>
        <w:t>House</w:t>
      </w:r>
      <w:r>
        <w:tab/>
      </w:r>
      <w:r w:rsidRPr="00125F7E">
        <w:t>Introduced (</w:t>
      </w:r>
      <w:hyperlink r:id="rId7" w:history="1">
        <w:r w:rsidRPr="00125F7E">
          <w:rPr>
            <w:rStyle w:val="Hyperlink"/>
          </w:rPr>
          <w:t>House Journal</w:t>
        </w:r>
        <w:r w:rsidRPr="00125F7E">
          <w:rPr>
            <w:rStyle w:val="Hyperlink"/>
          </w:rPr>
          <w:noBreakHyphen/>
          <w:t>page 7</w:t>
        </w:r>
      </w:hyperlink>
      <w:r w:rsidRPr="00125F7E">
        <w:t>)</w:t>
      </w:r>
    </w:p>
    <w:p w:rsidR="00FD3EBB" w:rsidRDefault="00FD3EBB" w:rsidP="00FD3E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5/15/2012</w:t>
      </w:r>
      <w:r>
        <w:tab/>
        <w:t>House</w:t>
      </w:r>
      <w:r>
        <w:tab/>
      </w:r>
      <w:r w:rsidRPr="00125F7E">
        <w:t xml:space="preserve">Referred to Committee on </w:t>
      </w:r>
      <w:r w:rsidRPr="00125F7E">
        <w:rPr>
          <w:b/>
        </w:rPr>
        <w:t>Ethics</w:t>
      </w:r>
      <w:r w:rsidRPr="00125F7E">
        <w:t xml:space="preserve"> (</w:t>
      </w:r>
      <w:hyperlink r:id="rId8" w:history="1">
        <w:r w:rsidRPr="00125F7E">
          <w:rPr>
            <w:rStyle w:val="Hyperlink"/>
          </w:rPr>
          <w:t>House Journal</w:t>
        </w:r>
        <w:r w:rsidRPr="00125F7E">
          <w:rPr>
            <w:rStyle w:val="Hyperlink"/>
          </w:rPr>
          <w:noBreakHyphen/>
          <w:t>page 7</w:t>
        </w:r>
      </w:hyperlink>
      <w:r w:rsidRPr="00125F7E">
        <w:t>)</w:t>
      </w:r>
    </w:p>
    <w:p w:rsidR="00FD3EBB" w:rsidRDefault="00FD3EBB" w:rsidP="00FD3E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42EF3" w:rsidRPr="00E42EF3" w:rsidRDefault="00E42EF3" w:rsidP="00E42E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42EF3" w:rsidRDefault="00E42EF3" w:rsidP="00E42EF3">
      <w:pPr>
        <w:widowControl w:val="0"/>
        <w:jc w:val="left"/>
      </w:pPr>
      <w:r w:rsidRPr="00E42EF3">
        <w:rPr>
          <w:b/>
        </w:rPr>
        <w:t>VERSIONS OF THIS BILL</w:t>
      </w:r>
    </w:p>
    <w:p w:rsidR="00E42EF3" w:rsidRDefault="00E42EF3" w:rsidP="00E42EF3">
      <w:pPr>
        <w:widowControl w:val="0"/>
        <w:jc w:val="left"/>
      </w:pPr>
    </w:p>
    <w:p w:rsidR="00E42EF3" w:rsidRDefault="008C4C3D" w:rsidP="00E42EF3">
      <w:pPr>
        <w:widowControl w:val="0"/>
        <w:jc w:val="left"/>
      </w:pPr>
      <w:hyperlink r:id="rId9" w:history="1">
        <w:r w:rsidR="00E42EF3">
          <w:rPr>
            <w:rStyle w:val="Hyperlink"/>
          </w:rPr>
          <w:t>5/15/2012</w:t>
        </w:r>
      </w:hyperlink>
    </w:p>
    <w:p w:rsidR="00E42EF3" w:rsidRDefault="00E42EF3" w:rsidP="00E42EF3"/>
    <w:p w:rsidR="00E42EF3" w:rsidRDefault="00E42EF3" w:rsidP="00E42EF3">
      <w:pPr>
        <w:sectPr w:rsidR="00E42EF3" w:rsidSect="00E42EF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564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A2C0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F73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REQUEST THE HOUSE ETHICS COMMITTEE TO RECONSIDER </w:t>
      </w:r>
      <w:r w:rsidR="00841EDE">
        <w:t xml:space="preserve">THE </w:t>
      </w:r>
      <w:r w:rsidR="008F3CBC">
        <w:t xml:space="preserve">RECENTLY </w:t>
      </w:r>
      <w:r w:rsidR="00841EDE">
        <w:t>DISMISSED COMPLAINT</w:t>
      </w:r>
      <w:r w:rsidR="008F3CBC">
        <w:t xml:space="preserve"> OF ALLEGED ETHICS VIOLATIONS </w:t>
      </w:r>
      <w:r w:rsidR="00841EDE">
        <w:t>FILED</w:t>
      </w:r>
      <w:r>
        <w:t xml:space="preserve"> AGAINST SOUTH CAROLINA GOVERNOR NIKKI HALEY AND TO REOPEN THE INVESTIGATION INTO TH</w:t>
      </w:r>
      <w:r w:rsidR="008F3CBC">
        <w:t>ESE SERIOUS</w:t>
      </w:r>
      <w:r>
        <w:t xml:space="preserve"> ALLEGATIONS.</w:t>
      </w:r>
    </w:p>
    <w:p w:rsidR="00AA2C04" w:rsidRDefault="00AA2C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F73D0" w:rsidRDefault="00AA2C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F73D0">
        <w:t>the House Ethics Committee voted 5</w:t>
      </w:r>
      <w:r w:rsidR="00422A5D">
        <w:noBreakHyphen/>
      </w:r>
      <w:r w:rsidR="00CF73D0">
        <w:t xml:space="preserve">1 </w:t>
      </w:r>
      <w:r w:rsidR="00284353">
        <w:t xml:space="preserve">on May 2, 2012, to dismiss </w:t>
      </w:r>
      <w:r w:rsidR="00CF73D0">
        <w:t xml:space="preserve">a </w:t>
      </w:r>
      <w:r w:rsidR="00C7255D">
        <w:t>recent complaint filed against</w:t>
      </w:r>
      <w:r w:rsidR="00CF73D0">
        <w:t xml:space="preserve"> Governor </w:t>
      </w:r>
      <w:r w:rsidR="00C7255D">
        <w:t xml:space="preserve">Nikki </w:t>
      </w:r>
      <w:r w:rsidR="00CF73D0">
        <w:t>Haley</w:t>
      </w:r>
      <w:r w:rsidR="00680764">
        <w:t xml:space="preserve"> alle</w:t>
      </w:r>
      <w:r w:rsidR="00C7255D">
        <w:t xml:space="preserve">ging ethics violations </w:t>
      </w:r>
      <w:r w:rsidR="00841EDE">
        <w:t xml:space="preserve">including, among other things, </w:t>
      </w:r>
      <w:r w:rsidR="00C7255D">
        <w:t>lobbying violations conducted by the Governor</w:t>
      </w:r>
      <w:r w:rsidR="008F3CBC">
        <w:t xml:space="preserve"> while serving in</w:t>
      </w:r>
      <w:r w:rsidR="00C7255D">
        <w:t xml:space="preserve"> the House of Representatives</w:t>
      </w:r>
      <w:r w:rsidR="00CF73D0">
        <w:t>; and</w:t>
      </w:r>
    </w:p>
    <w:p w:rsidR="00CF73D0" w:rsidRDefault="00CF73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73D0" w:rsidRDefault="00CF73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F3CBC">
        <w:t xml:space="preserve">although </w:t>
      </w:r>
      <w:r w:rsidR="00C7255D">
        <w:t>the committee found</w:t>
      </w:r>
      <w:r w:rsidR="00680764">
        <w:t xml:space="preserve"> reason to investigate the alle</w:t>
      </w:r>
      <w:r w:rsidR="00C7255D">
        <w:t xml:space="preserve">ged ethics violations </w:t>
      </w:r>
      <w:r w:rsidR="008F3CBC">
        <w:t xml:space="preserve">filed </w:t>
      </w:r>
      <w:r>
        <w:t>against Governor Haley</w:t>
      </w:r>
      <w:r w:rsidR="00C7255D">
        <w:t xml:space="preserve">, </w:t>
      </w:r>
      <w:r w:rsidR="008F3CBC">
        <w:t>the committee</w:t>
      </w:r>
      <w:r w:rsidR="00841EDE">
        <w:t xml:space="preserve"> promptly</w:t>
      </w:r>
      <w:r w:rsidR="00C7255D">
        <w:t xml:space="preserve"> voted to</w:t>
      </w:r>
      <w:r>
        <w:t xml:space="preserve"> dismiss</w:t>
      </w:r>
      <w:r w:rsidR="00C7255D">
        <w:t xml:space="preserve"> the complaint</w:t>
      </w:r>
      <w:r>
        <w:t>; and</w:t>
      </w:r>
    </w:p>
    <w:p w:rsidR="00C7255D" w:rsidRDefault="00C725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73D0" w:rsidRDefault="00CF73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such serious</w:t>
      </w:r>
      <w:r w:rsidR="008F3CBC">
        <w:t xml:space="preserve"> allegations of</w:t>
      </w:r>
      <w:r>
        <w:t xml:space="preserve"> ethics </w:t>
      </w:r>
      <w:r w:rsidR="008F3CBC">
        <w:t>violations</w:t>
      </w:r>
      <w:r>
        <w:t xml:space="preserve"> should not be treated lightly or hastily dismissed without a full and complete vetting of the facts; and</w:t>
      </w:r>
    </w:p>
    <w:p w:rsidR="00CF73D0" w:rsidRDefault="00CF73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2C04" w:rsidRDefault="00CF73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it is the duty of the House Ethics Committee to maintain the utmost integrity of the ethics accountability system as it pertains to current and former House members.  Now, </w:t>
      </w:r>
      <w:r w:rsidR="00AA2C04">
        <w:t>therefore,</w:t>
      </w:r>
    </w:p>
    <w:p w:rsidR="00AA2C04" w:rsidRDefault="00AA2C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2C04" w:rsidRDefault="00AA2C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Representatives:</w:t>
      </w:r>
    </w:p>
    <w:p w:rsidR="00AA2C04" w:rsidRDefault="00AA2C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2C04" w:rsidRDefault="00AA2C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F73D0">
        <w:t xml:space="preserve"> the members of the House of Representatives request the House Ethics Committee to </w:t>
      </w:r>
      <w:r w:rsidR="00284353">
        <w:t xml:space="preserve">reconsider </w:t>
      </w:r>
      <w:r w:rsidR="00841EDE">
        <w:t>the</w:t>
      </w:r>
      <w:r w:rsidR="008F3CBC">
        <w:t xml:space="preserve"> recently</w:t>
      </w:r>
      <w:r w:rsidR="00841EDE">
        <w:t xml:space="preserve"> dismissed complaint </w:t>
      </w:r>
      <w:r w:rsidR="00680764">
        <w:t>of alle</w:t>
      </w:r>
      <w:r w:rsidR="008F3CBC">
        <w:t xml:space="preserve">ged ethics violations </w:t>
      </w:r>
      <w:r w:rsidR="00841EDE">
        <w:t xml:space="preserve">filed </w:t>
      </w:r>
      <w:r w:rsidR="00284353">
        <w:t>against South Carolina Governor Nikki Haley and to reopen the investigation into th</w:t>
      </w:r>
      <w:r w:rsidR="008F3CBC">
        <w:t>e</w:t>
      </w:r>
      <w:r w:rsidR="00284353">
        <w:t>se serious allegations.</w:t>
      </w:r>
    </w:p>
    <w:p w:rsidR="00AA2C04" w:rsidRDefault="00AA2C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A2C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284353">
        <w:t xml:space="preserve"> the House Ethics Committee.</w:t>
      </w:r>
    </w:p>
    <w:p w:rsidR="0005647F" w:rsidRDefault="00422A5D" w:rsidP="00D348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5647F" w:rsidRDefault="0005647F" w:rsidP="00E42EF3">
      <w:pPr>
        <w:suppressAutoHyphens/>
      </w:pPr>
    </w:p>
    <w:sectPr w:rsidR="0005647F" w:rsidSect="00E42EF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73D0" w:rsidRDefault="00CF73D0" w:rsidP="009F0C77">
      <w:r>
        <w:separator/>
      </w:r>
    </w:p>
  </w:endnote>
  <w:endnote w:type="continuationSeparator" w:id="0">
    <w:p w:rsidR="00CF73D0" w:rsidRDefault="00CF73D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9E27138-11F1-450C-A99B-4D177AE2C447}"/>
    <w:embedBold r:id="rId2" w:fontKey="{734FF729-4F6F-415B-AAD3-BAA5240B1AC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9D6A2F8-E323-4500-ACD4-5910DDB12A7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7A09793-E94A-4C8F-A2DF-48B412C3ECA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2EF3" w:rsidRPr="0005647F" w:rsidRDefault="00E42EF3" w:rsidP="0005647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[5254]</w:t>
    </w:r>
    <w:r>
      <w:tab/>
    </w:r>
    <w:r w:rsidR="008C4C3D">
      <w:fldChar w:fldCharType="begin"/>
    </w:r>
    <w:r w:rsidR="008C4C3D">
      <w:instrText xml:space="preserve"> PAGE  \* MERGEFORMAT </w:instrText>
    </w:r>
    <w:r w:rsidR="008C4C3D">
      <w:fldChar w:fldCharType="separate"/>
    </w:r>
    <w:r w:rsidR="008C4C3D">
      <w:rPr>
        <w:noProof/>
      </w:rPr>
      <w:t>1</w:t>
    </w:r>
    <w:r w:rsidR="008C4C3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73D0" w:rsidRDefault="00CF73D0" w:rsidP="009F0C77">
      <w:r>
        <w:separator/>
      </w:r>
    </w:p>
  </w:footnote>
  <w:footnote w:type="continuationSeparator" w:id="0">
    <w:p w:rsidR="00CF73D0" w:rsidRDefault="00CF73D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680AC12"/>
    <w:docVar w:name="CoverBillType" w:val="r"/>
    <w:docVar w:name="docpath" w:val="L:\Council\bills\BBM\10680AC12.DOCX"/>
    <w:docVar w:name="dvBillNumber" w:val="5254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6B59CB"/>
    <w:rsid w:val="00000112"/>
    <w:rsid w:val="00011869"/>
    <w:rsid w:val="0005647F"/>
    <w:rsid w:val="000E1785"/>
    <w:rsid w:val="000F40FA"/>
    <w:rsid w:val="0010776B"/>
    <w:rsid w:val="00133E66"/>
    <w:rsid w:val="001435A3"/>
    <w:rsid w:val="001D08F2"/>
    <w:rsid w:val="001D525B"/>
    <w:rsid w:val="001D7F4F"/>
    <w:rsid w:val="00213A12"/>
    <w:rsid w:val="002321B6"/>
    <w:rsid w:val="00250967"/>
    <w:rsid w:val="002543C8"/>
    <w:rsid w:val="00284353"/>
    <w:rsid w:val="00284AAE"/>
    <w:rsid w:val="002C7F5E"/>
    <w:rsid w:val="002E5912"/>
    <w:rsid w:val="00304E50"/>
    <w:rsid w:val="00325348"/>
    <w:rsid w:val="0032732C"/>
    <w:rsid w:val="00336AD0"/>
    <w:rsid w:val="0035115E"/>
    <w:rsid w:val="0037079A"/>
    <w:rsid w:val="003D01E8"/>
    <w:rsid w:val="003E5288"/>
    <w:rsid w:val="003F6D79"/>
    <w:rsid w:val="0041760A"/>
    <w:rsid w:val="00417C01"/>
    <w:rsid w:val="00422A5D"/>
    <w:rsid w:val="004809EE"/>
    <w:rsid w:val="004A4354"/>
    <w:rsid w:val="004E7D54"/>
    <w:rsid w:val="005273C6"/>
    <w:rsid w:val="00530A69"/>
    <w:rsid w:val="00545593"/>
    <w:rsid w:val="00577C6C"/>
    <w:rsid w:val="005C2FE2"/>
    <w:rsid w:val="005E2BC9"/>
    <w:rsid w:val="00605102"/>
    <w:rsid w:val="006149CD"/>
    <w:rsid w:val="0061616E"/>
    <w:rsid w:val="006215AA"/>
    <w:rsid w:val="00680764"/>
    <w:rsid w:val="006913C9"/>
    <w:rsid w:val="0069470D"/>
    <w:rsid w:val="006B59CB"/>
    <w:rsid w:val="00701B6D"/>
    <w:rsid w:val="00734F00"/>
    <w:rsid w:val="00743459"/>
    <w:rsid w:val="00764785"/>
    <w:rsid w:val="00766FB3"/>
    <w:rsid w:val="007A70AE"/>
    <w:rsid w:val="008362E8"/>
    <w:rsid w:val="00841EDE"/>
    <w:rsid w:val="008A1768"/>
    <w:rsid w:val="008A7A26"/>
    <w:rsid w:val="008C4C3D"/>
    <w:rsid w:val="008F3CBC"/>
    <w:rsid w:val="008F4429"/>
    <w:rsid w:val="0094021A"/>
    <w:rsid w:val="009544CD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2C04"/>
    <w:rsid w:val="00AD4B17"/>
    <w:rsid w:val="00B412D4"/>
    <w:rsid w:val="00B43A64"/>
    <w:rsid w:val="00B8472C"/>
    <w:rsid w:val="00BE3C22"/>
    <w:rsid w:val="00C0345E"/>
    <w:rsid w:val="00C3483A"/>
    <w:rsid w:val="00C7255D"/>
    <w:rsid w:val="00C74E9D"/>
    <w:rsid w:val="00C82FD3"/>
    <w:rsid w:val="00C92819"/>
    <w:rsid w:val="00CC6B7B"/>
    <w:rsid w:val="00CD2089"/>
    <w:rsid w:val="00CE01EC"/>
    <w:rsid w:val="00CF73D0"/>
    <w:rsid w:val="00D34815"/>
    <w:rsid w:val="00D73A67"/>
    <w:rsid w:val="00D970A9"/>
    <w:rsid w:val="00DC4772"/>
    <w:rsid w:val="00DF3845"/>
    <w:rsid w:val="00E14B17"/>
    <w:rsid w:val="00E41911"/>
    <w:rsid w:val="00E42EF3"/>
    <w:rsid w:val="00E92EEF"/>
    <w:rsid w:val="00F24442"/>
    <w:rsid w:val="00F50AE3"/>
    <w:rsid w:val="00F67CF1"/>
    <w:rsid w:val="00F840F0"/>
    <w:rsid w:val="00FB0D0D"/>
    <w:rsid w:val="00FB43B4"/>
    <w:rsid w:val="00FD3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EF9FEFC-A6BD-4823-8EE9-3255CC4E9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42EF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2\05-15-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5-15-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5254_201205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4098B6-50B7-4287-AC67-97DFD4B6FC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300</Words>
  <Characters>1755</Characters>
  <Application>Microsoft Office Word</Application>
  <DocSecurity>4</DocSecurity>
  <Lines>75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5254: Ethics violations against Governor Nikki Haley - South Carolina Legislature Online</dc:title>
  <dc:subject/>
  <dc:creator>BrendaMelton</dc:creator>
  <cp:keywords/>
  <dc:description/>
  <cp:lastModifiedBy>N Cumfer</cp:lastModifiedBy>
  <cp:revision>2</cp:revision>
  <cp:lastPrinted>2012-05-14T12:54:00Z</cp:lastPrinted>
  <dcterms:created xsi:type="dcterms:W3CDTF">2014-11-24T15:01:00Z</dcterms:created>
  <dcterms:modified xsi:type="dcterms:W3CDTF">2014-11-24T15:01:00Z</dcterms:modified>
</cp:coreProperties>
</file>