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2B2" w:rsidRDefault="006C22B2" w:rsidP="006C22B2">
      <w:pPr>
        <w:widowControl w:val="0"/>
        <w:jc w:val="center"/>
      </w:pPr>
      <w:bookmarkStart w:id="0" w:name="_GoBack"/>
      <w:bookmarkEnd w:id="0"/>
      <w:r w:rsidRPr="006C22B2">
        <w:rPr>
          <w:b/>
        </w:rPr>
        <w:t>South Carolina General Assembly</w:t>
      </w:r>
    </w:p>
    <w:p w:rsidR="006C22B2" w:rsidRDefault="006C22B2" w:rsidP="006C22B2">
      <w:pPr>
        <w:widowControl w:val="0"/>
        <w:jc w:val="center"/>
      </w:pPr>
      <w:r>
        <w:t>119th Session, 2011-2012</w:t>
      </w:r>
    </w:p>
    <w:p w:rsidR="006C22B2" w:rsidRDefault="006C22B2" w:rsidP="006C22B2">
      <w:pPr>
        <w:widowControl w:val="0"/>
        <w:jc w:val="left"/>
      </w:pPr>
    </w:p>
    <w:p w:rsidR="006C22B2" w:rsidRDefault="006C22B2" w:rsidP="006C22B2">
      <w:pPr>
        <w:widowControl w:val="0"/>
        <w:jc w:val="left"/>
        <w:rPr>
          <w:b/>
        </w:rPr>
      </w:pPr>
      <w:r w:rsidRPr="006C22B2">
        <w:rPr>
          <w:b/>
        </w:rPr>
        <w:t>H. 5317</w:t>
      </w:r>
    </w:p>
    <w:p w:rsidR="006C22B2" w:rsidRDefault="006C22B2" w:rsidP="006C22B2">
      <w:pPr>
        <w:widowControl w:val="0"/>
        <w:jc w:val="left"/>
        <w:rPr>
          <w:b/>
        </w:rPr>
      </w:pPr>
    </w:p>
    <w:p w:rsidR="006C22B2" w:rsidRDefault="006C22B2" w:rsidP="006C22B2">
      <w:pPr>
        <w:widowControl w:val="0"/>
        <w:jc w:val="left"/>
      </w:pPr>
      <w:r w:rsidRPr="006C22B2">
        <w:rPr>
          <w:b/>
        </w:rPr>
        <w:t>STATUS INFORMATION</w:t>
      </w:r>
    </w:p>
    <w:p w:rsidR="006C22B2" w:rsidRDefault="006C22B2" w:rsidP="006C22B2">
      <w:pPr>
        <w:widowControl w:val="0"/>
        <w:jc w:val="left"/>
      </w:pPr>
    </w:p>
    <w:p w:rsidR="006C22B2" w:rsidRDefault="006C22B2" w:rsidP="006C22B2">
      <w:pPr>
        <w:widowControl w:val="0"/>
        <w:jc w:val="left"/>
      </w:pPr>
      <w:r>
        <w:t>House Resolution</w:t>
      </w:r>
    </w:p>
    <w:p w:rsidR="006C22B2" w:rsidRDefault="006C22B2" w:rsidP="006C22B2">
      <w:pPr>
        <w:widowControl w:val="0"/>
        <w:jc w:val="left"/>
      </w:pPr>
      <w:r>
        <w:t>Sponsors: Rep. Bannister</w:t>
      </w:r>
    </w:p>
    <w:p w:rsidR="006C22B2" w:rsidRDefault="006C22B2" w:rsidP="006C22B2">
      <w:pPr>
        <w:widowControl w:val="0"/>
        <w:jc w:val="left"/>
      </w:pPr>
      <w:r>
        <w:t>Document Path: l:\council\bills\rm\1600htc12.docx</w:t>
      </w:r>
    </w:p>
    <w:p w:rsidR="006C22B2" w:rsidRDefault="006C22B2" w:rsidP="006C22B2">
      <w:pPr>
        <w:widowControl w:val="0"/>
        <w:jc w:val="left"/>
      </w:pPr>
    </w:p>
    <w:p w:rsidR="006C22B2" w:rsidRDefault="006C22B2" w:rsidP="006C22B2">
      <w:pPr>
        <w:widowControl w:val="0"/>
        <w:jc w:val="left"/>
      </w:pPr>
      <w:r>
        <w:t>Introduced in the House on May 23, 2012</w:t>
      </w:r>
    </w:p>
    <w:p w:rsidR="006C22B2" w:rsidRDefault="006C22B2" w:rsidP="006C22B2">
      <w:pPr>
        <w:widowControl w:val="0"/>
        <w:jc w:val="left"/>
      </w:pPr>
      <w:r>
        <w:t>Adopted by the House on May 23, 2012</w:t>
      </w:r>
    </w:p>
    <w:p w:rsidR="006C22B2" w:rsidRDefault="006C22B2" w:rsidP="006C22B2">
      <w:pPr>
        <w:widowControl w:val="0"/>
        <w:jc w:val="left"/>
      </w:pPr>
    </w:p>
    <w:p w:rsidR="006C22B2" w:rsidRDefault="006C22B2" w:rsidP="006C22B2">
      <w:pPr>
        <w:widowControl w:val="0"/>
        <w:jc w:val="left"/>
      </w:pPr>
      <w:r>
        <w:t xml:space="preserve">Summary: </w:t>
      </w:r>
      <w:r w:rsidR="004D6647">
        <w:t>J.L. Mann High School Boys Soccer Team</w:t>
      </w:r>
    </w:p>
    <w:p w:rsidR="006C22B2" w:rsidRDefault="006C22B2" w:rsidP="006C22B2">
      <w:pPr>
        <w:widowControl w:val="0"/>
        <w:jc w:val="left"/>
      </w:pPr>
    </w:p>
    <w:p w:rsidR="006C22B2" w:rsidRDefault="006C22B2" w:rsidP="006C22B2">
      <w:pPr>
        <w:widowControl w:val="0"/>
        <w:jc w:val="left"/>
      </w:pPr>
    </w:p>
    <w:p w:rsidR="006C22B2" w:rsidRDefault="006C22B2" w:rsidP="006C22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22B2">
        <w:rPr>
          <w:b/>
        </w:rPr>
        <w:t>HISTORY OF LEGISLATIVE ACTIONS</w:t>
      </w:r>
    </w:p>
    <w:p w:rsidR="006C22B2" w:rsidRDefault="006C22B2" w:rsidP="006C22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22B2" w:rsidRPr="006C22B2" w:rsidRDefault="006C22B2" w:rsidP="006C22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22B2">
        <w:rPr>
          <w:u w:val="single"/>
        </w:rPr>
        <w:tab/>
        <w:t>Date</w:t>
      </w:r>
      <w:r w:rsidRPr="006C22B2">
        <w:rPr>
          <w:u w:val="single"/>
        </w:rPr>
        <w:tab/>
        <w:t>Body</w:t>
      </w:r>
      <w:r w:rsidRPr="006C22B2">
        <w:rPr>
          <w:u w:val="single"/>
        </w:rPr>
        <w:tab/>
        <w:t>Action Description with journal page number</w:t>
      </w:r>
      <w:r w:rsidRPr="006C22B2">
        <w:rPr>
          <w:u w:val="single"/>
        </w:rPr>
        <w:tab/>
      </w:r>
    </w:p>
    <w:p w:rsidR="004B39AC" w:rsidRDefault="004B39AC" w:rsidP="004B39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House</w:t>
      </w:r>
      <w:r>
        <w:tab/>
      </w:r>
      <w:r w:rsidRPr="000334AB">
        <w:t>Introduced and adopted (</w:t>
      </w:r>
      <w:hyperlink r:id="rId7" w:history="1">
        <w:r w:rsidRPr="000334AB">
          <w:rPr>
            <w:rStyle w:val="Hyperlink"/>
          </w:rPr>
          <w:t>House Journal</w:t>
        </w:r>
        <w:r w:rsidRPr="000334AB">
          <w:rPr>
            <w:rStyle w:val="Hyperlink"/>
          </w:rPr>
          <w:noBreakHyphen/>
          <w:t>page 17</w:t>
        </w:r>
      </w:hyperlink>
      <w:r w:rsidRPr="000334AB">
        <w:t>)</w:t>
      </w:r>
    </w:p>
    <w:p w:rsidR="004B39AC" w:rsidRDefault="004B39AC" w:rsidP="004B39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22B2" w:rsidRPr="006C22B2" w:rsidRDefault="006C22B2" w:rsidP="006C22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22B2" w:rsidRDefault="006C22B2" w:rsidP="006C22B2">
      <w:r w:rsidRPr="006C22B2">
        <w:rPr>
          <w:b/>
        </w:rPr>
        <w:t>VERSIONS OF THIS BILL</w:t>
      </w:r>
    </w:p>
    <w:p w:rsidR="006C22B2" w:rsidRDefault="006C22B2" w:rsidP="006C22B2"/>
    <w:p w:rsidR="006C22B2" w:rsidRDefault="00050E7C" w:rsidP="006C22B2">
      <w:hyperlink r:id="rId8" w:history="1">
        <w:r w:rsidR="006C22B2">
          <w:rPr>
            <w:rStyle w:val="Hyperlink"/>
          </w:rPr>
          <w:t>5/23/2012</w:t>
        </w:r>
      </w:hyperlink>
    </w:p>
    <w:p w:rsidR="006C22B2" w:rsidRDefault="006C22B2" w:rsidP="006C22B2"/>
    <w:p w:rsidR="006C22B2" w:rsidRDefault="006C22B2" w:rsidP="006C22B2">
      <w:pPr>
        <w:sectPr w:rsidR="006C22B2" w:rsidSect="006C22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7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74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11B" w:rsidRDefault="00735722" w:rsidP="001C71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C711B">
        <w:t xml:space="preserve">RECOGNIZE AND CONGRATULATE THE </w:t>
      </w:r>
      <w:r w:rsidR="002B190B">
        <w:t>J.L. MANN</w:t>
      </w:r>
      <w:r w:rsidR="001C711B">
        <w:t xml:space="preserve"> HIGH SCHOOL BOYS SOCCER TEAM ON ITS EXCELLENT SEASON AND IMPRESSIVE WIN OF THE 201</w:t>
      </w:r>
      <w:r w:rsidR="002B190B">
        <w:t>2</w:t>
      </w:r>
      <w:r w:rsidR="001C711B">
        <w:t xml:space="preserve"> CLASS </w:t>
      </w:r>
      <w:r w:rsidR="002B190B">
        <w:t>A</w:t>
      </w:r>
      <w:r w:rsidR="001C711B">
        <w:t>AAA STATE CHAMPIONSHIP TITLE.</w:t>
      </w:r>
    </w:p>
    <w:p w:rsidR="00CC745A" w:rsidRDefault="00CC74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7313" w:rsidRPr="00A6658A" w:rsidRDefault="00CC745A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77313">
        <w:t xml:space="preserve">supremely ready for the challenge, the </w:t>
      </w:r>
      <w:r w:rsidR="00226700">
        <w:t>J.L. Mann</w:t>
      </w:r>
      <w:r w:rsidR="00A77313">
        <w:t xml:space="preserve"> High School boys soccer team nailed the 201</w:t>
      </w:r>
      <w:r w:rsidR="00226700">
        <w:t>2</w:t>
      </w:r>
      <w:r w:rsidR="00A77313">
        <w:t xml:space="preserve"> Class A</w:t>
      </w:r>
      <w:r w:rsidR="00226700">
        <w:t>A</w:t>
      </w:r>
      <w:r w:rsidR="00A77313">
        <w:t xml:space="preserve">AA State Championship title, defeating </w:t>
      </w:r>
      <w:r w:rsidR="00226700">
        <w:t>Wando</w:t>
      </w:r>
      <w:r w:rsidR="00A77313">
        <w:t xml:space="preserve"> 2</w:t>
      </w:r>
      <w:r w:rsidR="00E94682">
        <w:noBreakHyphen/>
      </w:r>
      <w:r w:rsidR="00A77313">
        <w:t>1</w:t>
      </w:r>
      <w:r w:rsidR="001F6E35">
        <w:t xml:space="preserve"> at Memorial Stadium in Columbia on May 19, 2012</w:t>
      </w:r>
      <w:r w:rsidR="00A77313" w:rsidRPr="00A6658A">
        <w:t>; and</w:t>
      </w: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stands echoed with the shouts of exuberant </w:t>
      </w:r>
      <w:r w:rsidR="004654A7">
        <w:t>Patriot</w:t>
      </w:r>
      <w:r>
        <w:t xml:space="preserve"> fans, pleased to see their confident predictions of victory realized; and</w:t>
      </w:r>
    </w:p>
    <w:p w:rsidR="004654A7" w:rsidRDefault="004654A7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313" w:rsidRPr="005557E7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57E7">
        <w:t xml:space="preserve">Whereas, team members enjoyed the pleasure of packing up </w:t>
      </w:r>
      <w:r w:rsidR="009B2678" w:rsidRPr="005557E7">
        <w:t>J.L. Mann</w:t>
      </w:r>
      <w:r w:rsidR="00E94682" w:rsidRPr="00E94682">
        <w:t>’</w:t>
      </w:r>
      <w:r w:rsidR="009B2678" w:rsidRPr="005557E7">
        <w:t>s</w:t>
      </w:r>
      <w:r w:rsidRPr="005557E7">
        <w:t xml:space="preserve"> </w:t>
      </w:r>
      <w:r w:rsidR="005557E7">
        <w:t>third</w:t>
      </w:r>
      <w:r w:rsidRPr="005557E7">
        <w:t xml:space="preserve"> state</w:t>
      </w:r>
      <w:r w:rsidR="00E94682">
        <w:noBreakHyphen/>
      </w:r>
      <w:r w:rsidRPr="005557E7">
        <w:t>title trophy in soccer</w:t>
      </w:r>
      <w:r w:rsidR="005557E7">
        <w:t xml:space="preserve"> (</w:t>
      </w:r>
      <w:r w:rsidRPr="005557E7">
        <w:t xml:space="preserve">the </w:t>
      </w:r>
      <w:r w:rsidR="005557E7">
        <w:t xml:space="preserve">other two crowns coming in 1999 and 2010), </w:t>
      </w:r>
      <w:r w:rsidRPr="005557E7">
        <w:t>imparting a satisfying ending to an exciting season; and</w:t>
      </w:r>
    </w:p>
    <w:p w:rsidR="00A77313" w:rsidRPr="005557E7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CE164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AA436D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 xml:space="preserve"> </w:t>
      </w:r>
      <w:r w:rsidR="003E10E9">
        <w:rPr>
          <w:color w:val="000000" w:themeColor="text1"/>
          <w:u w:color="000000" w:themeColor="text1"/>
        </w:rPr>
        <w:t xml:space="preserve">William Hosea </w:t>
      </w:r>
      <w:r>
        <w:rPr>
          <w:color w:val="000000" w:themeColor="text1"/>
          <w:u w:color="000000" w:themeColor="text1"/>
        </w:rPr>
        <w:t>h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E1647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CE1647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soccer program into a championship team that refuses to settle for second best; and</w:t>
      </w: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the </w:t>
      </w:r>
      <w:r w:rsidR="004A14E9">
        <w:t>Patriots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4E9" w:rsidRDefault="00A77313" w:rsidP="004A1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congratulate the </w:t>
      </w:r>
      <w:r w:rsidR="004A14E9">
        <w:t>J.L. Mann High School boys soccer team on its excellent season and impressive win of the 2012 Class AAAA State Championship title.</w:t>
      </w: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A14E9">
        <w:t>ovided</w:t>
      </w:r>
      <w:r>
        <w:t xml:space="preserve"> to Principal </w:t>
      </w:r>
      <w:r w:rsidR="004A14E9">
        <w:t>Charles S. Mayfield</w:t>
      </w:r>
      <w:r>
        <w:t xml:space="preserve"> and Coach </w:t>
      </w:r>
      <w:r w:rsidR="003E10E9">
        <w:t>William Hosea</w:t>
      </w:r>
      <w:r>
        <w:t xml:space="preserve"> of </w:t>
      </w:r>
      <w:r w:rsidR="004A14E9">
        <w:t>J.L. Mann</w:t>
      </w:r>
      <w:r>
        <w:t xml:space="preserve"> High School.</w:t>
      </w:r>
    </w:p>
    <w:p w:rsidR="003C7911" w:rsidRDefault="00E946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7911" w:rsidRDefault="003C7911" w:rsidP="006C22B2">
      <w:pPr>
        <w:suppressAutoHyphens/>
      </w:pPr>
    </w:p>
    <w:sectPr w:rsidR="003C7911" w:rsidSect="006C22B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45A" w:rsidRDefault="00CC745A" w:rsidP="009F0C77">
      <w:r>
        <w:separator/>
      </w:r>
    </w:p>
  </w:endnote>
  <w:endnote w:type="continuationSeparator" w:id="0">
    <w:p w:rsidR="00CC745A" w:rsidRDefault="00CC74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CD09B9-8D17-44DC-8191-FAD7074D0F6D}"/>
    <w:embedBold r:id="rId2" w:fontKey="{FCCEFECC-EC36-4919-8DBA-628067CBAF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986C63-6689-4DF5-9E7C-35A839A184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E14B0BF-5FEE-49CD-9206-7BD72A6320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FDD483-3840-4765-B326-336B434232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2B2" w:rsidRPr="003C7911" w:rsidRDefault="006C22B2" w:rsidP="003C7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[5317]</w:t>
    </w:r>
    <w:r>
      <w:tab/>
    </w:r>
    <w:r w:rsidR="00050E7C">
      <w:fldChar w:fldCharType="begin"/>
    </w:r>
    <w:r w:rsidR="00050E7C">
      <w:instrText xml:space="preserve"> PAGE  \* MERGEFORMAT </w:instrText>
    </w:r>
    <w:r w:rsidR="00050E7C">
      <w:fldChar w:fldCharType="separate"/>
    </w:r>
    <w:r w:rsidR="00050E7C">
      <w:rPr>
        <w:noProof/>
      </w:rPr>
      <w:t>1</w:t>
    </w:r>
    <w:r w:rsidR="00050E7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45A" w:rsidRDefault="00CC745A" w:rsidP="009F0C77">
      <w:r>
        <w:separator/>
      </w:r>
    </w:p>
  </w:footnote>
  <w:footnote w:type="continuationSeparator" w:id="0">
    <w:p w:rsidR="00CC745A" w:rsidRDefault="00CC74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00HTC12"/>
    <w:docVar w:name="CoverBillType" w:val="r"/>
    <w:docVar w:name="docpath" w:val="L:\Council\bills\RM\1600HTC12.DOCX"/>
    <w:docVar w:name="dvBillNumber" w:val="53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C0573"/>
    <w:rsid w:val="00011869"/>
    <w:rsid w:val="00050E7C"/>
    <w:rsid w:val="000B4AAD"/>
    <w:rsid w:val="000E1785"/>
    <w:rsid w:val="000F40FA"/>
    <w:rsid w:val="0010776B"/>
    <w:rsid w:val="00120F2E"/>
    <w:rsid w:val="00133E66"/>
    <w:rsid w:val="001435A3"/>
    <w:rsid w:val="00147D24"/>
    <w:rsid w:val="001B458E"/>
    <w:rsid w:val="001C711B"/>
    <w:rsid w:val="001D08F2"/>
    <w:rsid w:val="001D525B"/>
    <w:rsid w:val="001D7F4F"/>
    <w:rsid w:val="001F6E35"/>
    <w:rsid w:val="00226700"/>
    <w:rsid w:val="002321B6"/>
    <w:rsid w:val="00250967"/>
    <w:rsid w:val="002543C8"/>
    <w:rsid w:val="002647B4"/>
    <w:rsid w:val="00280B64"/>
    <w:rsid w:val="00284AAE"/>
    <w:rsid w:val="002B190B"/>
    <w:rsid w:val="002E5912"/>
    <w:rsid w:val="002F0AEA"/>
    <w:rsid w:val="00325348"/>
    <w:rsid w:val="0032732C"/>
    <w:rsid w:val="00336AD0"/>
    <w:rsid w:val="0033752F"/>
    <w:rsid w:val="0037079A"/>
    <w:rsid w:val="003C7911"/>
    <w:rsid w:val="003D01E8"/>
    <w:rsid w:val="003E10E9"/>
    <w:rsid w:val="003E5288"/>
    <w:rsid w:val="003F6D79"/>
    <w:rsid w:val="0041760A"/>
    <w:rsid w:val="00417C01"/>
    <w:rsid w:val="004654A7"/>
    <w:rsid w:val="004809EE"/>
    <w:rsid w:val="004A14E9"/>
    <w:rsid w:val="004B39AC"/>
    <w:rsid w:val="004D6647"/>
    <w:rsid w:val="004E7D54"/>
    <w:rsid w:val="005221B6"/>
    <w:rsid w:val="005273C6"/>
    <w:rsid w:val="00530A69"/>
    <w:rsid w:val="00545593"/>
    <w:rsid w:val="005557E7"/>
    <w:rsid w:val="00577C6C"/>
    <w:rsid w:val="005C2FE2"/>
    <w:rsid w:val="005D0A23"/>
    <w:rsid w:val="005E2BC9"/>
    <w:rsid w:val="00605102"/>
    <w:rsid w:val="006215AA"/>
    <w:rsid w:val="006913C9"/>
    <w:rsid w:val="0069470D"/>
    <w:rsid w:val="006C22B2"/>
    <w:rsid w:val="00734F00"/>
    <w:rsid w:val="00735722"/>
    <w:rsid w:val="00795190"/>
    <w:rsid w:val="007A70AE"/>
    <w:rsid w:val="007B21C2"/>
    <w:rsid w:val="008362E8"/>
    <w:rsid w:val="008A1768"/>
    <w:rsid w:val="008A7D88"/>
    <w:rsid w:val="008C0DFD"/>
    <w:rsid w:val="008F4429"/>
    <w:rsid w:val="00916236"/>
    <w:rsid w:val="0094021A"/>
    <w:rsid w:val="009B2678"/>
    <w:rsid w:val="009C6A0B"/>
    <w:rsid w:val="009F0C77"/>
    <w:rsid w:val="009F4DD1"/>
    <w:rsid w:val="00A41684"/>
    <w:rsid w:val="00A467BC"/>
    <w:rsid w:val="00A64E80"/>
    <w:rsid w:val="00A72BCD"/>
    <w:rsid w:val="00A741D9"/>
    <w:rsid w:val="00A77313"/>
    <w:rsid w:val="00A833AB"/>
    <w:rsid w:val="00A9741D"/>
    <w:rsid w:val="00AD4B17"/>
    <w:rsid w:val="00B412D4"/>
    <w:rsid w:val="00B807B6"/>
    <w:rsid w:val="00BB4715"/>
    <w:rsid w:val="00BE3C22"/>
    <w:rsid w:val="00C0345E"/>
    <w:rsid w:val="00C3483A"/>
    <w:rsid w:val="00C74E9D"/>
    <w:rsid w:val="00C82FD3"/>
    <w:rsid w:val="00C872E9"/>
    <w:rsid w:val="00C92819"/>
    <w:rsid w:val="00CC6B7B"/>
    <w:rsid w:val="00CC745A"/>
    <w:rsid w:val="00CD2089"/>
    <w:rsid w:val="00CE1647"/>
    <w:rsid w:val="00D17FE0"/>
    <w:rsid w:val="00D73A67"/>
    <w:rsid w:val="00D970A9"/>
    <w:rsid w:val="00DC0573"/>
    <w:rsid w:val="00DF3845"/>
    <w:rsid w:val="00E039BE"/>
    <w:rsid w:val="00E41911"/>
    <w:rsid w:val="00E916B9"/>
    <w:rsid w:val="00E92EEF"/>
    <w:rsid w:val="00E94682"/>
    <w:rsid w:val="00F24442"/>
    <w:rsid w:val="00F50AE3"/>
    <w:rsid w:val="00F53717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B8F271-3C7F-4F3A-87D9-90DA5D396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2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2E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22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17_2012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6741D-F2FF-4000-ACA3-8DE1010C7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340</Words>
  <Characters>1828</Characters>
  <Application>Microsoft Office Word</Application>
  <DocSecurity>4</DocSecurity>
  <Lines>78</Lines>
  <Paragraphs>26</Paragraphs>
  <ScaleCrop>false</ScaleCrop>
  <Company> 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5317: J.L. Mann High School Boys Soccer Team - South Carolina Legislature Online</dc:title>
  <dc:subject/>
  <dc:creator>rosannemcdowell</dc:creator>
  <cp:keywords/>
  <dc:description/>
  <cp:lastModifiedBy>N Cumfer</cp:lastModifiedBy>
  <cp:revision>2</cp:revision>
  <cp:lastPrinted>2012-05-23T13:18:00Z</cp:lastPrinted>
  <dcterms:created xsi:type="dcterms:W3CDTF">2014-11-24T15:06:00Z</dcterms:created>
  <dcterms:modified xsi:type="dcterms:W3CDTF">2014-11-24T15:06:00Z</dcterms:modified>
</cp:coreProperties>
</file>