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3C20" w:rsidRDefault="00C83C20" w:rsidP="00C83C20">
      <w:pPr>
        <w:widowControl w:val="0"/>
        <w:jc w:val="center"/>
      </w:pPr>
      <w:bookmarkStart w:id="0" w:name="_GoBack"/>
      <w:bookmarkEnd w:id="0"/>
      <w:r w:rsidRPr="00C83C20">
        <w:rPr>
          <w:b/>
        </w:rPr>
        <w:t>South Carolina General Assembly</w:t>
      </w:r>
    </w:p>
    <w:p w:rsidR="00C83C20" w:rsidRDefault="00C83C20" w:rsidP="00C83C20">
      <w:pPr>
        <w:widowControl w:val="0"/>
        <w:jc w:val="center"/>
      </w:pPr>
      <w:r>
        <w:t>119th Session, 2011-2012</w:t>
      </w:r>
    </w:p>
    <w:p w:rsidR="00C83C20" w:rsidRDefault="00C83C20" w:rsidP="00C83C20">
      <w:pPr>
        <w:widowControl w:val="0"/>
        <w:jc w:val="left"/>
      </w:pPr>
    </w:p>
    <w:p w:rsidR="00C83C20" w:rsidRDefault="00C83C20" w:rsidP="00C83C20">
      <w:pPr>
        <w:widowControl w:val="0"/>
        <w:jc w:val="left"/>
        <w:rPr>
          <w:b/>
        </w:rPr>
      </w:pPr>
      <w:r w:rsidRPr="00C83C20">
        <w:rPr>
          <w:b/>
        </w:rPr>
        <w:t>H. 5324</w:t>
      </w:r>
    </w:p>
    <w:p w:rsidR="00C83C20" w:rsidRDefault="00C83C20" w:rsidP="00C83C20">
      <w:pPr>
        <w:widowControl w:val="0"/>
        <w:jc w:val="left"/>
        <w:rPr>
          <w:b/>
        </w:rPr>
      </w:pPr>
    </w:p>
    <w:p w:rsidR="00C83C20" w:rsidRDefault="00C83C20" w:rsidP="00C83C20">
      <w:pPr>
        <w:widowControl w:val="0"/>
        <w:jc w:val="left"/>
      </w:pPr>
      <w:r w:rsidRPr="00C83C20">
        <w:rPr>
          <w:b/>
        </w:rPr>
        <w:t>STATUS INFORMATION</w:t>
      </w:r>
    </w:p>
    <w:p w:rsidR="00C83C20" w:rsidRDefault="00C83C20" w:rsidP="00C83C20">
      <w:pPr>
        <w:widowControl w:val="0"/>
        <w:jc w:val="left"/>
      </w:pPr>
    </w:p>
    <w:p w:rsidR="00C83C20" w:rsidRDefault="00C83C20" w:rsidP="00C83C20">
      <w:pPr>
        <w:widowControl w:val="0"/>
        <w:jc w:val="left"/>
      </w:pPr>
      <w:r>
        <w:t>House Resolution</w:t>
      </w:r>
    </w:p>
    <w:p w:rsidR="00C83C20" w:rsidRDefault="00C83C20" w:rsidP="00C83C20">
      <w:pPr>
        <w:widowControl w:val="0"/>
        <w:jc w:val="left"/>
      </w:pPr>
      <w:r>
        <w:t>Sponsors: Reps. G.R. Smith,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J.E. Smith, J.R. Smith, Sottile, Southard, Spires, Stavrinakis, Stringer, Tallon, Taylor, Thayer, Toole, Tribble, Vick, Weeks, Whipper, White, Whitmire, Williams, Willis and Young</w:t>
      </w:r>
    </w:p>
    <w:p w:rsidR="00C83C20" w:rsidRDefault="00C83C20" w:rsidP="00C83C20">
      <w:pPr>
        <w:widowControl w:val="0"/>
        <w:jc w:val="left"/>
      </w:pPr>
      <w:r>
        <w:t>Document Path: l:\council\bills\gm\25133ab12.docx</w:t>
      </w:r>
    </w:p>
    <w:p w:rsidR="00C83C20" w:rsidRDefault="00C83C20" w:rsidP="00C83C20">
      <w:pPr>
        <w:widowControl w:val="0"/>
        <w:jc w:val="left"/>
      </w:pPr>
    </w:p>
    <w:p w:rsidR="00C83C20" w:rsidRDefault="00C83C20" w:rsidP="00C83C20">
      <w:pPr>
        <w:widowControl w:val="0"/>
        <w:jc w:val="left"/>
      </w:pPr>
      <w:r>
        <w:t>Introduced in the House on May 24, 2012</w:t>
      </w:r>
    </w:p>
    <w:p w:rsidR="00C83C20" w:rsidRDefault="00C83C20" w:rsidP="00C83C20">
      <w:pPr>
        <w:widowControl w:val="0"/>
        <w:jc w:val="left"/>
      </w:pPr>
      <w:r>
        <w:t>Adopted by the House on May 24, 2012</w:t>
      </w:r>
    </w:p>
    <w:p w:rsidR="00C83C20" w:rsidRDefault="00C83C20" w:rsidP="00C83C20">
      <w:pPr>
        <w:widowControl w:val="0"/>
        <w:jc w:val="left"/>
      </w:pPr>
    </w:p>
    <w:p w:rsidR="00C83C20" w:rsidRDefault="00C83C20" w:rsidP="00C83C20">
      <w:pPr>
        <w:widowControl w:val="0"/>
        <w:jc w:val="left"/>
      </w:pPr>
      <w:r>
        <w:t xml:space="preserve">Summary: </w:t>
      </w:r>
      <w:r w:rsidR="00ED5FE7">
        <w:t>Hillcrest High School Varsity Softball Team</w:t>
      </w:r>
    </w:p>
    <w:p w:rsidR="00C83C20" w:rsidRDefault="00C83C20" w:rsidP="00C83C20">
      <w:pPr>
        <w:widowControl w:val="0"/>
        <w:jc w:val="left"/>
      </w:pPr>
    </w:p>
    <w:p w:rsidR="00C83C20" w:rsidRDefault="00C83C20" w:rsidP="00C83C20">
      <w:pPr>
        <w:widowControl w:val="0"/>
        <w:jc w:val="left"/>
      </w:pPr>
    </w:p>
    <w:p w:rsidR="00C83C20" w:rsidRDefault="00C83C20" w:rsidP="00C83C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83C20">
        <w:rPr>
          <w:b/>
        </w:rPr>
        <w:t>HISTORY OF LEGISLATIVE ACTIONS</w:t>
      </w:r>
    </w:p>
    <w:p w:rsidR="00C83C20" w:rsidRDefault="00C83C20" w:rsidP="00C83C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83C20" w:rsidRPr="00C83C20" w:rsidRDefault="00C83C20" w:rsidP="00C83C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83C20">
        <w:rPr>
          <w:u w:val="single"/>
        </w:rPr>
        <w:tab/>
        <w:t>Date</w:t>
      </w:r>
      <w:r w:rsidRPr="00C83C20">
        <w:rPr>
          <w:u w:val="single"/>
        </w:rPr>
        <w:tab/>
        <w:t>Body</w:t>
      </w:r>
      <w:r w:rsidRPr="00C83C20">
        <w:rPr>
          <w:u w:val="single"/>
        </w:rPr>
        <w:tab/>
        <w:t>Action Description with journal page number</w:t>
      </w:r>
      <w:r w:rsidRPr="00C83C20">
        <w:rPr>
          <w:u w:val="single"/>
        </w:rPr>
        <w:tab/>
      </w:r>
    </w:p>
    <w:p w:rsidR="00C7027D" w:rsidRDefault="00C7027D" w:rsidP="00C702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5/24/2012</w:t>
      </w:r>
      <w:r>
        <w:tab/>
        <w:t>House</w:t>
      </w:r>
      <w:r>
        <w:tab/>
      </w:r>
      <w:r w:rsidRPr="005A397A">
        <w:t>Introduced and adopted (</w:t>
      </w:r>
      <w:hyperlink r:id="rId7" w:history="1">
        <w:r w:rsidRPr="005A397A">
          <w:rPr>
            <w:rStyle w:val="Hyperlink"/>
          </w:rPr>
          <w:t>House Journal</w:t>
        </w:r>
        <w:r w:rsidRPr="005A397A">
          <w:rPr>
            <w:rStyle w:val="Hyperlink"/>
          </w:rPr>
          <w:noBreakHyphen/>
          <w:t>page 8</w:t>
        </w:r>
      </w:hyperlink>
      <w:r w:rsidRPr="005A397A">
        <w:t>)</w:t>
      </w:r>
    </w:p>
    <w:p w:rsidR="00C7027D" w:rsidRDefault="00C7027D" w:rsidP="00C702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3C20" w:rsidRPr="00C83C20" w:rsidRDefault="00C83C20" w:rsidP="00C83C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3C20" w:rsidRDefault="00C83C20" w:rsidP="00C83C20">
      <w:r w:rsidRPr="00C83C20">
        <w:rPr>
          <w:b/>
        </w:rPr>
        <w:t>VERSIONS OF THIS BILL</w:t>
      </w:r>
    </w:p>
    <w:p w:rsidR="00C83C20" w:rsidRDefault="00C83C20" w:rsidP="00C83C20"/>
    <w:p w:rsidR="00C83C20" w:rsidRDefault="00C14573" w:rsidP="00C83C20">
      <w:hyperlink r:id="rId8" w:history="1">
        <w:r w:rsidR="00C83C20">
          <w:rPr>
            <w:rStyle w:val="Hyperlink"/>
          </w:rPr>
          <w:t>5/24/2012</w:t>
        </w:r>
      </w:hyperlink>
    </w:p>
    <w:p w:rsidR="00C83C20" w:rsidRDefault="00C83C20" w:rsidP="00C83C20"/>
    <w:p w:rsidR="00C83C20" w:rsidRDefault="00C83C20" w:rsidP="00C83C20">
      <w:pPr>
        <w:sectPr w:rsidR="00C83C20" w:rsidSect="00C83C2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457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0429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A06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AA4075">
        <w:rPr>
          <w:color w:val="000000" w:themeColor="text1"/>
          <w:u w:color="000000" w:themeColor="text1"/>
        </w:rPr>
        <w:t xml:space="preserve">TO RECOGNIZE AND HONOR THE </w:t>
      </w:r>
      <w:r>
        <w:rPr>
          <w:color w:val="000000" w:themeColor="text1"/>
          <w:u w:color="000000" w:themeColor="text1"/>
        </w:rPr>
        <w:t>HILLCREST</w:t>
      </w:r>
      <w:r w:rsidRPr="00AA4075">
        <w:rPr>
          <w:color w:val="000000" w:themeColor="text1"/>
          <w:u w:color="000000" w:themeColor="text1"/>
        </w:rPr>
        <w:t xml:space="preserve"> HIGH SCHOOL </w:t>
      </w:r>
      <w:r>
        <w:rPr>
          <w:color w:val="000000" w:themeColor="text1"/>
          <w:u w:color="000000" w:themeColor="text1"/>
        </w:rPr>
        <w:t xml:space="preserve">VARSITY </w:t>
      </w:r>
      <w:r w:rsidRPr="00AA4075">
        <w:rPr>
          <w:color w:val="000000" w:themeColor="text1"/>
          <w:u w:color="000000" w:themeColor="text1"/>
        </w:rPr>
        <w:t>SOFTBALL TEAM, COACHES, AND SCHOOL OFFICIALS FOR AN OUTSTANDING SEASON, AND TO CONGRATULATE THEM FOR WINNING THE 2012 CLASS AA</w:t>
      </w:r>
      <w:r>
        <w:rPr>
          <w:color w:val="000000" w:themeColor="text1"/>
          <w:u w:color="000000" w:themeColor="text1"/>
        </w:rPr>
        <w:t>AA</w:t>
      </w:r>
      <w:r w:rsidRPr="00AA4075">
        <w:rPr>
          <w:color w:val="000000" w:themeColor="text1"/>
          <w:u w:color="000000" w:themeColor="text1"/>
        </w:rPr>
        <w:t xml:space="preserve"> STATE CHAMPIONSHIP TITLE.</w:t>
      </w:r>
      <w:r w:rsidR="00D36F4E">
        <w:t xml:space="preserve"> </w:t>
      </w:r>
    </w:p>
    <w:p w:rsidR="00D04298" w:rsidRDefault="00D042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A063A" w:rsidRPr="00AA4075" w:rsidRDefault="00D04298" w:rsidP="002A0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A063A" w:rsidRPr="00AA4075">
        <w:rPr>
          <w:color w:val="000000" w:themeColor="text1"/>
          <w:u w:color="000000" w:themeColor="text1"/>
        </w:rPr>
        <w:t xml:space="preserve">the South Carolina House of Representatives is pleased to learn that the members of the </w:t>
      </w:r>
      <w:r w:rsidR="002A063A">
        <w:rPr>
          <w:color w:val="000000" w:themeColor="text1"/>
          <w:u w:color="000000" w:themeColor="text1"/>
        </w:rPr>
        <w:t>Hillcrest</w:t>
      </w:r>
      <w:r w:rsidR="002A063A" w:rsidRPr="00AA4075">
        <w:rPr>
          <w:color w:val="000000" w:themeColor="text1"/>
          <w:u w:color="000000" w:themeColor="text1"/>
        </w:rPr>
        <w:t xml:space="preserve"> High School softball team of </w:t>
      </w:r>
      <w:r w:rsidR="002A063A">
        <w:rPr>
          <w:color w:val="000000" w:themeColor="text1"/>
          <w:u w:color="000000" w:themeColor="text1"/>
        </w:rPr>
        <w:t>Greenville</w:t>
      </w:r>
      <w:r w:rsidR="002A063A" w:rsidRPr="00AA4075">
        <w:rPr>
          <w:color w:val="000000" w:themeColor="text1"/>
          <w:u w:color="000000" w:themeColor="text1"/>
        </w:rPr>
        <w:t xml:space="preserve"> County took top honors at the state competition on </w:t>
      </w:r>
      <w:r w:rsidR="002B6EB6">
        <w:rPr>
          <w:color w:val="000000" w:themeColor="text1"/>
          <w:u w:color="000000" w:themeColor="text1"/>
        </w:rPr>
        <w:t>Monday</w:t>
      </w:r>
      <w:r w:rsidR="00F6376A">
        <w:rPr>
          <w:color w:val="000000" w:themeColor="text1"/>
          <w:u w:color="000000" w:themeColor="text1"/>
        </w:rPr>
        <w:t>,</w:t>
      </w:r>
      <w:r w:rsidR="002A063A" w:rsidRPr="00AA4075">
        <w:rPr>
          <w:color w:val="000000" w:themeColor="text1"/>
          <w:u w:color="000000" w:themeColor="text1"/>
        </w:rPr>
        <w:t xml:space="preserve"> May </w:t>
      </w:r>
      <w:r w:rsidR="002A063A">
        <w:rPr>
          <w:color w:val="000000" w:themeColor="text1"/>
          <w:u w:color="000000" w:themeColor="text1"/>
        </w:rPr>
        <w:t>2</w:t>
      </w:r>
      <w:r w:rsidR="002B6EB6">
        <w:rPr>
          <w:color w:val="000000" w:themeColor="text1"/>
          <w:u w:color="000000" w:themeColor="text1"/>
        </w:rPr>
        <w:t>1</w:t>
      </w:r>
      <w:r w:rsidR="002A063A" w:rsidRPr="00AA4075">
        <w:rPr>
          <w:color w:val="000000" w:themeColor="text1"/>
          <w:u w:color="000000" w:themeColor="text1"/>
        </w:rPr>
        <w:t>, 2012; and</w:t>
      </w:r>
    </w:p>
    <w:p w:rsidR="002A063A" w:rsidRPr="00AA4075" w:rsidRDefault="002A063A" w:rsidP="002A0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063A" w:rsidRDefault="002A063A" w:rsidP="002A0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A4075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Hillcrest Lady Rams</w:t>
      </w:r>
      <w:r w:rsidRPr="00AA407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bounced back from a tough 1</w:t>
      </w:r>
      <w:r w:rsidR="00726A4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0 loss in the first game of the series to the Carolina Forest High School Panthers with a dominating 7</w:t>
      </w:r>
      <w:r w:rsidR="00726A4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1 win in game two; and </w:t>
      </w:r>
    </w:p>
    <w:p w:rsidR="002A063A" w:rsidRPr="00AA4075" w:rsidRDefault="002A063A" w:rsidP="002A0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063A" w:rsidRDefault="002A063A" w:rsidP="002A0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Lady Rams delighted their fans with red</w:t>
      </w:r>
      <w:r w:rsidR="00726A4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hot bats and an overpowering defense that allowed them to shut out Carolina Forest and pick up the 6</w:t>
      </w:r>
      <w:r w:rsidR="00726A4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0 win to clinch the series in game three; and </w:t>
      </w:r>
    </w:p>
    <w:p w:rsidR="002A063A" w:rsidRDefault="002A063A" w:rsidP="002A0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063A" w:rsidRDefault="002A063A" w:rsidP="002A0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senior pitcher Courtney Roberts retired the first thirteen batters she faced in the final game of her career and recorded an impressive eight strikeouts and no walks; and</w:t>
      </w:r>
    </w:p>
    <w:p w:rsidR="002A063A" w:rsidRDefault="002A063A" w:rsidP="002A0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063A" w:rsidRPr="00AA4075" w:rsidRDefault="002A063A" w:rsidP="002A0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A4075">
        <w:rPr>
          <w:color w:val="000000" w:themeColor="text1"/>
          <w:u w:color="000000" w:themeColor="text1"/>
        </w:rPr>
        <w:t xml:space="preserve">Whereas, the Lady </w:t>
      </w:r>
      <w:r>
        <w:rPr>
          <w:color w:val="000000" w:themeColor="text1"/>
          <w:u w:color="000000" w:themeColor="text1"/>
        </w:rPr>
        <w:t>Rams capped off an incredible 31</w:t>
      </w:r>
      <w:r w:rsidR="00726A4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</w:t>
      </w:r>
      <w:r w:rsidRPr="00AA4075">
        <w:rPr>
          <w:color w:val="000000" w:themeColor="text1"/>
          <w:u w:color="000000" w:themeColor="text1"/>
        </w:rPr>
        <w:t xml:space="preserve"> season with the school</w:t>
      </w:r>
      <w:r w:rsidR="00726A47" w:rsidRPr="00726A47">
        <w:rPr>
          <w:color w:val="000000" w:themeColor="text1"/>
          <w:u w:color="000000" w:themeColor="text1"/>
        </w:rPr>
        <w:t>’</w:t>
      </w:r>
      <w:r w:rsidRPr="00AA4075">
        <w:rPr>
          <w:color w:val="000000" w:themeColor="text1"/>
          <w:u w:color="000000" w:themeColor="text1"/>
        </w:rPr>
        <w:t xml:space="preserve">s first state softball championship </w:t>
      </w:r>
      <w:r>
        <w:rPr>
          <w:color w:val="000000" w:themeColor="text1"/>
          <w:u w:color="000000" w:themeColor="text1"/>
        </w:rPr>
        <w:t>since collecting three in a row from 2002 to 2004</w:t>
      </w:r>
      <w:r w:rsidRPr="00AA4075">
        <w:rPr>
          <w:color w:val="000000" w:themeColor="text1"/>
          <w:u w:color="000000" w:themeColor="text1"/>
        </w:rPr>
        <w:t xml:space="preserve">; and   </w:t>
      </w:r>
    </w:p>
    <w:p w:rsidR="002A063A" w:rsidRPr="00AA4075" w:rsidRDefault="002A063A" w:rsidP="002A0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063A" w:rsidRPr="00AA4075" w:rsidRDefault="002A063A" w:rsidP="002A0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A4075">
        <w:rPr>
          <w:color w:val="000000" w:themeColor="text1"/>
          <w:u w:color="000000" w:themeColor="text1"/>
        </w:rPr>
        <w:t xml:space="preserve">Whereas, in a sport that demands skill, quickness, and teamwork, Head Coach </w:t>
      </w:r>
      <w:r>
        <w:rPr>
          <w:color w:val="000000" w:themeColor="text1"/>
          <w:u w:color="000000" w:themeColor="text1"/>
        </w:rPr>
        <w:t>Kim Givens</w:t>
      </w:r>
      <w:r w:rsidRPr="00AA4075">
        <w:rPr>
          <w:color w:val="000000" w:themeColor="text1"/>
          <w:u w:color="000000" w:themeColor="text1"/>
        </w:rPr>
        <w:t xml:space="preserve"> and her skilled coaching staff capitalized on their own athletic ability and training to mold a championship team and teach these athletes lessons that will prove invaluable through life both on and off the diamond; and </w:t>
      </w:r>
    </w:p>
    <w:p w:rsidR="002A063A" w:rsidRPr="00AA4075" w:rsidRDefault="002A063A" w:rsidP="002A0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4298" w:rsidRDefault="002A063A" w:rsidP="002A0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A4075">
        <w:rPr>
          <w:color w:val="000000" w:themeColor="text1"/>
          <w:u w:color="000000" w:themeColor="text1"/>
        </w:rPr>
        <w:t xml:space="preserve">Whereas, the members of the South Carolina House of Representatives </w:t>
      </w:r>
      <w:r>
        <w:rPr>
          <w:color w:val="000000" w:themeColor="text1"/>
          <w:u w:color="000000" w:themeColor="text1"/>
        </w:rPr>
        <w:t>appreciate the</w:t>
      </w:r>
      <w:r w:rsidRPr="00AA4075">
        <w:rPr>
          <w:color w:val="000000" w:themeColor="text1"/>
          <w:u w:color="000000" w:themeColor="text1"/>
        </w:rPr>
        <w:t xml:space="preserve"> recognition that the </w:t>
      </w:r>
      <w:r>
        <w:rPr>
          <w:color w:val="000000" w:themeColor="text1"/>
          <w:u w:color="000000" w:themeColor="text1"/>
        </w:rPr>
        <w:t>Hillcrest High School softball players</w:t>
      </w:r>
      <w:r w:rsidRPr="00AA4075">
        <w:rPr>
          <w:color w:val="000000" w:themeColor="text1"/>
          <w:u w:color="000000" w:themeColor="text1"/>
        </w:rPr>
        <w:t xml:space="preserve"> have brought to their school and their community and look to hear of their continued accomplishments in the days ahead</w:t>
      </w:r>
      <w:r w:rsidR="00D04298">
        <w:t>.  Now, therefore,</w:t>
      </w:r>
    </w:p>
    <w:p w:rsidR="00D04298" w:rsidRDefault="00D042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4298" w:rsidRDefault="00D042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04298" w:rsidRDefault="00D042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063A" w:rsidRPr="00AA4075" w:rsidRDefault="00D04298" w:rsidP="002A0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D36F4E">
        <w:t xml:space="preserve"> </w:t>
      </w:r>
      <w:r w:rsidR="002A063A" w:rsidRPr="00AA4075">
        <w:rPr>
          <w:color w:val="000000" w:themeColor="text1"/>
          <w:u w:color="000000" w:themeColor="text1"/>
        </w:rPr>
        <w:t xml:space="preserve">the members of the South Carolina House of Representatives, by this resolution, recognize and honor the </w:t>
      </w:r>
      <w:r w:rsidR="002A063A">
        <w:rPr>
          <w:color w:val="000000" w:themeColor="text1"/>
          <w:u w:color="000000" w:themeColor="text1"/>
        </w:rPr>
        <w:t>Hillcrest</w:t>
      </w:r>
      <w:r w:rsidR="002A063A" w:rsidRPr="00AA4075">
        <w:rPr>
          <w:color w:val="000000" w:themeColor="text1"/>
          <w:u w:color="000000" w:themeColor="text1"/>
        </w:rPr>
        <w:t xml:space="preserve"> High School </w:t>
      </w:r>
      <w:r w:rsidR="002A063A">
        <w:rPr>
          <w:color w:val="000000" w:themeColor="text1"/>
          <w:u w:color="000000" w:themeColor="text1"/>
        </w:rPr>
        <w:t xml:space="preserve">varsity </w:t>
      </w:r>
      <w:r w:rsidR="002A063A" w:rsidRPr="00AA4075">
        <w:rPr>
          <w:color w:val="000000" w:themeColor="text1"/>
          <w:u w:color="000000" w:themeColor="text1"/>
        </w:rPr>
        <w:t>softball team, coaches, and school officials for an outstanding season and congratulate them for winning the 2012 Class AA</w:t>
      </w:r>
      <w:r w:rsidR="002A063A">
        <w:rPr>
          <w:color w:val="000000" w:themeColor="text1"/>
          <w:u w:color="000000" w:themeColor="text1"/>
        </w:rPr>
        <w:t>AA</w:t>
      </w:r>
      <w:r w:rsidR="002A063A" w:rsidRPr="00AA4075">
        <w:rPr>
          <w:color w:val="000000" w:themeColor="text1"/>
          <w:u w:color="000000" w:themeColor="text1"/>
        </w:rPr>
        <w:t xml:space="preserve"> State Championship title.</w:t>
      </w:r>
    </w:p>
    <w:p w:rsidR="002A063A" w:rsidRPr="00AA4075" w:rsidRDefault="002A063A" w:rsidP="002A0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2A063A" w:rsidP="002A0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A4075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Principal Steve Chamness</w:t>
      </w:r>
      <w:r w:rsidRPr="00AA4075">
        <w:rPr>
          <w:color w:val="000000" w:themeColor="text1"/>
          <w:u w:color="000000" w:themeColor="text1"/>
        </w:rPr>
        <w:t xml:space="preserve"> and Coach </w:t>
      </w:r>
      <w:r>
        <w:rPr>
          <w:color w:val="000000" w:themeColor="text1"/>
          <w:u w:color="000000" w:themeColor="text1"/>
        </w:rPr>
        <w:t>Kim Givens</w:t>
      </w:r>
      <w:r w:rsidRPr="00AA4075">
        <w:rPr>
          <w:color w:val="000000" w:themeColor="text1"/>
          <w:u w:color="000000" w:themeColor="text1"/>
        </w:rPr>
        <w:t>.</w:t>
      </w:r>
    </w:p>
    <w:p w:rsidR="00F45784" w:rsidRDefault="00726A4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45784" w:rsidRDefault="00F45784" w:rsidP="00C83C20">
      <w:pPr>
        <w:suppressAutoHyphens/>
      </w:pPr>
    </w:p>
    <w:sectPr w:rsidR="00F45784" w:rsidSect="00C83C2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063A" w:rsidRDefault="002A063A" w:rsidP="009F0C77">
      <w:r>
        <w:separator/>
      </w:r>
    </w:p>
  </w:endnote>
  <w:endnote w:type="continuationSeparator" w:id="0">
    <w:p w:rsidR="002A063A" w:rsidRDefault="002A063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90C19D7-AAA7-4335-BCFB-08ABA8B840FD}"/>
    <w:embedBold r:id="rId2" w:fontKey="{146D79A9-A4E1-4BAA-8F44-26668C9B2DB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13915F9-2775-4ADC-B7D0-1DB145E45CD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719EB9A-BFD0-45DC-BE2F-66CB982503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E08D7AA-EAFC-4F2B-82B5-72551DE7296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3C20" w:rsidRPr="00F45784" w:rsidRDefault="00C83C20" w:rsidP="00F457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[5324]</w:t>
    </w:r>
    <w:r>
      <w:tab/>
    </w:r>
    <w:r w:rsidR="00C14573">
      <w:fldChar w:fldCharType="begin"/>
    </w:r>
    <w:r w:rsidR="00C14573">
      <w:instrText xml:space="preserve"> PAGE  \* MERGEFORMAT </w:instrText>
    </w:r>
    <w:r w:rsidR="00C14573">
      <w:fldChar w:fldCharType="separate"/>
    </w:r>
    <w:r w:rsidR="00C14573">
      <w:rPr>
        <w:noProof/>
      </w:rPr>
      <w:t>1</w:t>
    </w:r>
    <w:r w:rsidR="00C1457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063A" w:rsidRDefault="002A063A" w:rsidP="009F0C77">
      <w:r>
        <w:separator/>
      </w:r>
    </w:p>
  </w:footnote>
  <w:footnote w:type="continuationSeparator" w:id="0">
    <w:p w:rsidR="002A063A" w:rsidRDefault="002A063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133AB12"/>
    <w:docVar w:name="CoverBillType" w:val="r"/>
    <w:docVar w:name="docpath" w:val="L:\Council\bills\GM\25133AB12.DOCX"/>
    <w:docVar w:name="dvBillNumber" w:val="532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97173"/>
    <w:rsid w:val="00011869"/>
    <w:rsid w:val="000255EA"/>
    <w:rsid w:val="000E1785"/>
    <w:rsid w:val="000F40FA"/>
    <w:rsid w:val="0010776B"/>
    <w:rsid w:val="00122B50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85165"/>
    <w:rsid w:val="002A063A"/>
    <w:rsid w:val="002B6EB6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716BB"/>
    <w:rsid w:val="00680C2B"/>
    <w:rsid w:val="006913C9"/>
    <w:rsid w:val="0069470D"/>
    <w:rsid w:val="00726A47"/>
    <w:rsid w:val="00734F00"/>
    <w:rsid w:val="00736FDD"/>
    <w:rsid w:val="007A70AE"/>
    <w:rsid w:val="008362E8"/>
    <w:rsid w:val="008A1768"/>
    <w:rsid w:val="008F4429"/>
    <w:rsid w:val="0094021A"/>
    <w:rsid w:val="009C6A0B"/>
    <w:rsid w:val="009F0C77"/>
    <w:rsid w:val="009F4D9B"/>
    <w:rsid w:val="009F4DD1"/>
    <w:rsid w:val="009F53E4"/>
    <w:rsid w:val="00A257E4"/>
    <w:rsid w:val="00A41684"/>
    <w:rsid w:val="00A64E80"/>
    <w:rsid w:val="00A72BCD"/>
    <w:rsid w:val="00A741D9"/>
    <w:rsid w:val="00A833AB"/>
    <w:rsid w:val="00A9741D"/>
    <w:rsid w:val="00AD4B17"/>
    <w:rsid w:val="00B412D4"/>
    <w:rsid w:val="00BC3E0A"/>
    <w:rsid w:val="00BE3C22"/>
    <w:rsid w:val="00C0345E"/>
    <w:rsid w:val="00C14573"/>
    <w:rsid w:val="00C3483A"/>
    <w:rsid w:val="00C7027D"/>
    <w:rsid w:val="00C74E9D"/>
    <w:rsid w:val="00C82FD3"/>
    <w:rsid w:val="00C83C20"/>
    <w:rsid w:val="00C92819"/>
    <w:rsid w:val="00CC6B7B"/>
    <w:rsid w:val="00CD2089"/>
    <w:rsid w:val="00D00E7E"/>
    <w:rsid w:val="00D04298"/>
    <w:rsid w:val="00D36F4E"/>
    <w:rsid w:val="00D73A67"/>
    <w:rsid w:val="00D970A9"/>
    <w:rsid w:val="00DA63B0"/>
    <w:rsid w:val="00DF3845"/>
    <w:rsid w:val="00E41911"/>
    <w:rsid w:val="00E92EEF"/>
    <w:rsid w:val="00EB1846"/>
    <w:rsid w:val="00ED5FE7"/>
    <w:rsid w:val="00F06DD9"/>
    <w:rsid w:val="00F24442"/>
    <w:rsid w:val="00F26D26"/>
    <w:rsid w:val="00F45784"/>
    <w:rsid w:val="00F50AE3"/>
    <w:rsid w:val="00F6376A"/>
    <w:rsid w:val="00F67CF1"/>
    <w:rsid w:val="00F840F0"/>
    <w:rsid w:val="00F97173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E05EAFF-DA72-46C3-947C-007377D3A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06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63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83C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324_2012052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24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9BCF0E-88FB-4E7D-9F2A-484C51903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566</Words>
  <Characters>3239</Characters>
  <Application>Microsoft Office Word</Application>
  <DocSecurity>4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5324: Hillcrest High School Varsity Softball Team - South Carolina Legislature Online</dc:title>
  <dc:subject/>
  <dc:creator>gailmoore</dc:creator>
  <cp:keywords/>
  <dc:description/>
  <cp:lastModifiedBy>N Cumfer</cp:lastModifiedBy>
  <cp:revision>2</cp:revision>
  <cp:lastPrinted>2012-05-23T19:51:00Z</cp:lastPrinted>
  <dcterms:created xsi:type="dcterms:W3CDTF">2014-11-24T15:07:00Z</dcterms:created>
  <dcterms:modified xsi:type="dcterms:W3CDTF">2014-11-24T15:07:00Z</dcterms:modified>
</cp:coreProperties>
</file>