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D8" w:rsidRDefault="004C4CD8" w:rsidP="004C4CD8">
      <w:pPr>
        <w:widowControl w:val="0"/>
        <w:jc w:val="center"/>
      </w:pPr>
      <w:bookmarkStart w:id="0" w:name="_GoBack"/>
      <w:bookmarkEnd w:id="0"/>
      <w:r w:rsidRPr="004C4CD8">
        <w:rPr>
          <w:b/>
        </w:rPr>
        <w:t>South Carolina General Assembly</w:t>
      </w:r>
    </w:p>
    <w:p w:rsidR="004C4CD8" w:rsidRDefault="004C4CD8" w:rsidP="004C4CD8">
      <w:pPr>
        <w:widowControl w:val="0"/>
        <w:jc w:val="center"/>
      </w:pPr>
      <w:r>
        <w:t>119th Session, 2011-2012</w:t>
      </w:r>
    </w:p>
    <w:p w:rsidR="004C4CD8" w:rsidRDefault="004C4CD8" w:rsidP="004C4CD8">
      <w:pPr>
        <w:widowControl w:val="0"/>
        <w:jc w:val="left"/>
      </w:pPr>
    </w:p>
    <w:p w:rsidR="004C4CD8" w:rsidRDefault="004C4CD8" w:rsidP="004C4CD8">
      <w:pPr>
        <w:widowControl w:val="0"/>
        <w:jc w:val="left"/>
        <w:rPr>
          <w:b/>
        </w:rPr>
      </w:pPr>
      <w:r w:rsidRPr="004C4CD8">
        <w:rPr>
          <w:b/>
        </w:rPr>
        <w:t>H. 5358</w:t>
      </w:r>
    </w:p>
    <w:p w:rsidR="004C4CD8" w:rsidRDefault="004C4CD8" w:rsidP="004C4CD8">
      <w:pPr>
        <w:widowControl w:val="0"/>
        <w:jc w:val="left"/>
        <w:rPr>
          <w:b/>
        </w:rPr>
      </w:pPr>
    </w:p>
    <w:p w:rsidR="004C4CD8" w:rsidRDefault="004C4CD8" w:rsidP="004C4CD8">
      <w:pPr>
        <w:widowControl w:val="0"/>
        <w:jc w:val="left"/>
      </w:pPr>
      <w:r w:rsidRPr="004C4CD8">
        <w:rPr>
          <w:b/>
        </w:rPr>
        <w:t>STATUS INFORMATION</w:t>
      </w:r>
    </w:p>
    <w:p w:rsidR="004C4CD8" w:rsidRDefault="004C4CD8" w:rsidP="004C4CD8">
      <w:pPr>
        <w:widowControl w:val="0"/>
        <w:jc w:val="left"/>
      </w:pPr>
    </w:p>
    <w:p w:rsidR="004C4CD8" w:rsidRDefault="004C4CD8" w:rsidP="004C4CD8">
      <w:pPr>
        <w:widowControl w:val="0"/>
        <w:jc w:val="left"/>
      </w:pPr>
      <w:r>
        <w:t>House Resolution</w:t>
      </w:r>
    </w:p>
    <w:p w:rsidR="004C4CD8" w:rsidRDefault="004C4CD8" w:rsidP="004C4CD8">
      <w:pPr>
        <w:widowControl w:val="0"/>
        <w:jc w:val="left"/>
      </w:pPr>
      <w:r>
        <w:t>Sponsors: Reps. Brady, Erickson, Thayer, Long, Parks, Knight, Cobb</w:t>
      </w:r>
      <w:r>
        <w:noBreakHyphen/>
        <w:t>Hunter, Munnerlyn, Horne, Nanney, Dillard, Funderburk and Henderson</w:t>
      </w:r>
    </w:p>
    <w:p w:rsidR="004C4CD8" w:rsidRDefault="004C4CD8" w:rsidP="004C4CD8">
      <w:pPr>
        <w:widowControl w:val="0"/>
        <w:jc w:val="left"/>
      </w:pPr>
      <w:r>
        <w:t>Document Path: l:\council\bills\rm\1626htc12.docx</w:t>
      </w:r>
    </w:p>
    <w:p w:rsidR="004C4CD8" w:rsidRDefault="004C4CD8" w:rsidP="004C4CD8">
      <w:pPr>
        <w:widowControl w:val="0"/>
        <w:jc w:val="left"/>
      </w:pPr>
    </w:p>
    <w:p w:rsidR="004C4CD8" w:rsidRDefault="004C4CD8" w:rsidP="004C4CD8">
      <w:pPr>
        <w:widowControl w:val="0"/>
        <w:jc w:val="left"/>
      </w:pPr>
      <w:r>
        <w:t>Introduced in the House on May 31, 2012</w:t>
      </w:r>
    </w:p>
    <w:p w:rsidR="004C4CD8" w:rsidRDefault="004C4CD8" w:rsidP="004C4CD8">
      <w:pPr>
        <w:widowControl w:val="0"/>
        <w:jc w:val="left"/>
      </w:pPr>
      <w:r>
        <w:t>Adopted by the House on May 31, 2012</w:t>
      </w:r>
    </w:p>
    <w:p w:rsidR="004C4CD8" w:rsidRDefault="004C4CD8" w:rsidP="004C4CD8">
      <w:pPr>
        <w:widowControl w:val="0"/>
        <w:jc w:val="left"/>
      </w:pPr>
    </w:p>
    <w:p w:rsidR="004C4CD8" w:rsidRDefault="004C4CD8" w:rsidP="004C4CD8">
      <w:pPr>
        <w:widowControl w:val="0"/>
        <w:jc w:val="left"/>
      </w:pPr>
      <w:r>
        <w:t xml:space="preserve">Summary: </w:t>
      </w:r>
      <w:r w:rsidR="00735A7A">
        <w:t>Johnetta Jenkins</w:t>
      </w:r>
    </w:p>
    <w:p w:rsidR="004C4CD8" w:rsidRDefault="004C4CD8" w:rsidP="004C4CD8">
      <w:pPr>
        <w:widowControl w:val="0"/>
        <w:jc w:val="left"/>
      </w:pPr>
    </w:p>
    <w:p w:rsidR="004C4CD8" w:rsidRDefault="004C4CD8" w:rsidP="004C4CD8">
      <w:pPr>
        <w:widowControl w:val="0"/>
        <w:jc w:val="left"/>
      </w:pPr>
    </w:p>
    <w:p w:rsidR="004C4CD8" w:rsidRDefault="004C4CD8" w:rsidP="004C4C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CD8">
        <w:rPr>
          <w:b/>
        </w:rPr>
        <w:t>HISTORY OF LEGISLATIVE ACTIONS</w:t>
      </w:r>
    </w:p>
    <w:p w:rsidR="004C4CD8" w:rsidRDefault="004C4CD8" w:rsidP="004C4C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4CD8" w:rsidRPr="004C4CD8" w:rsidRDefault="004C4CD8" w:rsidP="004C4C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CD8">
        <w:rPr>
          <w:u w:val="single"/>
        </w:rPr>
        <w:tab/>
        <w:t>Date</w:t>
      </w:r>
      <w:r w:rsidRPr="004C4CD8">
        <w:rPr>
          <w:u w:val="single"/>
        </w:rPr>
        <w:tab/>
        <w:t>Body</w:t>
      </w:r>
      <w:r w:rsidRPr="004C4CD8">
        <w:rPr>
          <w:u w:val="single"/>
        </w:rPr>
        <w:tab/>
        <w:t>Action Description with journal page number</w:t>
      </w:r>
      <w:r w:rsidRPr="004C4CD8">
        <w:rPr>
          <w:u w:val="single"/>
        </w:rPr>
        <w:tab/>
      </w:r>
    </w:p>
    <w:p w:rsidR="000309B5" w:rsidRDefault="000309B5" w:rsidP="00030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D42FCF">
        <w:t>Introduced and adopted (</w:t>
      </w:r>
      <w:hyperlink r:id="rId7" w:history="1">
        <w:r w:rsidRPr="00D42FCF">
          <w:rPr>
            <w:rStyle w:val="Hyperlink"/>
          </w:rPr>
          <w:t>House Journal</w:t>
        </w:r>
        <w:r w:rsidRPr="00D42FCF">
          <w:rPr>
            <w:rStyle w:val="Hyperlink"/>
          </w:rPr>
          <w:noBreakHyphen/>
          <w:t>page 65</w:t>
        </w:r>
      </w:hyperlink>
      <w:r w:rsidRPr="00D42FCF">
        <w:t>)</w:t>
      </w:r>
    </w:p>
    <w:p w:rsidR="000309B5" w:rsidRDefault="000309B5" w:rsidP="000309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CD8" w:rsidRPr="004C4CD8" w:rsidRDefault="004C4CD8" w:rsidP="004C4C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CD8" w:rsidRDefault="004C4CD8" w:rsidP="004C4CD8">
      <w:r w:rsidRPr="004C4CD8">
        <w:rPr>
          <w:b/>
        </w:rPr>
        <w:t>VERSIONS OF THIS BILL</w:t>
      </w:r>
    </w:p>
    <w:p w:rsidR="004C4CD8" w:rsidRDefault="004C4CD8" w:rsidP="004C4CD8"/>
    <w:p w:rsidR="004C4CD8" w:rsidRDefault="00D5319A" w:rsidP="004C4CD8">
      <w:hyperlink r:id="rId8" w:history="1">
        <w:r w:rsidR="004C4CD8">
          <w:rPr>
            <w:rStyle w:val="Hyperlink"/>
          </w:rPr>
          <w:t>5/31/2012</w:t>
        </w:r>
      </w:hyperlink>
    </w:p>
    <w:p w:rsidR="004C4CD8" w:rsidRDefault="004C4CD8" w:rsidP="004C4CD8"/>
    <w:p w:rsidR="004C4CD8" w:rsidRDefault="004C4CD8" w:rsidP="004C4CD8">
      <w:pPr>
        <w:sectPr w:rsidR="004C4CD8" w:rsidSect="004C4C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B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6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A6394">
        <w:t xml:space="preserve">COMMEND AND </w:t>
      </w:r>
      <w:r w:rsidR="0043442E">
        <w:t>CONGRATULATE JOHNETTA J</w:t>
      </w:r>
      <w:r w:rsidR="007C79EA">
        <w:t>ENKINS</w:t>
      </w:r>
      <w:r w:rsidR="0043442E">
        <w:t xml:space="preserve"> OF </w:t>
      </w:r>
      <w:r w:rsidR="005474D0">
        <w:t xml:space="preserve">COLUMBIA </w:t>
      </w:r>
      <w:r w:rsidR="0043442E">
        <w:t xml:space="preserve">ON HER GRADUATION FROM </w:t>
      </w:r>
      <w:r w:rsidR="005474D0">
        <w:t xml:space="preserve">JUBILEE ACADEMY AND TO WISH HER EVERY SUCCESS AS SHE </w:t>
      </w:r>
      <w:r w:rsidR="00A52237">
        <w:t>EMBARKS</w:t>
      </w:r>
      <w:r w:rsidR="005474D0">
        <w:t xml:space="preserve"> UPON HER COLLEGE CAREER.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65CD" w:rsidRDefault="006F0B2F" w:rsidP="0088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87C5C">
        <w:t xml:space="preserve">the South Carolina House of Representatives is pleased to learn that </w:t>
      </w:r>
      <w:r w:rsidR="002F27A1">
        <w:t xml:space="preserve">on Sunday, June 3, 2012, </w:t>
      </w:r>
      <w:r w:rsidR="00F465CD">
        <w:t xml:space="preserve">senior </w:t>
      </w:r>
      <w:r w:rsidR="00887C5C" w:rsidRPr="00887C5C">
        <w:rPr>
          <w:rFonts w:eastAsiaTheme="minorHAnsi"/>
          <w:color w:val="000000" w:themeColor="text1"/>
          <w:szCs w:val="22"/>
          <w:u w:color="000000" w:themeColor="text1"/>
        </w:rPr>
        <w:t>Johnetta</w:t>
      </w:r>
      <w:r w:rsidR="00F465CD">
        <w:rPr>
          <w:rFonts w:eastAsiaTheme="minorHAnsi"/>
          <w:color w:val="000000" w:themeColor="text1"/>
          <w:szCs w:val="22"/>
          <w:u w:color="000000" w:themeColor="text1"/>
        </w:rPr>
        <w:t xml:space="preserve"> Jenkins of Columbia will g</w:t>
      </w:r>
      <w:r w:rsidR="00887C5C" w:rsidRPr="00887C5C">
        <w:rPr>
          <w:rFonts w:eastAsiaTheme="minorHAnsi"/>
          <w:color w:val="000000" w:themeColor="text1"/>
          <w:szCs w:val="22"/>
          <w:u w:color="000000" w:themeColor="text1"/>
        </w:rPr>
        <w:t>raduat</w:t>
      </w:r>
      <w:r w:rsidR="00F465CD">
        <w:rPr>
          <w:rFonts w:eastAsiaTheme="minorHAnsi"/>
          <w:color w:val="000000" w:themeColor="text1"/>
          <w:szCs w:val="22"/>
          <w:u w:color="000000" w:themeColor="text1"/>
        </w:rPr>
        <w:t xml:space="preserve">e from </w:t>
      </w:r>
      <w:r w:rsidR="00F465CD" w:rsidRPr="00887C5C">
        <w:rPr>
          <w:rFonts w:eastAsiaTheme="minorHAnsi"/>
          <w:color w:val="000000" w:themeColor="text1"/>
          <w:szCs w:val="22"/>
          <w:u w:color="000000" w:themeColor="text1"/>
        </w:rPr>
        <w:t>Eastside Baptist Church</w:t>
      </w:r>
      <w:r w:rsidR="00190C7B" w:rsidRPr="00190C7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F27A1">
        <w:rPr>
          <w:rFonts w:eastAsiaTheme="minorHAnsi"/>
          <w:color w:val="000000" w:themeColor="text1"/>
          <w:szCs w:val="22"/>
          <w:u w:color="000000" w:themeColor="text1"/>
        </w:rPr>
        <w:t xml:space="preserve">s Jubilee Academy, </w:t>
      </w:r>
      <w:r w:rsidR="00C602B8">
        <w:rPr>
          <w:rFonts w:eastAsiaTheme="minorHAnsi"/>
          <w:color w:val="000000" w:themeColor="text1"/>
          <w:szCs w:val="22"/>
          <w:u w:color="000000" w:themeColor="text1"/>
        </w:rPr>
        <w:t>with a celebratory cookout following to mark the occasion; and</w:t>
      </w:r>
    </w:p>
    <w:p w:rsidR="00C602B8" w:rsidRDefault="00C602B8" w:rsidP="00887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602B8" w:rsidRDefault="00C602B8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event</w:t>
      </w:r>
      <w:r w:rsidR="002F27A1">
        <w:rPr>
          <w:rFonts w:eastAsiaTheme="minorHAnsi"/>
          <w:color w:val="000000" w:themeColor="text1"/>
          <w:szCs w:val="22"/>
          <w:u w:color="000000" w:themeColor="text1"/>
        </w:rPr>
        <w:t xml:space="preserve"> is all the more special because</w:t>
      </w:r>
      <w:r w:rsidR="00F868AB">
        <w:rPr>
          <w:rFonts w:eastAsiaTheme="minorHAnsi"/>
          <w:color w:val="000000" w:themeColor="text1"/>
          <w:szCs w:val="22"/>
          <w:u w:color="000000" w:themeColor="text1"/>
        </w:rPr>
        <w:t xml:space="preserve"> her </w:t>
      </w:r>
      <w:r w:rsidR="004B3FCA">
        <w:rPr>
          <w:rFonts w:eastAsiaTheme="minorHAnsi"/>
          <w:color w:val="000000" w:themeColor="text1"/>
          <w:szCs w:val="22"/>
          <w:u w:color="000000" w:themeColor="text1"/>
        </w:rPr>
        <w:t xml:space="preserve">focused </w:t>
      </w:r>
      <w:r w:rsidR="00F868AB">
        <w:rPr>
          <w:rFonts w:eastAsiaTheme="minorHAnsi"/>
          <w:color w:val="000000" w:themeColor="text1"/>
          <w:szCs w:val="22"/>
          <w:u w:color="000000" w:themeColor="text1"/>
        </w:rPr>
        <w:t>determination and hard work have enabled Johnetta to become the first member of her family to graduate from high school; and</w:t>
      </w:r>
    </w:p>
    <w:p w:rsidR="00C602B8" w:rsidRDefault="00C602B8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E50F0" w:rsidRDefault="004B3FCA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22170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922170" w:rsidRPr="00A6641E">
        <w:rPr>
          <w:color w:val="000000" w:themeColor="text1"/>
          <w:u w:color="000000" w:themeColor="text1"/>
        </w:rPr>
        <w:t>ohnetta</w:t>
      </w:r>
      <w:r w:rsidR="00922170">
        <w:rPr>
          <w:color w:val="000000" w:themeColor="text1"/>
          <w:u w:color="000000" w:themeColor="text1"/>
        </w:rPr>
        <w:t>, who</w:t>
      </w:r>
      <w:r w:rsidR="00922170" w:rsidRPr="00A6641E">
        <w:rPr>
          <w:color w:val="000000" w:themeColor="text1"/>
          <w:u w:color="000000" w:themeColor="text1"/>
        </w:rPr>
        <w:t xml:space="preserve"> has attended Jubilee</w:t>
      </w:r>
      <w:r w:rsidR="00922170">
        <w:rPr>
          <w:color w:val="000000" w:themeColor="text1"/>
          <w:u w:color="000000" w:themeColor="text1"/>
        </w:rPr>
        <w:t xml:space="preserve"> </w:t>
      </w:r>
      <w:r w:rsidR="00922170" w:rsidRPr="00A6641E">
        <w:rPr>
          <w:color w:val="000000" w:themeColor="text1"/>
          <w:u w:color="000000" w:themeColor="text1"/>
        </w:rPr>
        <w:t xml:space="preserve">Academy since </w:t>
      </w:r>
      <w:r w:rsidR="00922170">
        <w:rPr>
          <w:color w:val="000000" w:themeColor="text1"/>
          <w:u w:color="000000" w:themeColor="text1"/>
        </w:rPr>
        <w:t>its</w:t>
      </w:r>
      <w:r w:rsidR="00922170" w:rsidRPr="00A6641E">
        <w:rPr>
          <w:color w:val="000000" w:themeColor="text1"/>
          <w:u w:color="000000" w:themeColor="text1"/>
        </w:rPr>
        <w:t xml:space="preserve"> </w:t>
      </w:r>
      <w:r w:rsidR="00922170">
        <w:rPr>
          <w:color w:val="000000" w:themeColor="text1"/>
          <w:u w:color="000000" w:themeColor="text1"/>
        </w:rPr>
        <w:t xml:space="preserve">opening day </w:t>
      </w:r>
      <w:r w:rsidR="00922170" w:rsidRPr="00A6641E">
        <w:rPr>
          <w:color w:val="000000" w:themeColor="text1"/>
          <w:u w:color="000000" w:themeColor="text1"/>
        </w:rPr>
        <w:t>in</w:t>
      </w:r>
      <w:r w:rsidR="00922170">
        <w:rPr>
          <w:color w:val="000000" w:themeColor="text1"/>
          <w:u w:color="000000" w:themeColor="text1"/>
        </w:rPr>
        <w:t xml:space="preserve"> </w:t>
      </w:r>
      <w:r w:rsidR="00922170" w:rsidRPr="00A6641E">
        <w:rPr>
          <w:color w:val="000000" w:themeColor="text1"/>
          <w:u w:color="000000" w:themeColor="text1"/>
        </w:rPr>
        <w:t>2006</w:t>
      </w:r>
      <w:r w:rsidR="00922170">
        <w:rPr>
          <w:color w:val="000000" w:themeColor="text1"/>
          <w:u w:color="000000" w:themeColor="text1"/>
        </w:rPr>
        <w:t xml:space="preserve">, </w:t>
      </w:r>
      <w:r w:rsidR="00922170" w:rsidRPr="00A6641E">
        <w:rPr>
          <w:color w:val="000000" w:themeColor="text1"/>
          <w:u w:color="000000" w:themeColor="text1"/>
        </w:rPr>
        <w:t>has faced many challenges and</w:t>
      </w:r>
      <w:r w:rsidR="00922170">
        <w:rPr>
          <w:color w:val="000000" w:themeColor="text1"/>
          <w:u w:color="000000" w:themeColor="text1"/>
        </w:rPr>
        <w:t xml:space="preserve"> </w:t>
      </w:r>
      <w:r w:rsidR="00922170" w:rsidRPr="00A6641E">
        <w:rPr>
          <w:color w:val="000000" w:themeColor="text1"/>
          <w:u w:color="000000" w:themeColor="text1"/>
        </w:rPr>
        <w:t xml:space="preserve">obstacles with a beautiful spirit </w:t>
      </w:r>
      <w:r w:rsidR="00922170">
        <w:rPr>
          <w:color w:val="000000" w:themeColor="text1"/>
          <w:u w:color="000000" w:themeColor="text1"/>
        </w:rPr>
        <w:t xml:space="preserve">and </w:t>
      </w:r>
      <w:r w:rsidR="00864C5C">
        <w:rPr>
          <w:color w:val="000000" w:themeColor="text1"/>
          <w:u w:color="000000" w:themeColor="text1"/>
        </w:rPr>
        <w:t xml:space="preserve">has </w:t>
      </w:r>
      <w:r w:rsidR="00922170">
        <w:rPr>
          <w:color w:val="000000" w:themeColor="text1"/>
          <w:u w:color="000000" w:themeColor="text1"/>
        </w:rPr>
        <w:t xml:space="preserve">matured into a </w:t>
      </w:r>
      <w:r w:rsidR="00D05285">
        <w:rPr>
          <w:color w:val="000000" w:themeColor="text1"/>
          <w:u w:color="000000" w:themeColor="text1"/>
        </w:rPr>
        <w:t xml:space="preserve">young </w:t>
      </w:r>
      <w:r w:rsidR="00922170">
        <w:rPr>
          <w:color w:val="000000" w:themeColor="text1"/>
          <w:u w:color="000000" w:themeColor="text1"/>
        </w:rPr>
        <w:t>w</w:t>
      </w:r>
      <w:r w:rsidR="00922170" w:rsidRPr="00A6641E">
        <w:rPr>
          <w:color w:val="000000" w:themeColor="text1"/>
          <w:u w:color="000000" w:themeColor="text1"/>
        </w:rPr>
        <w:t>oman of</w:t>
      </w:r>
      <w:r w:rsidR="00922170">
        <w:rPr>
          <w:color w:val="000000" w:themeColor="text1"/>
          <w:u w:color="000000" w:themeColor="text1"/>
        </w:rPr>
        <w:t xml:space="preserve"> </w:t>
      </w:r>
      <w:r w:rsidR="00EE50F0">
        <w:rPr>
          <w:color w:val="000000" w:themeColor="text1"/>
          <w:u w:color="000000" w:themeColor="text1"/>
        </w:rPr>
        <w:t xml:space="preserve">strong </w:t>
      </w:r>
      <w:r w:rsidR="00922170">
        <w:rPr>
          <w:color w:val="000000" w:themeColor="text1"/>
          <w:u w:color="000000" w:themeColor="text1"/>
        </w:rPr>
        <w:t>f</w:t>
      </w:r>
      <w:r w:rsidR="00922170" w:rsidRPr="00A6641E">
        <w:rPr>
          <w:color w:val="000000" w:themeColor="text1"/>
          <w:u w:color="000000" w:themeColor="text1"/>
        </w:rPr>
        <w:t>aith</w:t>
      </w:r>
      <w:r w:rsidR="00EE50F0">
        <w:rPr>
          <w:color w:val="000000" w:themeColor="text1"/>
          <w:u w:color="000000" w:themeColor="text1"/>
        </w:rPr>
        <w:t xml:space="preserve"> and solid dependability; and</w:t>
      </w:r>
    </w:p>
    <w:p w:rsidR="00EE50F0" w:rsidRDefault="00EE50F0" w:rsidP="00C602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0F0" w:rsidRDefault="00EE50F0" w:rsidP="00EE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having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received a scholarship to Asheville</w:t>
      </w:r>
      <w:r w:rsidR="00190C7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Buncombe Technical College for </w:t>
      </w:r>
      <w:r w:rsidR="00BF4F19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 Certified Nursing Assistant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rogram, the first step toward reaching her goal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becoming a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pediatric </w:t>
      </w:r>
      <w:r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urse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Johnetta </w:t>
      </w:r>
      <w:r w:rsidR="00FD3A2B">
        <w:rPr>
          <w:rFonts w:eastAsiaTheme="minorHAnsi"/>
          <w:color w:val="000000" w:themeColor="text1"/>
          <w:szCs w:val="22"/>
          <w:u w:color="000000" w:themeColor="text1"/>
        </w:rPr>
        <w:t xml:space="preserve">soon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>will be moving to Black 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ountain, North Carolina,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take up </w:t>
      </w:r>
      <w:r w:rsidRPr="00EE50F0">
        <w:rPr>
          <w:rFonts w:eastAsiaTheme="minorHAnsi"/>
          <w:color w:val="000000" w:themeColor="text1"/>
          <w:szCs w:val="22"/>
          <w:u w:color="000000" w:themeColor="text1"/>
        </w:rPr>
        <w:t xml:space="preserve">a summer job and </w:t>
      </w:r>
      <w:r>
        <w:rPr>
          <w:rFonts w:eastAsiaTheme="minorHAnsi"/>
          <w:color w:val="000000" w:themeColor="text1"/>
          <w:szCs w:val="22"/>
          <w:u w:color="000000" w:themeColor="text1"/>
        </w:rPr>
        <w:t>ready herself for her college classes; and</w:t>
      </w:r>
    </w:p>
    <w:p w:rsidR="00EE50F0" w:rsidRDefault="00EE50F0" w:rsidP="00EE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0B2F" w:rsidRDefault="00EE50F0" w:rsidP="00671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A6394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937481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0A6394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CA6D77">
        <w:rPr>
          <w:rFonts w:eastAsiaTheme="minorHAnsi"/>
          <w:color w:val="000000" w:themeColor="text1"/>
          <w:szCs w:val="22"/>
          <w:u w:color="000000" w:themeColor="text1"/>
        </w:rPr>
        <w:t xml:space="preserve">, with great pleasure and pride, salute </w:t>
      </w:r>
      <w:r w:rsidR="00671EB2">
        <w:rPr>
          <w:rFonts w:eastAsiaTheme="minorHAnsi"/>
          <w:color w:val="000000" w:themeColor="text1"/>
          <w:szCs w:val="22"/>
          <w:u w:color="000000" w:themeColor="text1"/>
        </w:rPr>
        <w:t xml:space="preserve">Johnetta Jenkins on her graduation from high school and look with interest toward hearing of her further fine accomplishments in the days ahead. </w:t>
      </w:r>
      <w:r w:rsidR="006F0B2F">
        <w:t>Now, therefore,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9EA" w:rsidRDefault="006F0B2F" w:rsidP="007C7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C79EA">
        <w:t xml:space="preserve"> </w:t>
      </w:r>
      <w:r w:rsidR="007C79EA" w:rsidRPr="007C79EA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7C79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A6394">
        <w:rPr>
          <w:rFonts w:eastAsiaTheme="minorHAnsi"/>
          <w:color w:val="000000" w:themeColor="text1"/>
          <w:szCs w:val="22"/>
          <w:u w:color="000000" w:themeColor="text1"/>
        </w:rPr>
        <w:t xml:space="preserve">commend and </w:t>
      </w:r>
      <w:r w:rsidR="007C79EA">
        <w:t>congratulate Johnetta Jenkins of Columbia on her graduation from Jubilee Academy and wish her every success as she e</w:t>
      </w:r>
      <w:r w:rsidR="00A52237">
        <w:t>mbarks</w:t>
      </w:r>
      <w:r w:rsidR="007C79EA">
        <w:t xml:space="preserve"> upon her college career.</w:t>
      </w:r>
    </w:p>
    <w:p w:rsidR="006F0B2F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C79EA">
        <w:t>provided to Johnetta Jenkins.</w:t>
      </w:r>
    </w:p>
    <w:p w:rsidR="00F21AE4" w:rsidRDefault="00190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AE4" w:rsidRDefault="00F21AE4" w:rsidP="004C4CD8">
      <w:pPr>
        <w:suppressAutoHyphens/>
      </w:pPr>
    </w:p>
    <w:sectPr w:rsidR="00F21AE4" w:rsidSect="004C4C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A4D" w:rsidRDefault="00653A4D" w:rsidP="009F0C77">
      <w:r>
        <w:separator/>
      </w:r>
    </w:p>
  </w:endnote>
  <w:endnote w:type="continuationSeparator" w:id="0">
    <w:p w:rsidR="00653A4D" w:rsidRDefault="00653A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0158E2-6F21-4559-AC3C-BF83EE102762}"/>
    <w:embedBold r:id="rId2" w:fontKey="{599196F9-9490-4881-AD5A-ED8138109D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3D1BCD-6C59-4269-B1F3-D4053C112C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906261E-BCDD-4D84-B263-DDCB00F35A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38974B-E853-45AB-B883-565632FE9A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D8" w:rsidRPr="00F21AE4" w:rsidRDefault="004C4CD8" w:rsidP="00F21A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 w:rsidR="00D5319A">
      <w:fldChar w:fldCharType="begin"/>
    </w:r>
    <w:r w:rsidR="00D5319A">
      <w:instrText xml:space="preserve"> PAGE  \* MERGEFORMAT </w:instrText>
    </w:r>
    <w:r w:rsidR="00D5319A">
      <w:fldChar w:fldCharType="separate"/>
    </w:r>
    <w:r w:rsidR="00D5319A">
      <w:rPr>
        <w:noProof/>
      </w:rPr>
      <w:t>1</w:t>
    </w:r>
    <w:r w:rsidR="00D531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A4D" w:rsidRDefault="00653A4D" w:rsidP="009F0C77">
      <w:r>
        <w:separator/>
      </w:r>
    </w:p>
  </w:footnote>
  <w:footnote w:type="continuationSeparator" w:id="0">
    <w:p w:rsidR="00653A4D" w:rsidRDefault="00653A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6HTC12"/>
    <w:docVar w:name="CoverBillType" w:val="r"/>
    <w:docVar w:name="docpath" w:val="L:\Council\bills\RM\1626HTC12.DOCX"/>
    <w:docVar w:name="dvBillNumber" w:val="53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3744"/>
    <w:rsid w:val="00011869"/>
    <w:rsid w:val="000128F0"/>
    <w:rsid w:val="000309B5"/>
    <w:rsid w:val="000A6394"/>
    <w:rsid w:val="000E1785"/>
    <w:rsid w:val="000F40FA"/>
    <w:rsid w:val="0010776B"/>
    <w:rsid w:val="001208EF"/>
    <w:rsid w:val="00133E66"/>
    <w:rsid w:val="001435A3"/>
    <w:rsid w:val="00190C7B"/>
    <w:rsid w:val="001D08F2"/>
    <w:rsid w:val="001D525B"/>
    <w:rsid w:val="001D7F4F"/>
    <w:rsid w:val="001E1D99"/>
    <w:rsid w:val="002321B6"/>
    <w:rsid w:val="00250967"/>
    <w:rsid w:val="002541FC"/>
    <w:rsid w:val="002543C8"/>
    <w:rsid w:val="00284AAE"/>
    <w:rsid w:val="002E5912"/>
    <w:rsid w:val="002F27A1"/>
    <w:rsid w:val="003176BC"/>
    <w:rsid w:val="00325348"/>
    <w:rsid w:val="0032732C"/>
    <w:rsid w:val="00336AD0"/>
    <w:rsid w:val="0037079A"/>
    <w:rsid w:val="003B31DC"/>
    <w:rsid w:val="003D01E8"/>
    <w:rsid w:val="003E5288"/>
    <w:rsid w:val="003F1CB3"/>
    <w:rsid w:val="003F6D79"/>
    <w:rsid w:val="0041760A"/>
    <w:rsid w:val="00417C01"/>
    <w:rsid w:val="004276CB"/>
    <w:rsid w:val="0043442E"/>
    <w:rsid w:val="004809EE"/>
    <w:rsid w:val="004B3FCA"/>
    <w:rsid w:val="004C4CD8"/>
    <w:rsid w:val="004E7D54"/>
    <w:rsid w:val="005273C6"/>
    <w:rsid w:val="00530A69"/>
    <w:rsid w:val="00545593"/>
    <w:rsid w:val="005474D0"/>
    <w:rsid w:val="00577C6C"/>
    <w:rsid w:val="0058007C"/>
    <w:rsid w:val="005B2A63"/>
    <w:rsid w:val="005C2FE2"/>
    <w:rsid w:val="005D1CF4"/>
    <w:rsid w:val="005E2BC9"/>
    <w:rsid w:val="00605102"/>
    <w:rsid w:val="006215AA"/>
    <w:rsid w:val="00653A4D"/>
    <w:rsid w:val="00671EB2"/>
    <w:rsid w:val="006913C9"/>
    <w:rsid w:val="0069470D"/>
    <w:rsid w:val="006F0B2F"/>
    <w:rsid w:val="00734F00"/>
    <w:rsid w:val="00735A7A"/>
    <w:rsid w:val="007A70AE"/>
    <w:rsid w:val="007C01A7"/>
    <w:rsid w:val="007C79EA"/>
    <w:rsid w:val="007F4C7B"/>
    <w:rsid w:val="008362E8"/>
    <w:rsid w:val="00864C5C"/>
    <w:rsid w:val="00887C5C"/>
    <w:rsid w:val="008A1768"/>
    <w:rsid w:val="008F4429"/>
    <w:rsid w:val="00910D66"/>
    <w:rsid w:val="00922170"/>
    <w:rsid w:val="009251B3"/>
    <w:rsid w:val="0093667E"/>
    <w:rsid w:val="009369E2"/>
    <w:rsid w:val="00937481"/>
    <w:rsid w:val="0094021A"/>
    <w:rsid w:val="009A29A2"/>
    <w:rsid w:val="009C6A0B"/>
    <w:rsid w:val="009E7A8E"/>
    <w:rsid w:val="009F0C77"/>
    <w:rsid w:val="009F4DD1"/>
    <w:rsid w:val="00A3081E"/>
    <w:rsid w:val="00A41684"/>
    <w:rsid w:val="00A52237"/>
    <w:rsid w:val="00A64E80"/>
    <w:rsid w:val="00A72BCD"/>
    <w:rsid w:val="00A741D9"/>
    <w:rsid w:val="00A833AB"/>
    <w:rsid w:val="00A9741D"/>
    <w:rsid w:val="00AD4B17"/>
    <w:rsid w:val="00AE3744"/>
    <w:rsid w:val="00B412D4"/>
    <w:rsid w:val="00BE3C22"/>
    <w:rsid w:val="00BF4F19"/>
    <w:rsid w:val="00C0345E"/>
    <w:rsid w:val="00C3483A"/>
    <w:rsid w:val="00C602B8"/>
    <w:rsid w:val="00C74E9D"/>
    <w:rsid w:val="00C82FD3"/>
    <w:rsid w:val="00C87BEC"/>
    <w:rsid w:val="00C92819"/>
    <w:rsid w:val="00CA6D77"/>
    <w:rsid w:val="00CC6B7B"/>
    <w:rsid w:val="00CD2089"/>
    <w:rsid w:val="00D05285"/>
    <w:rsid w:val="00D5319A"/>
    <w:rsid w:val="00D73A67"/>
    <w:rsid w:val="00D970A9"/>
    <w:rsid w:val="00DF3845"/>
    <w:rsid w:val="00E41911"/>
    <w:rsid w:val="00E92EEF"/>
    <w:rsid w:val="00EA6718"/>
    <w:rsid w:val="00EE50F0"/>
    <w:rsid w:val="00F21AE4"/>
    <w:rsid w:val="00F24442"/>
    <w:rsid w:val="00F465CD"/>
    <w:rsid w:val="00F50AE3"/>
    <w:rsid w:val="00F67CF1"/>
    <w:rsid w:val="00F840F0"/>
    <w:rsid w:val="00F868AB"/>
    <w:rsid w:val="00FB0D0D"/>
    <w:rsid w:val="00FB43B4"/>
    <w:rsid w:val="00FB5E4A"/>
    <w:rsid w:val="00FD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C41A80-E14A-4C60-814F-C98C7AD3E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A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A4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4C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58_201205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95B57-5361-4255-B484-83A76F0A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368</Words>
  <Characters>2040</Characters>
  <Application>Microsoft Office Word</Application>
  <DocSecurity>4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5358: Johnetta Jenkins - South Carolina Legislature Online</dc:title>
  <dc:subject/>
  <dc:creator>rosannemcdowell</dc:creator>
  <cp:keywords/>
  <dc:description/>
  <cp:lastModifiedBy>N Cumfer</cp:lastModifiedBy>
  <cp:revision>2</cp:revision>
  <cp:lastPrinted>2012-05-31T13:56:00Z</cp:lastPrinted>
  <dcterms:created xsi:type="dcterms:W3CDTF">2014-11-24T15:08:00Z</dcterms:created>
  <dcterms:modified xsi:type="dcterms:W3CDTF">2014-11-24T15:08:00Z</dcterms:modified>
</cp:coreProperties>
</file>