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DB2" w:rsidRDefault="007B1DB2" w:rsidP="007B1DB2">
      <w:pPr>
        <w:widowControl w:val="0"/>
        <w:jc w:val="center"/>
      </w:pPr>
      <w:bookmarkStart w:id="0" w:name="_GoBack"/>
      <w:bookmarkEnd w:id="0"/>
      <w:r w:rsidRPr="007B1DB2">
        <w:rPr>
          <w:b/>
        </w:rPr>
        <w:t>South Carolina General Assembly</w:t>
      </w:r>
    </w:p>
    <w:p w:rsidR="007B1DB2" w:rsidRDefault="007B1DB2" w:rsidP="007B1DB2">
      <w:pPr>
        <w:widowControl w:val="0"/>
        <w:jc w:val="center"/>
      </w:pPr>
      <w:r>
        <w:t>119th Session, 2011-2012</w:t>
      </w: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jc w:val="left"/>
        <w:rPr>
          <w:b/>
        </w:rPr>
      </w:pPr>
      <w:r w:rsidRPr="007B1DB2">
        <w:rPr>
          <w:b/>
        </w:rPr>
        <w:t>H. 5400</w:t>
      </w:r>
    </w:p>
    <w:p w:rsidR="007B1DB2" w:rsidRDefault="007B1DB2" w:rsidP="007B1DB2">
      <w:pPr>
        <w:widowControl w:val="0"/>
        <w:jc w:val="left"/>
        <w:rPr>
          <w:b/>
        </w:rPr>
      </w:pPr>
    </w:p>
    <w:p w:rsidR="007B1DB2" w:rsidRDefault="007B1DB2" w:rsidP="007B1DB2">
      <w:pPr>
        <w:widowControl w:val="0"/>
        <w:jc w:val="left"/>
      </w:pPr>
      <w:r w:rsidRPr="007B1DB2">
        <w:rPr>
          <w:b/>
        </w:rPr>
        <w:t>STATUS INFORMATION</w:t>
      </w: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jc w:val="left"/>
      </w:pPr>
      <w:r>
        <w:t>House Resolution</w:t>
      </w:r>
    </w:p>
    <w:p w:rsidR="007B1DB2" w:rsidRDefault="007B1DB2" w:rsidP="007B1DB2">
      <w:pPr>
        <w:widowControl w:val="0"/>
        <w:jc w:val="left"/>
      </w:pPr>
      <w:r>
        <w:t>Sponsors: Reps. G.A. Brown, Agnew, Alexander, Allen, Allison, Anderson, Anthony, Atwater, Bales, Ballentine, Bannister, Barfield, Battle, Bedingfield, Bikas, Bingham, Bowen, Bowers, Brady, Branham, Brannon, Brantley,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7B1DB2" w:rsidRDefault="007B1DB2" w:rsidP="007B1DB2">
      <w:pPr>
        <w:widowControl w:val="0"/>
        <w:jc w:val="left"/>
      </w:pPr>
      <w:r>
        <w:t>Document Path: l:\council\bills\rm\1642ab12.docx</w:t>
      </w: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jc w:val="left"/>
      </w:pPr>
      <w:r>
        <w:t>Introduced in the House on June 7, 2012</w:t>
      </w:r>
    </w:p>
    <w:p w:rsidR="007B1DB2" w:rsidRDefault="007B1DB2" w:rsidP="007B1DB2">
      <w:pPr>
        <w:widowControl w:val="0"/>
        <w:jc w:val="left"/>
      </w:pPr>
      <w:r>
        <w:t>Adopted by the House on June 7, 2012</w:t>
      </w: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jc w:val="left"/>
      </w:pPr>
      <w:r>
        <w:t xml:space="preserve">Summary: </w:t>
      </w:r>
      <w:r w:rsidR="00F63A3A">
        <w:t>Thornwell Maurice Hunter</w:t>
      </w: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jc w:val="left"/>
      </w:pPr>
    </w:p>
    <w:p w:rsidR="007B1DB2" w:rsidRDefault="007B1DB2" w:rsidP="007B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DB2">
        <w:rPr>
          <w:b/>
        </w:rPr>
        <w:t>HISTORY OF LEGISLATIVE ACTIONS</w:t>
      </w:r>
    </w:p>
    <w:p w:rsidR="007B1DB2" w:rsidRDefault="007B1DB2" w:rsidP="007B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DB2" w:rsidRPr="007B1DB2" w:rsidRDefault="007B1DB2" w:rsidP="007B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DB2">
        <w:rPr>
          <w:u w:val="single"/>
        </w:rPr>
        <w:tab/>
        <w:t>Date</w:t>
      </w:r>
      <w:r w:rsidRPr="007B1DB2">
        <w:rPr>
          <w:u w:val="single"/>
        </w:rPr>
        <w:tab/>
        <w:t>Body</w:t>
      </w:r>
      <w:r w:rsidRPr="007B1DB2">
        <w:rPr>
          <w:u w:val="single"/>
        </w:rPr>
        <w:tab/>
        <w:t>Action Description with journal page number</w:t>
      </w:r>
      <w:r w:rsidRPr="007B1DB2">
        <w:rPr>
          <w:u w:val="single"/>
        </w:rPr>
        <w:tab/>
      </w:r>
    </w:p>
    <w:p w:rsidR="00632E13" w:rsidRDefault="00632E13" w:rsidP="00632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6/7/2012</w:t>
      </w:r>
      <w:r>
        <w:tab/>
        <w:t>House</w:t>
      </w:r>
      <w:r>
        <w:tab/>
      </w:r>
      <w:r w:rsidRPr="003928FC">
        <w:t>Introduced and adopted (</w:t>
      </w:r>
      <w:hyperlink r:id="rId7" w:history="1">
        <w:r w:rsidRPr="003928FC">
          <w:rPr>
            <w:rStyle w:val="Hyperlink"/>
          </w:rPr>
          <w:t>House Journal</w:t>
        </w:r>
        <w:r w:rsidRPr="003928FC">
          <w:rPr>
            <w:rStyle w:val="Hyperlink"/>
          </w:rPr>
          <w:noBreakHyphen/>
          <w:t>page 106</w:t>
        </w:r>
      </w:hyperlink>
      <w:r w:rsidRPr="003928FC">
        <w:t>)</w:t>
      </w:r>
    </w:p>
    <w:p w:rsidR="00632E13" w:rsidRDefault="00632E13" w:rsidP="00632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DB2" w:rsidRPr="007B1DB2" w:rsidRDefault="007B1DB2" w:rsidP="007B1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DB2" w:rsidRDefault="007B1DB2" w:rsidP="007B1DB2">
      <w:r w:rsidRPr="007B1DB2">
        <w:rPr>
          <w:b/>
        </w:rPr>
        <w:t>VERSIONS OF THIS BILL</w:t>
      </w:r>
    </w:p>
    <w:p w:rsidR="007B1DB2" w:rsidRDefault="007B1DB2" w:rsidP="007B1DB2"/>
    <w:p w:rsidR="007B1DB2" w:rsidRDefault="00277D56" w:rsidP="007B1DB2">
      <w:hyperlink r:id="rId8" w:history="1">
        <w:r w:rsidR="007B1DB2">
          <w:rPr>
            <w:rStyle w:val="Hyperlink"/>
          </w:rPr>
          <w:t>6/7/2012</w:t>
        </w:r>
      </w:hyperlink>
    </w:p>
    <w:p w:rsidR="007B1DB2" w:rsidRDefault="007B1DB2" w:rsidP="007B1DB2"/>
    <w:p w:rsidR="007B1DB2" w:rsidRDefault="007B1DB2" w:rsidP="007B1DB2">
      <w:pPr>
        <w:sectPr w:rsidR="007B1DB2" w:rsidSect="007B1D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3A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AF" w:rsidRDefault="004A1CC5" w:rsidP="00D7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14AF">
        <w:t xml:space="preserve">EXPRESS THE PROFOUND SORROW OF THE MEMBERS OF THE SOUTH CAROLINA HOUSE OF REPRESENTATIVES UPON THE DEATH OF </w:t>
      </w:r>
      <w:r w:rsidR="00465DAA">
        <w:t>THORNWELL MAURICE HUNTER</w:t>
      </w:r>
      <w:r w:rsidR="00D714AF" w:rsidRPr="00A11164">
        <w:rPr>
          <w:color w:val="000000" w:themeColor="text1"/>
          <w:u w:color="000000" w:themeColor="text1"/>
        </w:rPr>
        <w:t xml:space="preserve"> </w:t>
      </w:r>
      <w:r w:rsidR="00D714AF">
        <w:rPr>
          <w:color w:val="000000" w:themeColor="text1"/>
          <w:u w:color="000000" w:themeColor="text1"/>
        </w:rPr>
        <w:t xml:space="preserve">OF </w:t>
      </w:r>
      <w:r w:rsidR="00465DAA">
        <w:rPr>
          <w:color w:val="000000" w:themeColor="text1"/>
          <w:u w:color="000000" w:themeColor="text1"/>
        </w:rPr>
        <w:t>PAGELAND</w:t>
      </w:r>
      <w:r w:rsidR="00D714AF">
        <w:rPr>
          <w:color w:val="000000" w:themeColor="text1"/>
          <w:u w:color="000000" w:themeColor="text1"/>
        </w:rPr>
        <w:t xml:space="preserve"> </w:t>
      </w:r>
      <w:r w:rsidR="00D714AF">
        <w:t>AND TO EXTEND THE DEEPEST SYMPATHY TO HIS FAMILY AND MANY FRIENDS.</w:t>
      </w:r>
    </w:p>
    <w:p w:rsidR="00D93A5C" w:rsidRDefault="00D93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0C0" w:rsidRDefault="00D93A5C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20C0">
        <w:t xml:space="preserve">the members of the South Carolina House of Representatives were deeply saddened to learn of the death of </w:t>
      </w:r>
      <w:r w:rsidR="00465DAA">
        <w:t>Thornwell Maurice Hunter</w:t>
      </w:r>
      <w:r w:rsidR="00F420C0">
        <w:t xml:space="preserve"> of </w:t>
      </w:r>
      <w:r w:rsidR="00465DAA">
        <w:t xml:space="preserve">Pageland </w:t>
      </w:r>
      <w:r w:rsidR="00F420C0">
        <w:t xml:space="preserve">on May </w:t>
      </w:r>
      <w:r w:rsidR="00465DAA">
        <w:t>21</w:t>
      </w:r>
      <w:r w:rsidR="00F420C0">
        <w:t xml:space="preserve">, 2012, at the age of </w:t>
      </w:r>
      <w:r w:rsidR="00465DAA">
        <w:t>eighty</w:t>
      </w:r>
      <w:r w:rsidR="00F420C0">
        <w:t>; and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Whereas, born the son of </w:t>
      </w:r>
      <w:r w:rsidR="002521D9" w:rsidRPr="003F7C6E">
        <w:rPr>
          <w:color w:val="000000" w:themeColor="text1"/>
          <w:u w:color="000000" w:themeColor="text1"/>
        </w:rPr>
        <w:t>Henry Theodore Hunter and Flora Belle Hardin Hunter</w:t>
      </w:r>
      <w:r w:rsidR="002521D9">
        <w:rPr>
          <w:color w:val="000000" w:themeColor="text1"/>
          <w:u w:color="000000" w:themeColor="text1"/>
        </w:rPr>
        <w:t xml:space="preserve">, </w:t>
      </w:r>
      <w:r w:rsidR="002521D9">
        <w:t xml:space="preserve">Thornwell Maurice Hunter 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entered this world on </w:t>
      </w:r>
      <w:r w:rsidR="002521D9" w:rsidRPr="003F7C6E">
        <w:rPr>
          <w:color w:val="000000" w:themeColor="text1"/>
          <w:u w:color="000000" w:themeColor="text1"/>
        </w:rPr>
        <w:t>June 15, 1931</w:t>
      </w:r>
      <w:r w:rsidR="002521D9">
        <w:rPr>
          <w:color w:val="000000" w:themeColor="text1"/>
          <w:u w:color="000000" w:themeColor="text1"/>
        </w:rPr>
        <w:t>,</w:t>
      </w:r>
      <w:r w:rsidR="002521D9" w:rsidRPr="003F7C6E">
        <w:rPr>
          <w:color w:val="000000" w:themeColor="text1"/>
          <w:u w:color="000000" w:themeColor="text1"/>
        </w:rPr>
        <w:t xml:space="preserve"> in Chesterfield County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02FDF" w:rsidRDefault="00302FDF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a graduate of Cheraw High School, he was a retired supervisor with C.M. Tucker Lumber Company;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 xml:space="preserve">Whereas, heeding the </w:t>
      </w:r>
      <w:r w:rsidR="0049178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all of his country, Maurice Hunter served in the U.S. Air Force as a staff sergeant during the Korean War;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as a strong believer in active community involvement, Mr. Hunter demonstrated his commitment in various ways. He served as a member of the Pageland Town Council for ten years and was a life member and former captain of the Pageland Rescue Squad, as well as an EMS Instructor; and</w:t>
      </w: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09E5" w:rsidRPr="005209E5" w:rsidRDefault="005209E5" w:rsidP="0052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209E5">
        <w:rPr>
          <w:rFonts w:eastAsiaTheme="minorHAnsi"/>
          <w:color w:val="000000" w:themeColor="text1"/>
          <w:szCs w:val="22"/>
          <w:u w:color="000000" w:themeColor="text1"/>
        </w:rPr>
        <w:t>Whereas, in addition, he was a former president of the Pageland High School Booster Club</w:t>
      </w:r>
      <w:r w:rsidR="003C144B">
        <w:rPr>
          <w:rFonts w:eastAsiaTheme="minorHAnsi"/>
          <w:color w:val="000000" w:themeColor="text1"/>
          <w:szCs w:val="22"/>
          <w:u w:color="000000" w:themeColor="text1"/>
        </w:rPr>
        <w:t xml:space="preserve"> and member of </w:t>
      </w:r>
      <w:r w:rsidR="00E7557E">
        <w:rPr>
          <w:rFonts w:eastAsiaTheme="minorHAnsi"/>
          <w:color w:val="000000" w:themeColor="text1"/>
          <w:szCs w:val="22"/>
          <w:u w:color="000000" w:themeColor="text1"/>
        </w:rPr>
        <w:t>Mt. Moriah Masonic Lodge #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58</w:t>
      </w:r>
      <w:r w:rsidR="003C144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Americ</w:t>
      </w:r>
      <w:r w:rsidR="00E7557E">
        <w:rPr>
          <w:rFonts w:eastAsiaTheme="minorHAnsi"/>
          <w:color w:val="000000" w:themeColor="text1"/>
          <w:szCs w:val="22"/>
          <w:u w:color="000000" w:themeColor="text1"/>
        </w:rPr>
        <w:t>an Legion Post #</w:t>
      </w:r>
      <w:r w:rsidRPr="005209E5">
        <w:rPr>
          <w:rFonts w:eastAsiaTheme="minorHAnsi"/>
          <w:color w:val="000000" w:themeColor="text1"/>
          <w:szCs w:val="22"/>
          <w:u w:color="000000" w:themeColor="text1"/>
        </w:rPr>
        <w:t>92, and Pageland First Baptist Church, where he served as a deacon and Sunday School teacher; and</w:t>
      </w:r>
    </w:p>
    <w:p w:rsidR="00302FDF" w:rsidRDefault="00302FDF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20C0" w:rsidRPr="00E3610C" w:rsidRDefault="00F420C0" w:rsidP="00E36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Whereas, he leaves to cherish his memory his </w:t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wife</w:t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 xml:space="preserve"> of fifty</w:t>
      </w:r>
      <w:r w:rsidR="00780C9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B5C8D">
        <w:rPr>
          <w:rFonts w:eastAsiaTheme="minorHAnsi"/>
          <w:color w:val="000000" w:themeColor="text1"/>
          <w:szCs w:val="22"/>
          <w:u w:color="000000" w:themeColor="text1"/>
        </w:rPr>
        <w:t>seven years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5CA0">
        <w:rPr>
          <w:color w:val="000000" w:themeColor="text1"/>
          <w:u w:color="000000" w:themeColor="text1"/>
        </w:rPr>
        <w:t xml:space="preserve">Effie Lou Turnage Hunter; </w:t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>a son, Robbie Hunter; two daughters, Sherri Hunter Woodward and Missy Hunter Counts; four grandchildren</w:t>
      </w:r>
      <w:r w:rsidR="00A43759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>three g</w:t>
      </w:r>
      <w:r w:rsidR="009A575B">
        <w:rPr>
          <w:rFonts w:eastAsiaTheme="minorHAnsi"/>
          <w:color w:val="000000" w:themeColor="text1"/>
          <w:szCs w:val="22"/>
          <w:u w:color="000000" w:themeColor="text1"/>
        </w:rPr>
        <w:t>reat</w:t>
      </w:r>
      <w:r w:rsidR="00780C9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F5E51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grandchildren; and a host of other relatives and friends. He will be missed. </w:t>
      </w:r>
      <w:r>
        <w:t>Now, therefore,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3610C">
        <w:t>Thornwell Maurice Hunter of Pageland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C0" w:rsidRDefault="00F420C0" w:rsidP="00F4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3610C">
        <w:t>Effie Lou Turnage Hunter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0A6AFA" w:rsidRDefault="00780C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AFA" w:rsidRDefault="000A6AFA" w:rsidP="007B1DB2">
      <w:pPr>
        <w:suppressAutoHyphens/>
      </w:pPr>
    </w:p>
    <w:sectPr w:rsidR="000A6AFA" w:rsidSect="007B1D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CA0" w:rsidRDefault="00165CA0" w:rsidP="009F0C77">
      <w:r>
        <w:separator/>
      </w:r>
    </w:p>
  </w:endnote>
  <w:endnote w:type="continuationSeparator" w:id="0">
    <w:p w:rsidR="00165CA0" w:rsidRDefault="00165C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A5763A-F1F4-45E3-8AF3-4D3E0B95805D}"/>
    <w:embedBold r:id="rId2" w:fontKey="{A917EF81-8F3D-4A81-9F57-7E43BA75B1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4C5E42-AAC7-485A-814E-7C6BC33087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BF75A4-4562-4E53-8893-17BA607D72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7D61CD-B761-4152-84E5-718AD8684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DB2" w:rsidRPr="000A6AFA" w:rsidRDefault="007B1DB2" w:rsidP="000A6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 w:rsidR="00277D56">
      <w:fldChar w:fldCharType="begin"/>
    </w:r>
    <w:r w:rsidR="00277D56">
      <w:instrText xml:space="preserve"> PAGE  \* MERGEFORMAT </w:instrText>
    </w:r>
    <w:r w:rsidR="00277D56">
      <w:fldChar w:fldCharType="separate"/>
    </w:r>
    <w:r w:rsidR="00277D56">
      <w:rPr>
        <w:noProof/>
      </w:rPr>
      <w:t>1</w:t>
    </w:r>
    <w:r w:rsidR="00277D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CA0" w:rsidRDefault="00165CA0" w:rsidP="009F0C77">
      <w:r>
        <w:separator/>
      </w:r>
    </w:p>
  </w:footnote>
  <w:footnote w:type="continuationSeparator" w:id="0">
    <w:p w:rsidR="00165CA0" w:rsidRDefault="00165C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2AB12"/>
    <w:docVar w:name="CoverBillType" w:val="r"/>
    <w:docVar w:name="docpath" w:val="L:\Council\bills\RM\1642AB12.DOCX"/>
    <w:docVar w:name="dvBillNumber" w:val="5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3C23"/>
    <w:rsid w:val="00011869"/>
    <w:rsid w:val="000678D5"/>
    <w:rsid w:val="00073096"/>
    <w:rsid w:val="000A6AFA"/>
    <w:rsid w:val="000B75E9"/>
    <w:rsid w:val="000C0FD0"/>
    <w:rsid w:val="000E1785"/>
    <w:rsid w:val="000F40FA"/>
    <w:rsid w:val="00106066"/>
    <w:rsid w:val="0010776B"/>
    <w:rsid w:val="00133E66"/>
    <w:rsid w:val="001435A3"/>
    <w:rsid w:val="00154D2D"/>
    <w:rsid w:val="00165CA0"/>
    <w:rsid w:val="001D08F2"/>
    <w:rsid w:val="001D525B"/>
    <w:rsid w:val="001D7F4F"/>
    <w:rsid w:val="002321B6"/>
    <w:rsid w:val="00250967"/>
    <w:rsid w:val="002521D9"/>
    <w:rsid w:val="00252501"/>
    <w:rsid w:val="002543C8"/>
    <w:rsid w:val="00277D56"/>
    <w:rsid w:val="00284AAE"/>
    <w:rsid w:val="002E5912"/>
    <w:rsid w:val="00302FDF"/>
    <w:rsid w:val="00325348"/>
    <w:rsid w:val="0032732C"/>
    <w:rsid w:val="00336AD0"/>
    <w:rsid w:val="0037079A"/>
    <w:rsid w:val="003C144B"/>
    <w:rsid w:val="003D01E8"/>
    <w:rsid w:val="003E5288"/>
    <w:rsid w:val="003F69F0"/>
    <w:rsid w:val="003F6D79"/>
    <w:rsid w:val="00410EA7"/>
    <w:rsid w:val="0041760A"/>
    <w:rsid w:val="00417C01"/>
    <w:rsid w:val="00465DAA"/>
    <w:rsid w:val="004809EE"/>
    <w:rsid w:val="00491789"/>
    <w:rsid w:val="004A1CC5"/>
    <w:rsid w:val="004E7D54"/>
    <w:rsid w:val="005209E5"/>
    <w:rsid w:val="005273C6"/>
    <w:rsid w:val="00530A69"/>
    <w:rsid w:val="00545593"/>
    <w:rsid w:val="00577C6C"/>
    <w:rsid w:val="005C2FE2"/>
    <w:rsid w:val="005D72EC"/>
    <w:rsid w:val="005E2BC9"/>
    <w:rsid w:val="00605102"/>
    <w:rsid w:val="006215AA"/>
    <w:rsid w:val="0063234B"/>
    <w:rsid w:val="00632E13"/>
    <w:rsid w:val="006913C9"/>
    <w:rsid w:val="0069470D"/>
    <w:rsid w:val="00734F00"/>
    <w:rsid w:val="007515C9"/>
    <w:rsid w:val="00780C99"/>
    <w:rsid w:val="007A70AE"/>
    <w:rsid w:val="007B1DB2"/>
    <w:rsid w:val="008362E8"/>
    <w:rsid w:val="008A1768"/>
    <w:rsid w:val="008F4429"/>
    <w:rsid w:val="0094021A"/>
    <w:rsid w:val="00980893"/>
    <w:rsid w:val="009A575B"/>
    <w:rsid w:val="009C6A0B"/>
    <w:rsid w:val="009D1B87"/>
    <w:rsid w:val="009F0C77"/>
    <w:rsid w:val="009F4DD1"/>
    <w:rsid w:val="00A41684"/>
    <w:rsid w:val="00A43759"/>
    <w:rsid w:val="00A63C23"/>
    <w:rsid w:val="00A64E80"/>
    <w:rsid w:val="00A72BCD"/>
    <w:rsid w:val="00A741D9"/>
    <w:rsid w:val="00A833AB"/>
    <w:rsid w:val="00A9741D"/>
    <w:rsid w:val="00AB5C8D"/>
    <w:rsid w:val="00AD4B17"/>
    <w:rsid w:val="00AF5E5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4AF"/>
    <w:rsid w:val="00D73A67"/>
    <w:rsid w:val="00D93A5C"/>
    <w:rsid w:val="00D970A9"/>
    <w:rsid w:val="00DF3845"/>
    <w:rsid w:val="00E3610C"/>
    <w:rsid w:val="00E41911"/>
    <w:rsid w:val="00E7557E"/>
    <w:rsid w:val="00E92EEF"/>
    <w:rsid w:val="00E92F23"/>
    <w:rsid w:val="00F17620"/>
    <w:rsid w:val="00F24442"/>
    <w:rsid w:val="00F273AD"/>
    <w:rsid w:val="00F420C0"/>
    <w:rsid w:val="00F50AE3"/>
    <w:rsid w:val="00F63A3A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5084A6-DD82-4178-AB4A-32A2C3F7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7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0_201206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2C3E-B65D-4A70-B5AA-70E33B7C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549</Words>
  <Characters>3098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5400: Thornwell Maurice Hunter - South Carolina Legislature Online</dc:title>
  <dc:subject/>
  <dc:creator>rosannemcdowell</dc:creator>
  <cp:keywords/>
  <dc:description/>
  <cp:lastModifiedBy>N Cumfer</cp:lastModifiedBy>
  <cp:revision>2</cp:revision>
  <cp:lastPrinted>2012-06-07T15:55:00Z</cp:lastPrinted>
  <dcterms:created xsi:type="dcterms:W3CDTF">2014-11-24T15:09:00Z</dcterms:created>
  <dcterms:modified xsi:type="dcterms:W3CDTF">2014-11-24T15:09:00Z</dcterms:modified>
</cp:coreProperties>
</file>