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5F9" w:rsidRDefault="00EA75F9" w:rsidP="00EA75F9">
      <w:pPr>
        <w:widowControl w:val="0"/>
        <w:jc w:val="center"/>
      </w:pPr>
      <w:bookmarkStart w:id="0" w:name="_GoBack"/>
      <w:bookmarkEnd w:id="0"/>
      <w:r w:rsidRPr="00EA75F9">
        <w:rPr>
          <w:b/>
        </w:rPr>
        <w:t>South Carolina General Assembly</w:t>
      </w:r>
    </w:p>
    <w:p w:rsidR="00EA75F9" w:rsidRDefault="00EA75F9" w:rsidP="00EA75F9">
      <w:pPr>
        <w:widowControl w:val="0"/>
        <w:jc w:val="center"/>
      </w:pPr>
      <w:r>
        <w:t>119th Session, 2011-2012</w:t>
      </w:r>
    </w:p>
    <w:p w:rsidR="00EA75F9" w:rsidRDefault="00EA75F9" w:rsidP="00EA75F9">
      <w:pPr>
        <w:widowControl w:val="0"/>
        <w:jc w:val="left"/>
      </w:pPr>
    </w:p>
    <w:p w:rsidR="00EA75F9" w:rsidRDefault="00EA75F9" w:rsidP="00EA75F9">
      <w:pPr>
        <w:widowControl w:val="0"/>
        <w:jc w:val="left"/>
        <w:rPr>
          <w:b/>
        </w:rPr>
      </w:pPr>
      <w:r w:rsidRPr="00EA75F9">
        <w:rPr>
          <w:b/>
        </w:rPr>
        <w:t>H. 5414</w:t>
      </w:r>
    </w:p>
    <w:p w:rsidR="00EA75F9" w:rsidRDefault="00EA75F9" w:rsidP="00EA75F9">
      <w:pPr>
        <w:widowControl w:val="0"/>
        <w:jc w:val="left"/>
        <w:rPr>
          <w:b/>
        </w:rPr>
      </w:pPr>
    </w:p>
    <w:p w:rsidR="00EA75F9" w:rsidRDefault="00EA75F9" w:rsidP="00EA75F9">
      <w:pPr>
        <w:widowControl w:val="0"/>
        <w:jc w:val="left"/>
      </w:pPr>
      <w:r w:rsidRPr="00EA75F9">
        <w:rPr>
          <w:b/>
        </w:rPr>
        <w:t>STATUS INFORMATION</w:t>
      </w:r>
    </w:p>
    <w:p w:rsidR="00EA75F9" w:rsidRDefault="00EA75F9" w:rsidP="00EA75F9">
      <w:pPr>
        <w:widowControl w:val="0"/>
        <w:jc w:val="left"/>
      </w:pPr>
    </w:p>
    <w:p w:rsidR="00EA75F9" w:rsidRDefault="00EA75F9" w:rsidP="00EA75F9">
      <w:pPr>
        <w:widowControl w:val="0"/>
        <w:jc w:val="left"/>
      </w:pPr>
      <w:r>
        <w:t>House Resolution</w:t>
      </w:r>
    </w:p>
    <w:p w:rsidR="00EA75F9" w:rsidRDefault="00EA75F9" w:rsidP="00EA75F9">
      <w:pPr>
        <w:widowControl w:val="0"/>
        <w:jc w:val="left"/>
      </w:pPr>
      <w:r>
        <w:t>Sponsors: Rep. Knight</w:t>
      </w:r>
    </w:p>
    <w:p w:rsidR="00EA75F9" w:rsidRDefault="00EA75F9" w:rsidP="00EA75F9">
      <w:pPr>
        <w:widowControl w:val="0"/>
        <w:jc w:val="left"/>
      </w:pPr>
      <w:r>
        <w:t>Document Path: l:\council\bills\gm\25173sd12.docx</w:t>
      </w:r>
    </w:p>
    <w:p w:rsidR="00EA75F9" w:rsidRDefault="00EA75F9" w:rsidP="00EA75F9">
      <w:pPr>
        <w:widowControl w:val="0"/>
        <w:jc w:val="left"/>
      </w:pPr>
    </w:p>
    <w:p w:rsidR="00EA75F9" w:rsidRDefault="00EA75F9" w:rsidP="00EA75F9">
      <w:pPr>
        <w:widowControl w:val="0"/>
        <w:jc w:val="left"/>
      </w:pPr>
      <w:r>
        <w:t>Introduced in the House on June 19, 2012</w:t>
      </w:r>
    </w:p>
    <w:p w:rsidR="00EA75F9" w:rsidRDefault="00EA75F9" w:rsidP="00EA75F9">
      <w:pPr>
        <w:widowControl w:val="0"/>
        <w:jc w:val="left"/>
      </w:pPr>
      <w:r>
        <w:t>Adopted by the House on June 19, 2012</w:t>
      </w:r>
    </w:p>
    <w:p w:rsidR="00EA75F9" w:rsidRDefault="00EA75F9" w:rsidP="00EA75F9">
      <w:pPr>
        <w:widowControl w:val="0"/>
        <w:jc w:val="left"/>
      </w:pPr>
    </w:p>
    <w:p w:rsidR="00EA75F9" w:rsidRDefault="00EA75F9" w:rsidP="00EA75F9">
      <w:pPr>
        <w:widowControl w:val="0"/>
        <w:jc w:val="left"/>
      </w:pPr>
      <w:r>
        <w:t xml:space="preserve">Summary: </w:t>
      </w:r>
      <w:r w:rsidR="003B6544">
        <w:t>Ross Tyler Reeves</w:t>
      </w:r>
    </w:p>
    <w:p w:rsidR="00EA75F9" w:rsidRDefault="00EA75F9" w:rsidP="00EA75F9">
      <w:pPr>
        <w:widowControl w:val="0"/>
        <w:jc w:val="left"/>
      </w:pPr>
    </w:p>
    <w:p w:rsidR="00EA75F9" w:rsidRDefault="00EA75F9" w:rsidP="00EA75F9">
      <w:pPr>
        <w:widowControl w:val="0"/>
        <w:jc w:val="left"/>
      </w:pPr>
    </w:p>
    <w:p w:rsidR="00EA75F9" w:rsidRDefault="00EA75F9" w:rsidP="00EA75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75F9">
        <w:rPr>
          <w:b/>
        </w:rPr>
        <w:t>HISTORY OF LEGISLATIVE ACTIONS</w:t>
      </w:r>
    </w:p>
    <w:p w:rsidR="00EA75F9" w:rsidRDefault="00EA75F9" w:rsidP="00EA75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75F9" w:rsidRPr="00EA75F9" w:rsidRDefault="00EA75F9" w:rsidP="00EA75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75F9">
        <w:rPr>
          <w:u w:val="single"/>
        </w:rPr>
        <w:tab/>
        <w:t>Date</w:t>
      </w:r>
      <w:r w:rsidRPr="00EA75F9">
        <w:rPr>
          <w:u w:val="single"/>
        </w:rPr>
        <w:tab/>
        <w:t>Body</w:t>
      </w:r>
      <w:r w:rsidRPr="00EA75F9">
        <w:rPr>
          <w:u w:val="single"/>
        </w:rPr>
        <w:tab/>
        <w:t>Action Description with journal page number</w:t>
      </w:r>
      <w:r w:rsidRPr="00EA75F9">
        <w:rPr>
          <w:u w:val="single"/>
        </w:rPr>
        <w:tab/>
      </w:r>
    </w:p>
    <w:p w:rsidR="00651846" w:rsidRDefault="00651846" w:rsidP="006518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153D1D">
        <w:t>Introduced and adopted (</w:t>
      </w:r>
      <w:hyperlink r:id="rId7" w:history="1">
        <w:r w:rsidRPr="00153D1D">
          <w:rPr>
            <w:rStyle w:val="Hyperlink"/>
          </w:rPr>
          <w:t>House Journal</w:t>
        </w:r>
        <w:r w:rsidRPr="00153D1D">
          <w:rPr>
            <w:rStyle w:val="Hyperlink"/>
          </w:rPr>
          <w:noBreakHyphen/>
          <w:t>page 89</w:t>
        </w:r>
      </w:hyperlink>
      <w:r w:rsidRPr="00153D1D">
        <w:t>)</w:t>
      </w:r>
    </w:p>
    <w:p w:rsidR="00651846" w:rsidRDefault="00651846" w:rsidP="006518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75F9" w:rsidRPr="00EA75F9" w:rsidRDefault="00EA75F9" w:rsidP="00EA75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75F9" w:rsidRDefault="00EA75F9" w:rsidP="00EA75F9">
      <w:r w:rsidRPr="00EA75F9">
        <w:rPr>
          <w:b/>
        </w:rPr>
        <w:t>VERSIONS OF THIS BILL</w:t>
      </w:r>
    </w:p>
    <w:p w:rsidR="00EA75F9" w:rsidRDefault="00EA75F9" w:rsidP="00EA75F9"/>
    <w:p w:rsidR="00EA75F9" w:rsidRDefault="00C93225" w:rsidP="00EA75F9">
      <w:hyperlink r:id="rId8" w:history="1">
        <w:r w:rsidR="00EA75F9">
          <w:rPr>
            <w:rStyle w:val="Hyperlink"/>
          </w:rPr>
          <w:t>6/19/2012</w:t>
        </w:r>
      </w:hyperlink>
    </w:p>
    <w:p w:rsidR="00EA75F9" w:rsidRDefault="00EA75F9" w:rsidP="00EA75F9"/>
    <w:p w:rsidR="00EA75F9" w:rsidRDefault="00EA75F9" w:rsidP="00EA75F9">
      <w:pPr>
        <w:sectPr w:rsidR="00EA75F9" w:rsidSect="00EA75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1D1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15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 UPON T</w:t>
      </w:r>
      <w:r w:rsidR="00D3554F">
        <w:t>HE PASSING OF ROSS TYLER REEVES, FIRE CHIEF OF THE CATTLE CREEK VOLUNTEER FIRE DEPARTMENT</w:t>
      </w:r>
      <w:r w:rsidR="00CC35D7">
        <w:t xml:space="preserve"> IN REEVESVILLE AND SUMMERVILLE FIREMAN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LOVING FAMILY AND HIS MANY FRIENDS.</w:t>
      </w:r>
    </w:p>
    <w:p w:rsidR="00201D1D" w:rsidRDefault="00201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1504" w:rsidRDefault="00201D1D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01504">
        <w:t xml:space="preserve">with deep regret, the members of the South Carolina House of Representatives learned of the passing of Ross Tyler Reeves </w:t>
      </w:r>
      <w:r w:rsidR="00D3554F">
        <w:t xml:space="preserve">of Dorchester County </w:t>
      </w:r>
      <w:r w:rsidR="00301504">
        <w:t>at the age of twenty</w:t>
      </w:r>
      <w:r w:rsidR="00BC51E0">
        <w:noBreakHyphen/>
      </w:r>
      <w:r w:rsidR="00301504">
        <w:t>three on June 5, 2012; and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Charleston on May 19, 1989, Ross </w:t>
      </w:r>
      <w:r w:rsidR="00D761EC">
        <w:t>R</w:t>
      </w:r>
      <w:r>
        <w:t>eeves was the son of Ralph and Susie Reeves and graduated from Dorchester Academy in 2007; and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554F">
        <w:t>active in sports, he was the recipient of Dorchester Academy</w:t>
      </w:r>
      <w:r w:rsidR="00BC51E0" w:rsidRPr="00BC51E0">
        <w:t>’</w:t>
      </w:r>
      <w:r w:rsidR="00D3554F">
        <w:t xml:space="preserve">s Wyman Mole football award, and </w:t>
      </w:r>
      <w:r w:rsidR="009F12A1">
        <w:t>he grew up serving as a jun</w:t>
      </w:r>
      <w:r w:rsidR="00D761EC">
        <w:t xml:space="preserve">ior volunteer and later became </w:t>
      </w:r>
      <w:r w:rsidR="009F12A1">
        <w:t>chief of t</w:t>
      </w:r>
      <w:r w:rsidR="00D3554F">
        <w:t>he Cattle Creek Volunteer Fire Department in Reevesville</w:t>
      </w:r>
      <w:r>
        <w:t>; and</w:t>
      </w:r>
    </w:p>
    <w:p w:rsidR="00D3554F" w:rsidRDefault="00D3554F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554F" w:rsidRDefault="00D3554F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his grandfather, the late Ralph F. Reeves, Sr., was a charter member and organizer of the Cattle Creek Volunteer Fire Department and later served as</w:t>
      </w:r>
      <w:r w:rsidR="00D761EC">
        <w:t xml:space="preserve"> its</w:t>
      </w:r>
      <w:r>
        <w:t xml:space="preserve"> deputy chief; and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an avid Gamecock fan, </w:t>
      </w:r>
      <w:r w:rsidR="00D3554F">
        <w:t>Ross Reeves</w:t>
      </w:r>
      <w:r>
        <w:t xml:space="preserve"> earned a degree in electrical engineering from Orangeburg</w:t>
      </w:r>
      <w:r w:rsidR="00BC51E0">
        <w:noBreakHyphen/>
      </w:r>
      <w:r>
        <w:t>Calhoun Technical College and was employed by the Summerville Fire Department as a firefighter; and</w:t>
      </w:r>
    </w:p>
    <w:p w:rsidR="009F12A1" w:rsidRDefault="009F12A1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12A1" w:rsidRDefault="009F12A1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was a member of St. George United Methodist Church where he served as an usher and was a member of the Young Adult Sunday School class; and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along with his </w:t>
      </w:r>
      <w:r w:rsidR="009F12A1">
        <w:t xml:space="preserve">devoted </w:t>
      </w:r>
      <w:r>
        <w:t>parents, he is survived by his loving sister</w:t>
      </w:r>
      <w:r w:rsidR="009F12A1">
        <w:t xml:space="preserve">, </w:t>
      </w:r>
      <w:r>
        <w:t>Kelli Wimberly</w:t>
      </w:r>
      <w:r w:rsidR="009F12A1">
        <w:t xml:space="preserve"> of </w:t>
      </w:r>
      <w:r w:rsidR="00ED2119">
        <w:t>Reevesville</w:t>
      </w:r>
      <w:r w:rsidR="009F12A1">
        <w:t>,</w:t>
      </w:r>
      <w:r>
        <w:t xml:space="preserve"> and his paternal grandmother, Cecile Moorer Marchant of </w:t>
      </w:r>
      <w:r w:rsidR="009F12A1">
        <w:t>St. George; and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1D1D" w:rsidRDefault="00301504" w:rsidP="00301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EE7DDB">
        <w:t>dedicated service that</w:t>
      </w:r>
      <w:r>
        <w:t xml:space="preserve"> Ross Tyler Reeves </w:t>
      </w:r>
      <w:r w:rsidR="00EE7DDB">
        <w:t>gave to the citi</w:t>
      </w:r>
      <w:r w:rsidR="00D761EC">
        <w:t xml:space="preserve">zens of his community </w:t>
      </w:r>
      <w:r>
        <w:t>and for the example of sacrifice, joy, and kindness he set for all who knew him</w:t>
      </w:r>
      <w:r w:rsidR="00201D1D">
        <w:t>.  Now, therefore,</w:t>
      </w:r>
    </w:p>
    <w:p w:rsidR="00201D1D" w:rsidRDefault="00201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D1D" w:rsidRDefault="00201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1D1D" w:rsidRDefault="00201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504" w:rsidRDefault="00201D1D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01504">
        <w:t xml:space="preserve"> </w:t>
      </w:r>
      <w:r w:rsidR="00301504" w:rsidRPr="00C90AA3">
        <w:t xml:space="preserve">the members of the South Carolina House of Representatives, by this resolution, </w:t>
      </w:r>
      <w:r w:rsidR="00301504">
        <w:t>express their profound sorrow upon the passing of Ross Tyler Reeves</w:t>
      </w:r>
      <w:r w:rsidR="00D3554F">
        <w:t>,</w:t>
      </w:r>
      <w:r w:rsidR="00301504">
        <w:t xml:space="preserve"> </w:t>
      </w:r>
      <w:r w:rsidR="00D761EC">
        <w:t>F</w:t>
      </w:r>
      <w:r w:rsidR="00D3554F">
        <w:t xml:space="preserve">ire </w:t>
      </w:r>
      <w:r w:rsidR="00D761EC">
        <w:t>C</w:t>
      </w:r>
      <w:r w:rsidR="00D3554F">
        <w:t>hief of the Cattle Creek Volunteer Fire Department</w:t>
      </w:r>
      <w:r w:rsidR="00CC35D7">
        <w:t xml:space="preserve"> in Reevesville and Summerville fireman</w:t>
      </w:r>
      <w:r w:rsidR="00301504">
        <w:rPr>
          <w:color w:val="000000" w:themeColor="text1"/>
          <w:u w:color="000000" w:themeColor="text1"/>
        </w:rPr>
        <w:t xml:space="preserve">, </w:t>
      </w:r>
      <w:r w:rsidR="00301504">
        <w:t>and extend their deepest sympathy to his loving family and his many friends.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301504" w:rsidP="00301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Ross Tyler Reeves.</w:t>
      </w:r>
    </w:p>
    <w:p w:rsidR="00C519C5" w:rsidRDefault="00BC51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9C5" w:rsidRDefault="00C519C5" w:rsidP="00EA75F9">
      <w:pPr>
        <w:suppressAutoHyphens/>
      </w:pPr>
    </w:p>
    <w:sectPr w:rsidR="00C519C5" w:rsidSect="00EA75F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119" w:rsidRDefault="00ED2119" w:rsidP="009F0C77">
      <w:r>
        <w:separator/>
      </w:r>
    </w:p>
  </w:endnote>
  <w:endnote w:type="continuationSeparator" w:id="0">
    <w:p w:rsidR="00ED2119" w:rsidRDefault="00ED21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5DEDF6-25FF-4055-9423-2C49C80F7AAB}"/>
    <w:embedBold r:id="rId2" w:fontKey="{C2C50B1F-77D9-4A7F-9775-5E414C7284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A1904E-C172-4F6A-81A2-12BA78F937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07BB681-26F4-47AF-92CF-BC634BD1C9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55261C-EC02-4388-998B-78A12DE6E3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5F9" w:rsidRPr="00C519C5" w:rsidRDefault="00EA75F9" w:rsidP="00C519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[5414]</w:t>
    </w:r>
    <w:r>
      <w:tab/>
    </w:r>
    <w:r w:rsidR="00C93225">
      <w:fldChar w:fldCharType="begin"/>
    </w:r>
    <w:r w:rsidR="00C93225">
      <w:instrText xml:space="preserve"> PAGE  \* MERGEFORMAT </w:instrText>
    </w:r>
    <w:r w:rsidR="00C93225">
      <w:fldChar w:fldCharType="separate"/>
    </w:r>
    <w:r w:rsidR="00C93225">
      <w:rPr>
        <w:noProof/>
      </w:rPr>
      <w:t>1</w:t>
    </w:r>
    <w:r w:rsidR="00C9322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119" w:rsidRDefault="00ED2119" w:rsidP="009F0C77">
      <w:r>
        <w:separator/>
      </w:r>
    </w:p>
  </w:footnote>
  <w:footnote w:type="continuationSeparator" w:id="0">
    <w:p w:rsidR="00ED2119" w:rsidRDefault="00ED21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73SD12"/>
    <w:docVar w:name="CoverBillType" w:val="r"/>
    <w:docVar w:name="docpath" w:val="L:\Council\bills\GM\25173SD12.DOCX"/>
    <w:docVar w:name="dvBillNumber" w:val="54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038A"/>
    <w:rsid w:val="00011869"/>
    <w:rsid w:val="000D797E"/>
    <w:rsid w:val="000E1785"/>
    <w:rsid w:val="000F40FA"/>
    <w:rsid w:val="0010776B"/>
    <w:rsid w:val="00133E66"/>
    <w:rsid w:val="0014038A"/>
    <w:rsid w:val="001435A3"/>
    <w:rsid w:val="001B75F1"/>
    <w:rsid w:val="001D08F2"/>
    <w:rsid w:val="001D525B"/>
    <w:rsid w:val="001D7F4F"/>
    <w:rsid w:val="00201D1D"/>
    <w:rsid w:val="00211D45"/>
    <w:rsid w:val="002321B6"/>
    <w:rsid w:val="00250967"/>
    <w:rsid w:val="002543C8"/>
    <w:rsid w:val="00284AAE"/>
    <w:rsid w:val="002E5912"/>
    <w:rsid w:val="00301504"/>
    <w:rsid w:val="00325348"/>
    <w:rsid w:val="0032732C"/>
    <w:rsid w:val="00336AD0"/>
    <w:rsid w:val="0037079A"/>
    <w:rsid w:val="003B6544"/>
    <w:rsid w:val="003D01E8"/>
    <w:rsid w:val="003E51C8"/>
    <w:rsid w:val="003E5288"/>
    <w:rsid w:val="003F6D79"/>
    <w:rsid w:val="0041760A"/>
    <w:rsid w:val="00417C01"/>
    <w:rsid w:val="00456381"/>
    <w:rsid w:val="004809EE"/>
    <w:rsid w:val="004E7D54"/>
    <w:rsid w:val="005149A4"/>
    <w:rsid w:val="005273C6"/>
    <w:rsid w:val="00530A69"/>
    <w:rsid w:val="00545593"/>
    <w:rsid w:val="00577C6C"/>
    <w:rsid w:val="005A1B52"/>
    <w:rsid w:val="005C2FE2"/>
    <w:rsid w:val="005E2BC9"/>
    <w:rsid w:val="00605102"/>
    <w:rsid w:val="00613436"/>
    <w:rsid w:val="006215AA"/>
    <w:rsid w:val="00651846"/>
    <w:rsid w:val="006913C9"/>
    <w:rsid w:val="0069470D"/>
    <w:rsid w:val="00724100"/>
    <w:rsid w:val="007314CC"/>
    <w:rsid w:val="00734F00"/>
    <w:rsid w:val="007A70AE"/>
    <w:rsid w:val="008362E8"/>
    <w:rsid w:val="008A1768"/>
    <w:rsid w:val="008C0274"/>
    <w:rsid w:val="008D6E9F"/>
    <w:rsid w:val="008F4429"/>
    <w:rsid w:val="0094021A"/>
    <w:rsid w:val="009C6A0B"/>
    <w:rsid w:val="009F0C77"/>
    <w:rsid w:val="009F12A1"/>
    <w:rsid w:val="009F4DD1"/>
    <w:rsid w:val="00A41684"/>
    <w:rsid w:val="00A64E80"/>
    <w:rsid w:val="00A72BCD"/>
    <w:rsid w:val="00A741D9"/>
    <w:rsid w:val="00A833AB"/>
    <w:rsid w:val="00A9741D"/>
    <w:rsid w:val="00AD3521"/>
    <w:rsid w:val="00AD4B17"/>
    <w:rsid w:val="00B412D4"/>
    <w:rsid w:val="00BC51E0"/>
    <w:rsid w:val="00BE3C22"/>
    <w:rsid w:val="00C0345E"/>
    <w:rsid w:val="00C3483A"/>
    <w:rsid w:val="00C519C5"/>
    <w:rsid w:val="00C74E9D"/>
    <w:rsid w:val="00C82FD3"/>
    <w:rsid w:val="00C92819"/>
    <w:rsid w:val="00C93225"/>
    <w:rsid w:val="00CC35D7"/>
    <w:rsid w:val="00CC6B7B"/>
    <w:rsid w:val="00CD2089"/>
    <w:rsid w:val="00D3554F"/>
    <w:rsid w:val="00D73A67"/>
    <w:rsid w:val="00D761EC"/>
    <w:rsid w:val="00D970A9"/>
    <w:rsid w:val="00DC5FFD"/>
    <w:rsid w:val="00DF3845"/>
    <w:rsid w:val="00E41911"/>
    <w:rsid w:val="00E92EEF"/>
    <w:rsid w:val="00EA75F9"/>
    <w:rsid w:val="00ED2119"/>
    <w:rsid w:val="00EE7DDB"/>
    <w:rsid w:val="00F122A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A3B80EF-6227-4072-B3D5-2EF44D395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6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1E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5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14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002D8-B627-412A-8FF9-E0A4BEAFB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456</Words>
  <Characters>2378</Characters>
  <Application>Microsoft Office Word</Application>
  <DocSecurity>4</DocSecurity>
  <Lines>96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5414: Ross Tyler Reeves - South Carolina Legislature Online</dc:title>
  <dc:subject/>
  <dc:creator>gailmoore</dc:creator>
  <cp:keywords/>
  <dc:description/>
  <cp:lastModifiedBy>N Cumfer</cp:lastModifiedBy>
  <cp:revision>2</cp:revision>
  <cp:lastPrinted>2012-06-07T17:10:00Z</cp:lastPrinted>
  <dcterms:created xsi:type="dcterms:W3CDTF">2014-11-24T15:09:00Z</dcterms:created>
  <dcterms:modified xsi:type="dcterms:W3CDTF">2014-11-24T15:09:00Z</dcterms:modified>
</cp:coreProperties>
</file>