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030" w:rsidRDefault="00D93030" w:rsidP="00D93030">
      <w:pPr>
        <w:widowControl w:val="0"/>
        <w:jc w:val="center"/>
      </w:pPr>
      <w:bookmarkStart w:id="0" w:name="_GoBack"/>
      <w:bookmarkEnd w:id="0"/>
      <w:r w:rsidRPr="00D93030">
        <w:rPr>
          <w:b/>
        </w:rPr>
        <w:t>South Carolina General Assembly</w:t>
      </w:r>
    </w:p>
    <w:p w:rsidR="00D93030" w:rsidRDefault="00D93030" w:rsidP="00D93030">
      <w:pPr>
        <w:widowControl w:val="0"/>
        <w:jc w:val="center"/>
      </w:pPr>
      <w:r>
        <w:t>119th Session, 2011-2012</w:t>
      </w:r>
    </w:p>
    <w:p w:rsidR="00D93030" w:rsidRDefault="00D93030" w:rsidP="00D93030">
      <w:pPr>
        <w:widowControl w:val="0"/>
        <w:jc w:val="left"/>
      </w:pPr>
    </w:p>
    <w:p w:rsidR="00D93030" w:rsidRDefault="00D93030" w:rsidP="00D93030">
      <w:pPr>
        <w:widowControl w:val="0"/>
        <w:jc w:val="left"/>
        <w:rPr>
          <w:b/>
        </w:rPr>
      </w:pPr>
      <w:r w:rsidRPr="00D93030">
        <w:rPr>
          <w:b/>
        </w:rPr>
        <w:t>S.</w:t>
      </w:r>
      <w:r>
        <w:rPr>
          <w:b/>
        </w:rPr>
        <w:t xml:space="preserve"> </w:t>
      </w:r>
      <w:r w:rsidRPr="00D93030">
        <w:rPr>
          <w:b/>
        </w:rPr>
        <w:t>701</w:t>
      </w:r>
    </w:p>
    <w:p w:rsidR="00D93030" w:rsidRDefault="00D93030" w:rsidP="00D93030">
      <w:pPr>
        <w:widowControl w:val="0"/>
        <w:jc w:val="left"/>
        <w:rPr>
          <w:b/>
        </w:rPr>
      </w:pPr>
    </w:p>
    <w:p w:rsidR="00D93030" w:rsidRDefault="00D93030" w:rsidP="00D93030">
      <w:pPr>
        <w:widowControl w:val="0"/>
        <w:jc w:val="left"/>
      </w:pPr>
      <w:r w:rsidRPr="00D93030">
        <w:rPr>
          <w:b/>
        </w:rPr>
        <w:t>STATUS INFORMATION</w:t>
      </w:r>
    </w:p>
    <w:p w:rsidR="00D93030" w:rsidRDefault="00D93030" w:rsidP="00D93030">
      <w:pPr>
        <w:widowControl w:val="0"/>
        <w:jc w:val="left"/>
      </w:pPr>
    </w:p>
    <w:p w:rsidR="00D93030" w:rsidRDefault="00D93030" w:rsidP="00D93030">
      <w:pPr>
        <w:widowControl w:val="0"/>
        <w:jc w:val="left"/>
      </w:pPr>
      <w:r>
        <w:t>Concurrent Resolution</w:t>
      </w:r>
    </w:p>
    <w:p w:rsidR="00D93030" w:rsidRDefault="00D93030" w:rsidP="00D93030">
      <w:pPr>
        <w:widowControl w:val="0"/>
        <w:jc w:val="left"/>
      </w:pPr>
      <w:r>
        <w:t>Sponsors: Senators Setzler and Lourie</w:t>
      </w:r>
    </w:p>
    <w:p w:rsidR="00D93030" w:rsidRDefault="00D93030" w:rsidP="00D93030">
      <w:pPr>
        <w:widowControl w:val="0"/>
        <w:jc w:val="left"/>
      </w:pPr>
      <w:r>
        <w:t>Document Path: l:\council\bills\gm\24728sd11.docx</w:t>
      </w:r>
    </w:p>
    <w:p w:rsidR="00D93030" w:rsidRDefault="00D93030" w:rsidP="00D93030">
      <w:pPr>
        <w:widowControl w:val="0"/>
        <w:jc w:val="left"/>
      </w:pPr>
    </w:p>
    <w:p w:rsidR="00064C4E" w:rsidRDefault="00064C4E" w:rsidP="00D93030">
      <w:pPr>
        <w:widowControl w:val="0"/>
        <w:jc w:val="left"/>
      </w:pPr>
      <w:r>
        <w:t>Introduced in the Senate on March 16, 2011</w:t>
      </w:r>
    </w:p>
    <w:p w:rsidR="00064C4E" w:rsidRDefault="00064C4E" w:rsidP="00D93030">
      <w:pPr>
        <w:widowControl w:val="0"/>
        <w:jc w:val="left"/>
      </w:pPr>
      <w:r>
        <w:t>Introduced in the House on March 29, 2011</w:t>
      </w:r>
    </w:p>
    <w:p w:rsidR="00064C4E" w:rsidRDefault="00064C4E" w:rsidP="00D93030">
      <w:pPr>
        <w:widowControl w:val="0"/>
        <w:jc w:val="left"/>
      </w:pPr>
      <w:r>
        <w:t>Adopted by the General Assembly on March 29, 2011</w:t>
      </w:r>
    </w:p>
    <w:p w:rsidR="00064C4E" w:rsidRDefault="00064C4E" w:rsidP="00D93030">
      <w:pPr>
        <w:widowControl w:val="0"/>
        <w:jc w:val="left"/>
      </w:pPr>
    </w:p>
    <w:p w:rsidR="00D93030" w:rsidRDefault="00D93030" w:rsidP="00D93030">
      <w:pPr>
        <w:widowControl w:val="0"/>
        <w:jc w:val="left"/>
      </w:pPr>
      <w:r>
        <w:t xml:space="preserve">Summary: </w:t>
      </w:r>
      <w:r w:rsidR="00A774D7">
        <w:t>Ed Barnes</w:t>
      </w:r>
    </w:p>
    <w:p w:rsidR="00D93030" w:rsidRDefault="00D93030" w:rsidP="00D93030">
      <w:pPr>
        <w:widowControl w:val="0"/>
        <w:jc w:val="left"/>
      </w:pPr>
    </w:p>
    <w:p w:rsidR="00D93030" w:rsidRDefault="00D93030" w:rsidP="00D93030">
      <w:pPr>
        <w:widowControl w:val="0"/>
        <w:jc w:val="left"/>
      </w:pPr>
    </w:p>
    <w:p w:rsidR="00D93030" w:rsidRDefault="00D93030" w:rsidP="00D93030">
      <w:pPr>
        <w:widowControl w:val="0"/>
        <w:tabs>
          <w:tab w:val="center" w:pos="590"/>
          <w:tab w:val="center" w:pos="1440"/>
          <w:tab w:val="left" w:pos="1872"/>
          <w:tab w:val="left" w:pos="9187"/>
        </w:tabs>
        <w:jc w:val="left"/>
      </w:pPr>
      <w:r w:rsidRPr="00D93030">
        <w:rPr>
          <w:b/>
        </w:rPr>
        <w:t>HISTORY OF LEGISLATIVE ACTIONS</w:t>
      </w:r>
    </w:p>
    <w:p w:rsidR="00D93030" w:rsidRDefault="00D93030" w:rsidP="00D93030">
      <w:pPr>
        <w:widowControl w:val="0"/>
        <w:tabs>
          <w:tab w:val="center" w:pos="590"/>
          <w:tab w:val="center" w:pos="1440"/>
          <w:tab w:val="left" w:pos="1872"/>
          <w:tab w:val="left" w:pos="9187"/>
        </w:tabs>
        <w:jc w:val="left"/>
      </w:pPr>
    </w:p>
    <w:p w:rsidR="00D93030" w:rsidRPr="00D93030" w:rsidRDefault="00D93030" w:rsidP="00D93030">
      <w:pPr>
        <w:widowControl w:val="0"/>
        <w:tabs>
          <w:tab w:val="center" w:pos="590"/>
          <w:tab w:val="center" w:pos="1440"/>
          <w:tab w:val="left" w:pos="1872"/>
          <w:tab w:val="left" w:pos="9187"/>
        </w:tabs>
        <w:jc w:val="left"/>
      </w:pPr>
      <w:r w:rsidRPr="00D93030">
        <w:rPr>
          <w:u w:val="single"/>
        </w:rPr>
        <w:tab/>
        <w:t>Date</w:t>
      </w:r>
      <w:r w:rsidRPr="00D93030">
        <w:rPr>
          <w:u w:val="single"/>
        </w:rPr>
        <w:tab/>
        <w:t>Body</w:t>
      </w:r>
      <w:r w:rsidRPr="00D93030">
        <w:rPr>
          <w:u w:val="single"/>
        </w:rPr>
        <w:tab/>
        <w:t>Action Description with journal page number</w:t>
      </w:r>
      <w:r w:rsidRPr="00D93030">
        <w:rPr>
          <w:u w:val="single"/>
        </w:rPr>
        <w:tab/>
      </w:r>
    </w:p>
    <w:p w:rsidR="000734FB" w:rsidRDefault="000734FB" w:rsidP="000734FB">
      <w:pPr>
        <w:widowControl w:val="0"/>
        <w:tabs>
          <w:tab w:val="right" w:pos="1008"/>
          <w:tab w:val="left" w:pos="1152"/>
          <w:tab w:val="left" w:pos="1872"/>
          <w:tab w:val="left" w:pos="9187"/>
        </w:tabs>
        <w:ind w:left="2088" w:hanging="2088"/>
        <w:jc w:val="left"/>
      </w:pPr>
      <w:r>
        <w:tab/>
        <w:t>3/16/2011</w:t>
      </w:r>
      <w:r>
        <w:tab/>
        <w:t>Senate</w:t>
      </w:r>
      <w:r>
        <w:tab/>
      </w:r>
      <w:r w:rsidRPr="008268C9">
        <w:t>Int</w:t>
      </w:r>
      <w:r>
        <w:t xml:space="preserve">roduced, adopted, sent to House </w:t>
      </w:r>
      <w:r w:rsidRPr="008268C9">
        <w:t>(</w:t>
      </w:r>
      <w:hyperlink r:id="rId7" w:history="1">
        <w:r w:rsidRPr="008268C9">
          <w:rPr>
            <w:rStyle w:val="Hyperlink"/>
          </w:rPr>
          <w:t>Senate Journal</w:t>
        </w:r>
        <w:r w:rsidRPr="008268C9">
          <w:rPr>
            <w:rStyle w:val="Hyperlink"/>
          </w:rPr>
          <w:noBreakHyphen/>
          <w:t>page 14</w:t>
        </w:r>
      </w:hyperlink>
      <w:r w:rsidRPr="008268C9">
        <w:t>)</w:t>
      </w:r>
    </w:p>
    <w:p w:rsidR="000734FB" w:rsidRDefault="000734FB" w:rsidP="000734FB">
      <w:pPr>
        <w:widowControl w:val="0"/>
        <w:tabs>
          <w:tab w:val="right" w:pos="1008"/>
          <w:tab w:val="left" w:pos="1152"/>
          <w:tab w:val="left" w:pos="1872"/>
          <w:tab w:val="left" w:pos="9187"/>
        </w:tabs>
        <w:ind w:left="2088" w:hanging="2088"/>
        <w:jc w:val="left"/>
      </w:pPr>
      <w:r>
        <w:tab/>
        <w:t>3/29/2011</w:t>
      </w:r>
      <w:r>
        <w:tab/>
        <w:t>House</w:t>
      </w:r>
      <w:r>
        <w:tab/>
      </w:r>
      <w:r w:rsidRPr="008268C9">
        <w:t>Introduced, ado</w:t>
      </w:r>
      <w:r>
        <w:t xml:space="preserve">pted, returned with concurrence </w:t>
      </w:r>
      <w:r w:rsidRPr="008268C9">
        <w:t>(</w:t>
      </w:r>
      <w:hyperlink r:id="rId8" w:history="1">
        <w:r w:rsidRPr="008268C9">
          <w:rPr>
            <w:rStyle w:val="Hyperlink"/>
          </w:rPr>
          <w:t>House Journal</w:t>
        </w:r>
        <w:r w:rsidRPr="008268C9">
          <w:rPr>
            <w:rStyle w:val="Hyperlink"/>
          </w:rPr>
          <w:noBreakHyphen/>
          <w:t>page 15</w:t>
        </w:r>
      </w:hyperlink>
      <w:r w:rsidRPr="008268C9">
        <w:t>)</w:t>
      </w:r>
    </w:p>
    <w:p w:rsidR="000734FB" w:rsidRDefault="000734FB" w:rsidP="000734FB">
      <w:pPr>
        <w:widowControl w:val="0"/>
        <w:tabs>
          <w:tab w:val="right" w:pos="1008"/>
          <w:tab w:val="left" w:pos="1152"/>
          <w:tab w:val="left" w:pos="1872"/>
          <w:tab w:val="left" w:pos="9187"/>
        </w:tabs>
        <w:ind w:left="2088" w:hanging="2088"/>
        <w:jc w:val="left"/>
      </w:pPr>
    </w:p>
    <w:p w:rsidR="00D93030" w:rsidRPr="00D93030" w:rsidRDefault="00D93030" w:rsidP="00D93030">
      <w:pPr>
        <w:widowControl w:val="0"/>
        <w:tabs>
          <w:tab w:val="right" w:pos="1008"/>
          <w:tab w:val="left" w:pos="1152"/>
          <w:tab w:val="left" w:pos="1872"/>
          <w:tab w:val="left" w:pos="9187"/>
        </w:tabs>
        <w:ind w:left="2088" w:hanging="2088"/>
        <w:jc w:val="left"/>
      </w:pPr>
    </w:p>
    <w:p w:rsidR="00D93030" w:rsidRDefault="00D93030" w:rsidP="00D93030">
      <w:r w:rsidRPr="00D93030">
        <w:rPr>
          <w:b/>
        </w:rPr>
        <w:t>VERSIONS OF THIS BILL</w:t>
      </w:r>
    </w:p>
    <w:p w:rsidR="00D93030" w:rsidRDefault="00D93030" w:rsidP="00D93030"/>
    <w:p w:rsidR="00D93030" w:rsidRDefault="00E007C0" w:rsidP="00D93030">
      <w:hyperlink r:id="rId9" w:history="1">
        <w:r w:rsidR="00D93030">
          <w:rPr>
            <w:rStyle w:val="Hyperlink"/>
          </w:rPr>
          <w:t>3/16/2011</w:t>
        </w:r>
      </w:hyperlink>
    </w:p>
    <w:p w:rsidR="00D93030" w:rsidRDefault="00D93030" w:rsidP="00D93030"/>
    <w:p w:rsidR="00D93030" w:rsidRDefault="00D93030" w:rsidP="00D93030">
      <w:pPr>
        <w:sectPr w:rsidR="00D93030" w:rsidSect="00D9303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139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F069C" w:rsidRDefault="004F0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b/>
        </w:rPr>
      </w:pPr>
      <w:bookmarkStart w:id="3" w:name="titletop"/>
      <w:bookmarkEnd w:id="3"/>
      <w:r>
        <w:t>T</w:t>
      </w:r>
      <w:r w:rsidR="00020E90">
        <w:t>O RECOGNIZE AND HONOR ED BARNES</w:t>
      </w:r>
      <w:r>
        <w:t xml:space="preserve"> OF LEXINGTON COUNTY, </w:t>
      </w:r>
      <w:r w:rsidR="00020E90">
        <w:t xml:space="preserve">AND TO CONGRATULATE HIM </w:t>
      </w:r>
      <w:r>
        <w:t>UPON THE OCCASION OF HIS INDUCTION INTO THE NATIONAL BARBER HALL OF FAME.</w:t>
      </w:r>
    </w:p>
    <w:p w:rsidR="003C1394" w:rsidRDefault="003C13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069C" w:rsidRDefault="003C13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F069C">
        <w:t>the members of the General Assembly are pleased to learn that Ed Barnes will be officially inducted into the National Barber Hall of Fame, the highest achievement in the barber profession, on September 14, 2011; and</w:t>
      </w:r>
    </w:p>
    <w:p w:rsidR="004F069C" w:rsidRDefault="004F0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69C" w:rsidRDefault="004F0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D2B26">
        <w:t xml:space="preserve">from humble roots in Batesburg, </w:t>
      </w:r>
      <w:r>
        <w:t xml:space="preserve">Ed Barnes </w:t>
      </w:r>
      <w:r w:rsidR="00CD2B26">
        <w:t>has been a barber for forty</w:t>
      </w:r>
      <w:r w:rsidR="00BA7A1E">
        <w:noBreakHyphen/>
      </w:r>
      <w:r w:rsidR="00CD2B26">
        <w:t xml:space="preserve">four years and </w:t>
      </w:r>
      <w:r>
        <w:t>is the co</w:t>
      </w:r>
      <w:r w:rsidR="00BA7A1E">
        <w:noBreakHyphen/>
      </w:r>
      <w:r>
        <w:t xml:space="preserve">owner of Kings Row which has remained at the same location on Harden </w:t>
      </w:r>
      <w:r w:rsidR="00CD2B26">
        <w:t>S</w:t>
      </w:r>
      <w:r>
        <w:t>treet in Columbia for forty years; and</w:t>
      </w:r>
    </w:p>
    <w:p w:rsidR="004F069C" w:rsidRDefault="004F0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0AC" w:rsidRDefault="004F0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served as the chairman of the</w:t>
      </w:r>
      <w:r w:rsidR="003150AC">
        <w:t xml:space="preserve"> </w:t>
      </w:r>
      <w:r w:rsidR="00CD2B26">
        <w:t>S</w:t>
      </w:r>
      <w:r w:rsidR="003150AC">
        <w:t xml:space="preserve">outh Carolina Board of Barber Examiners for twenty years, and in 2003, he was the first South Carolinian elected to serve as president of the National </w:t>
      </w:r>
      <w:r w:rsidR="00CD2B26">
        <w:t xml:space="preserve">Association of Barber </w:t>
      </w:r>
      <w:r w:rsidR="003150AC">
        <w:t>Board</w:t>
      </w:r>
      <w:r w:rsidR="00CD2B26">
        <w:t>s of America</w:t>
      </w:r>
      <w:r w:rsidR="003150AC">
        <w:t>; and</w:t>
      </w:r>
    </w:p>
    <w:p w:rsidR="003150AC" w:rsidRDefault="003150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E90" w:rsidRDefault="003150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D2B26">
        <w:t>with a cliente</w:t>
      </w:r>
      <w:r w:rsidR="00BA7A1E">
        <w:t>le that reads like a Who</w:t>
      </w:r>
      <w:r w:rsidR="00BA7A1E" w:rsidRPr="00BA7A1E">
        <w:t>’</w:t>
      </w:r>
      <w:r w:rsidR="00BA7A1E">
        <w:t>s Who in</w:t>
      </w:r>
      <w:r w:rsidR="00CD2B26">
        <w:t xml:space="preserve"> Columbia, he has cut the hair of almost all the state</w:t>
      </w:r>
      <w:r w:rsidR="00BA7A1E" w:rsidRPr="00BA7A1E">
        <w:t>’</w:t>
      </w:r>
      <w:r w:rsidR="00CD2B26">
        <w:t>s governors since Robert Mc</w:t>
      </w:r>
      <w:r w:rsidR="00020E90">
        <w:t xml:space="preserve">Nair, every University of South Carolina head football coach since Paul Dietzel, and many of the </w:t>
      </w:r>
      <w:r w:rsidR="00BA7A1E">
        <w:t>university</w:t>
      </w:r>
      <w:r w:rsidR="00BA7A1E" w:rsidRPr="00BA7A1E">
        <w:t>’</w:t>
      </w:r>
      <w:r w:rsidR="00020E90">
        <w:t>s presidents; and</w:t>
      </w:r>
    </w:p>
    <w:p w:rsidR="00020E90" w:rsidRDefault="00020E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394" w:rsidRDefault="00020E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South Carolina General Assembly are grateful for the standard of excellence that Ed Barnes has set in his profession and celebrate his induction into the National Barber Hall of Fame</w:t>
      </w:r>
      <w:r w:rsidR="003C1394">
        <w:t xml:space="preserve">.  Now, therefore, </w:t>
      </w:r>
    </w:p>
    <w:p w:rsidR="003C1394" w:rsidRDefault="003C13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394" w:rsidRDefault="003C13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C1394" w:rsidRDefault="003C13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394" w:rsidRDefault="003C13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F069C">
        <w:t xml:space="preserve"> the members of the South Carolina General Assembly, by this resolution, recognize and honor</w:t>
      </w:r>
      <w:r w:rsidR="00020E90">
        <w:t xml:space="preserve"> Ed Barnes of Lexington County, and congratulate him</w:t>
      </w:r>
      <w:r w:rsidR="004F069C">
        <w:t xml:space="preserve"> upon the occasion of his induction into the National Barber Hall of Fame.</w:t>
      </w:r>
    </w:p>
    <w:p w:rsidR="003C1394" w:rsidRDefault="003C13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13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20E90">
        <w:t>provi</w:t>
      </w:r>
      <w:r>
        <w:t>ded to</w:t>
      </w:r>
      <w:r w:rsidR="00020E90">
        <w:t xml:space="preserve"> Ed Barnes.</w:t>
      </w:r>
    </w:p>
    <w:p w:rsidR="000C6F45" w:rsidRDefault="00BA7A1E" w:rsidP="007C6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6F45" w:rsidRDefault="000C6F45" w:rsidP="00D93030">
      <w:pPr>
        <w:suppressAutoHyphens/>
      </w:pPr>
    </w:p>
    <w:sectPr w:rsidR="000C6F45" w:rsidSect="00D9303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0E90" w:rsidRDefault="00020E90" w:rsidP="009F0C77">
      <w:r>
        <w:separator/>
      </w:r>
    </w:p>
  </w:endnote>
  <w:endnote w:type="continuationSeparator" w:id="0">
    <w:p w:rsidR="00020E90" w:rsidRDefault="00020E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0D199E-A989-44D3-94B4-79302A53BE57}"/>
    <w:embedBold r:id="rId2" w:fontKey="{B2C9D559-FAF8-4A68-B88E-C6F0C3E183A8}"/>
  </w:font>
  <w:font w:name="Calibri">
    <w:panose1 w:val="020F0502020204030204"/>
    <w:charset w:val="00"/>
    <w:family w:val="swiss"/>
    <w:pitch w:val="variable"/>
    <w:sig w:usb0="E10002FF" w:usb1="4000ACFF" w:usb2="00000009" w:usb3="00000000" w:csb0="0000019F" w:csb1="00000000"/>
    <w:embedRegular r:id="rId3" w:fontKey="{79FADF5B-63C2-4A06-8143-A0C682B6AC28}"/>
  </w:font>
  <w:font w:name="Tahoma">
    <w:panose1 w:val="020B0604030504040204"/>
    <w:charset w:val="00"/>
    <w:family w:val="swiss"/>
    <w:pitch w:val="variable"/>
    <w:sig w:usb0="21002A87" w:usb1="80000000" w:usb2="00000008" w:usb3="00000000" w:csb0="000101FF" w:csb1="00000000"/>
    <w:embedRegular r:id="rId4" w:fontKey="{E0FD08D6-390A-461D-B67E-905FC504E9BE}"/>
  </w:font>
  <w:font w:name="Cambria">
    <w:panose1 w:val="02040503050406030204"/>
    <w:charset w:val="00"/>
    <w:family w:val="roman"/>
    <w:pitch w:val="variable"/>
    <w:sig w:usb0="E00002FF" w:usb1="400004FF" w:usb2="00000000" w:usb3="00000000" w:csb0="0000019F" w:csb1="00000000"/>
    <w:embedRegular r:id="rId5" w:fontKey="{E2ADF97F-AD4D-47FE-911A-62DCE34087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030" w:rsidRPr="000C6F45" w:rsidRDefault="00D93030" w:rsidP="000C6F45">
    <w:pPr>
      <w:pStyle w:val="Footer"/>
      <w:tabs>
        <w:tab w:val="clear" w:pos="4680"/>
        <w:tab w:val="clear" w:pos="9360"/>
        <w:tab w:val="center" w:pos="2995"/>
      </w:tabs>
      <w:spacing w:before="120"/>
    </w:pPr>
    <w:r>
      <w:t>[701]</w:t>
    </w:r>
    <w:r>
      <w:tab/>
    </w:r>
    <w:r w:rsidR="00E007C0">
      <w:fldChar w:fldCharType="begin"/>
    </w:r>
    <w:r w:rsidR="00E007C0">
      <w:instrText xml:space="preserve"> PAGE  \* MERGEFORMAT </w:instrText>
    </w:r>
    <w:r w:rsidR="00E007C0">
      <w:fldChar w:fldCharType="separate"/>
    </w:r>
    <w:r w:rsidR="00E007C0">
      <w:rPr>
        <w:noProof/>
      </w:rPr>
      <w:t>1</w:t>
    </w:r>
    <w:r w:rsidR="00E007C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0E90" w:rsidRDefault="00020E90" w:rsidP="009F0C77">
      <w:r>
        <w:separator/>
      </w:r>
    </w:p>
  </w:footnote>
  <w:footnote w:type="continuationSeparator" w:id="0">
    <w:p w:rsidR="00020E90" w:rsidRDefault="00020E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728SD11"/>
    <w:docVar w:name="CoverBillType" w:val="c"/>
    <w:docVar w:name="docpath" w:val="L:\Council\bills\GM\24728SD11.DOCX"/>
    <w:docVar w:name="dvBillNumber" w:val="701"/>
    <w:docVar w:name="dvBillNumberPrefix" w:val="S. "/>
    <w:docVar w:name="dvOriginalBody" w:val="Senate"/>
    <w:docVar w:name="dvSteno" w:val="GM"/>
    <w:docVar w:name="NameofBody" w:val="s"/>
    <w:docVar w:name="vgroup2" w:val="Council"/>
  </w:docVars>
  <w:rsids>
    <w:rsidRoot w:val="004F7372"/>
    <w:rsid w:val="00020E90"/>
    <w:rsid w:val="00026C9A"/>
    <w:rsid w:val="00064C4E"/>
    <w:rsid w:val="000734FB"/>
    <w:rsid w:val="0009376B"/>
    <w:rsid w:val="000965A1"/>
    <w:rsid w:val="000A60B1"/>
    <w:rsid w:val="000C6F45"/>
    <w:rsid w:val="000E1785"/>
    <w:rsid w:val="001023A4"/>
    <w:rsid w:val="0010776B"/>
    <w:rsid w:val="00131F40"/>
    <w:rsid w:val="00133466"/>
    <w:rsid w:val="00133E66"/>
    <w:rsid w:val="00134ACF"/>
    <w:rsid w:val="00144E15"/>
    <w:rsid w:val="00186817"/>
    <w:rsid w:val="001A4A62"/>
    <w:rsid w:val="001A681E"/>
    <w:rsid w:val="001D08F2"/>
    <w:rsid w:val="001D497F"/>
    <w:rsid w:val="002037CA"/>
    <w:rsid w:val="002047A2"/>
    <w:rsid w:val="002321B6"/>
    <w:rsid w:val="0023696B"/>
    <w:rsid w:val="00250967"/>
    <w:rsid w:val="002545DA"/>
    <w:rsid w:val="002759C5"/>
    <w:rsid w:val="00277DEE"/>
    <w:rsid w:val="00280D88"/>
    <w:rsid w:val="00294ABE"/>
    <w:rsid w:val="002A3EB4"/>
    <w:rsid w:val="002D5E90"/>
    <w:rsid w:val="002E3315"/>
    <w:rsid w:val="003150AC"/>
    <w:rsid w:val="00325348"/>
    <w:rsid w:val="00393688"/>
    <w:rsid w:val="003C1394"/>
    <w:rsid w:val="003D411E"/>
    <w:rsid w:val="003E3C1E"/>
    <w:rsid w:val="003E6148"/>
    <w:rsid w:val="00400EAA"/>
    <w:rsid w:val="0041760A"/>
    <w:rsid w:val="004809EE"/>
    <w:rsid w:val="004A4064"/>
    <w:rsid w:val="004F069C"/>
    <w:rsid w:val="004F7372"/>
    <w:rsid w:val="00507A59"/>
    <w:rsid w:val="00511EE9"/>
    <w:rsid w:val="00521E00"/>
    <w:rsid w:val="005469EC"/>
    <w:rsid w:val="00577C6C"/>
    <w:rsid w:val="0058501B"/>
    <w:rsid w:val="006156C0"/>
    <w:rsid w:val="006215AA"/>
    <w:rsid w:val="006340D9"/>
    <w:rsid w:val="00643B8E"/>
    <w:rsid w:val="00665EBC"/>
    <w:rsid w:val="00686AC7"/>
    <w:rsid w:val="0069470D"/>
    <w:rsid w:val="006A476C"/>
    <w:rsid w:val="006C6A93"/>
    <w:rsid w:val="006E02F9"/>
    <w:rsid w:val="0071254A"/>
    <w:rsid w:val="00753C04"/>
    <w:rsid w:val="00756946"/>
    <w:rsid w:val="00757F80"/>
    <w:rsid w:val="00771EEC"/>
    <w:rsid w:val="007747A0"/>
    <w:rsid w:val="00786819"/>
    <w:rsid w:val="007A325A"/>
    <w:rsid w:val="007A5168"/>
    <w:rsid w:val="007C6C8D"/>
    <w:rsid w:val="007F1523"/>
    <w:rsid w:val="007F509E"/>
    <w:rsid w:val="007F5799"/>
    <w:rsid w:val="007F6947"/>
    <w:rsid w:val="00872729"/>
    <w:rsid w:val="008F4429"/>
    <w:rsid w:val="00910ACA"/>
    <w:rsid w:val="009352BB"/>
    <w:rsid w:val="009555ED"/>
    <w:rsid w:val="00990668"/>
    <w:rsid w:val="009D505A"/>
    <w:rsid w:val="009F0C77"/>
    <w:rsid w:val="009F4DD1"/>
    <w:rsid w:val="00A64E80"/>
    <w:rsid w:val="00A741D9"/>
    <w:rsid w:val="00A774D7"/>
    <w:rsid w:val="00A9741D"/>
    <w:rsid w:val="00AD4B17"/>
    <w:rsid w:val="00B26FA6"/>
    <w:rsid w:val="00B61270"/>
    <w:rsid w:val="00B64FAA"/>
    <w:rsid w:val="00B741CB"/>
    <w:rsid w:val="00B934F3"/>
    <w:rsid w:val="00B93BD2"/>
    <w:rsid w:val="00BA7A1E"/>
    <w:rsid w:val="00BB6347"/>
    <w:rsid w:val="00BD2134"/>
    <w:rsid w:val="00BE4E41"/>
    <w:rsid w:val="00C038D8"/>
    <w:rsid w:val="00C045DD"/>
    <w:rsid w:val="00C3136F"/>
    <w:rsid w:val="00C3483A"/>
    <w:rsid w:val="00C74E9D"/>
    <w:rsid w:val="00C82FD3"/>
    <w:rsid w:val="00CA4C32"/>
    <w:rsid w:val="00CC3B69"/>
    <w:rsid w:val="00CC6B7B"/>
    <w:rsid w:val="00CD2B26"/>
    <w:rsid w:val="00CD3619"/>
    <w:rsid w:val="00CD3D6A"/>
    <w:rsid w:val="00CF4447"/>
    <w:rsid w:val="00D405E7"/>
    <w:rsid w:val="00D41D56"/>
    <w:rsid w:val="00D6260D"/>
    <w:rsid w:val="00D6662B"/>
    <w:rsid w:val="00D93030"/>
    <w:rsid w:val="00D95E2F"/>
    <w:rsid w:val="00D970A9"/>
    <w:rsid w:val="00DB3AC0"/>
    <w:rsid w:val="00DE68F0"/>
    <w:rsid w:val="00DF3845"/>
    <w:rsid w:val="00DF7E17"/>
    <w:rsid w:val="00E007C0"/>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0EA1C85-3422-47A0-93DF-2C6309478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0E90"/>
    <w:rPr>
      <w:rFonts w:ascii="Tahoma" w:hAnsi="Tahoma" w:cs="Tahoma"/>
      <w:sz w:val="16"/>
      <w:szCs w:val="16"/>
    </w:rPr>
  </w:style>
  <w:style w:type="character" w:customStyle="1" w:styleId="BalloonTextChar">
    <w:name w:val="Balloon Text Char"/>
    <w:basedOn w:val="DefaultParagraphFont"/>
    <w:link w:val="BalloonText"/>
    <w:uiPriority w:val="99"/>
    <w:semiHidden/>
    <w:rsid w:val="00020E90"/>
    <w:rPr>
      <w:rFonts w:ascii="Tahoma" w:eastAsia="Times New Roman" w:hAnsi="Tahoma" w:cs="Tahoma"/>
      <w:sz w:val="16"/>
      <w:szCs w:val="16"/>
    </w:rPr>
  </w:style>
  <w:style w:type="character" w:styleId="Hyperlink">
    <w:name w:val="Hyperlink"/>
    <w:basedOn w:val="DefaultParagraphFont"/>
    <w:uiPriority w:val="99"/>
    <w:unhideWhenUsed/>
    <w:rsid w:val="00D930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29-11.docx" TargetMode="External"/><Relationship Id="rId3" Type="http://schemas.openxmlformats.org/officeDocument/2006/relationships/settings" Target="settings.xml"/><Relationship Id="rId7" Type="http://schemas.openxmlformats.org/officeDocument/2006/relationships/hyperlink" Target="file:///h:\sj%20archive\2011\03-1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01_201103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FBEAC-D34D-4876-80FE-9447443A4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377</Words>
  <Characters>1986</Characters>
  <Application>Microsoft Office Word</Application>
  <DocSecurity>4</DocSecurity>
  <Lines>82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701: Ed Barnes - South Carolina Legislature Online</dc:title>
  <dc:subject/>
  <dc:creator>gailmoore</dc:creator>
  <cp:keywords/>
  <dc:description/>
  <cp:lastModifiedBy>N Cumfer</cp:lastModifiedBy>
  <cp:revision>2</cp:revision>
  <cp:lastPrinted>2011-03-16T14:19:00Z</cp:lastPrinted>
  <dcterms:created xsi:type="dcterms:W3CDTF">2014-11-21T20:51:00Z</dcterms:created>
  <dcterms:modified xsi:type="dcterms:W3CDTF">2014-11-21T20:51:00Z</dcterms:modified>
</cp:coreProperties>
</file>