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53E4" w:rsidRDefault="009453E4" w:rsidP="009453E4">
      <w:pPr>
        <w:widowControl w:val="0"/>
        <w:jc w:val="center"/>
      </w:pPr>
      <w:bookmarkStart w:id="0" w:name="_GoBack"/>
      <w:bookmarkEnd w:id="0"/>
      <w:r w:rsidRPr="009453E4">
        <w:rPr>
          <w:b/>
        </w:rPr>
        <w:t>South Carolina General Assembly</w:t>
      </w:r>
    </w:p>
    <w:p w:rsidR="009453E4" w:rsidRDefault="009453E4" w:rsidP="009453E4">
      <w:pPr>
        <w:widowControl w:val="0"/>
        <w:jc w:val="center"/>
      </w:pPr>
      <w:r>
        <w:t>119th Session, 2011-2012</w:t>
      </w:r>
    </w:p>
    <w:p w:rsidR="009453E4" w:rsidRDefault="009453E4" w:rsidP="009453E4">
      <w:pPr>
        <w:widowControl w:val="0"/>
        <w:jc w:val="left"/>
      </w:pPr>
    </w:p>
    <w:p w:rsidR="009453E4" w:rsidRDefault="009453E4" w:rsidP="009453E4">
      <w:pPr>
        <w:widowControl w:val="0"/>
        <w:jc w:val="left"/>
        <w:rPr>
          <w:b/>
        </w:rPr>
      </w:pPr>
      <w:r w:rsidRPr="009453E4">
        <w:rPr>
          <w:b/>
        </w:rPr>
        <w:t>S.</w:t>
      </w:r>
      <w:r>
        <w:rPr>
          <w:b/>
        </w:rPr>
        <w:t xml:space="preserve"> </w:t>
      </w:r>
      <w:r w:rsidRPr="009453E4">
        <w:rPr>
          <w:b/>
        </w:rPr>
        <w:t>760</w:t>
      </w:r>
    </w:p>
    <w:p w:rsidR="009453E4" w:rsidRDefault="009453E4" w:rsidP="009453E4">
      <w:pPr>
        <w:widowControl w:val="0"/>
        <w:jc w:val="left"/>
        <w:rPr>
          <w:b/>
        </w:rPr>
      </w:pPr>
    </w:p>
    <w:p w:rsidR="009453E4" w:rsidRDefault="009453E4" w:rsidP="009453E4">
      <w:pPr>
        <w:widowControl w:val="0"/>
        <w:jc w:val="left"/>
      </w:pPr>
      <w:r w:rsidRPr="009453E4">
        <w:rPr>
          <w:b/>
        </w:rPr>
        <w:t>STATUS INFORMATION</w:t>
      </w:r>
    </w:p>
    <w:p w:rsidR="009453E4" w:rsidRDefault="009453E4" w:rsidP="009453E4">
      <w:pPr>
        <w:widowControl w:val="0"/>
        <w:jc w:val="left"/>
      </w:pPr>
    </w:p>
    <w:p w:rsidR="009453E4" w:rsidRDefault="009453E4" w:rsidP="009453E4">
      <w:pPr>
        <w:widowControl w:val="0"/>
        <w:jc w:val="left"/>
      </w:pPr>
      <w:r>
        <w:t>Senate Resolution</w:t>
      </w:r>
    </w:p>
    <w:p w:rsidR="009453E4" w:rsidRDefault="009453E4" w:rsidP="009453E4">
      <w:pPr>
        <w:widowControl w:val="0"/>
        <w:jc w:val="left"/>
      </w:pPr>
      <w:r>
        <w:t>Sponsors: Senator McGill</w:t>
      </w:r>
    </w:p>
    <w:p w:rsidR="009453E4" w:rsidRDefault="009453E4" w:rsidP="009453E4">
      <w:pPr>
        <w:widowControl w:val="0"/>
        <w:jc w:val="left"/>
      </w:pPr>
      <w:r>
        <w:t>Document Path: l:\council\bills\gm\24745sd11.docx</w:t>
      </w:r>
    </w:p>
    <w:p w:rsidR="00837C0C" w:rsidRDefault="00837C0C" w:rsidP="009453E4">
      <w:pPr>
        <w:widowControl w:val="0"/>
        <w:jc w:val="left"/>
      </w:pPr>
      <w:r>
        <w:t>Companion/Similar bill(s): 4038</w:t>
      </w:r>
    </w:p>
    <w:p w:rsidR="009453E4" w:rsidRDefault="009453E4" w:rsidP="009453E4">
      <w:pPr>
        <w:widowControl w:val="0"/>
        <w:jc w:val="left"/>
      </w:pPr>
    </w:p>
    <w:p w:rsidR="009453E4" w:rsidRDefault="009453E4" w:rsidP="009453E4">
      <w:pPr>
        <w:widowControl w:val="0"/>
        <w:jc w:val="left"/>
      </w:pPr>
      <w:r>
        <w:t>Introduced in the Senate on March 31, 2011</w:t>
      </w:r>
    </w:p>
    <w:p w:rsidR="009453E4" w:rsidRDefault="009453E4" w:rsidP="009453E4">
      <w:pPr>
        <w:widowControl w:val="0"/>
        <w:jc w:val="left"/>
      </w:pPr>
      <w:r>
        <w:t>Adopted by the Senate on March 31, 2011</w:t>
      </w:r>
    </w:p>
    <w:p w:rsidR="009453E4" w:rsidRDefault="009453E4" w:rsidP="009453E4">
      <w:pPr>
        <w:widowControl w:val="0"/>
        <w:jc w:val="left"/>
      </w:pPr>
    </w:p>
    <w:p w:rsidR="009453E4" w:rsidRDefault="009453E4" w:rsidP="009453E4">
      <w:pPr>
        <w:widowControl w:val="0"/>
        <w:jc w:val="left"/>
      </w:pPr>
      <w:r>
        <w:t xml:space="preserve">Summary: </w:t>
      </w:r>
      <w:r w:rsidR="008305FD">
        <w:t>Thelma Williams</w:t>
      </w:r>
    </w:p>
    <w:p w:rsidR="009453E4" w:rsidRDefault="009453E4" w:rsidP="009453E4">
      <w:pPr>
        <w:widowControl w:val="0"/>
        <w:jc w:val="left"/>
      </w:pPr>
    </w:p>
    <w:p w:rsidR="009453E4" w:rsidRDefault="009453E4" w:rsidP="009453E4">
      <w:pPr>
        <w:widowControl w:val="0"/>
        <w:jc w:val="left"/>
      </w:pPr>
    </w:p>
    <w:p w:rsidR="009453E4" w:rsidRDefault="009453E4" w:rsidP="009453E4">
      <w:pPr>
        <w:widowControl w:val="0"/>
        <w:tabs>
          <w:tab w:val="center" w:pos="590"/>
          <w:tab w:val="center" w:pos="1440"/>
          <w:tab w:val="left" w:pos="1872"/>
          <w:tab w:val="left" w:pos="9187"/>
        </w:tabs>
        <w:jc w:val="left"/>
      </w:pPr>
      <w:r w:rsidRPr="009453E4">
        <w:rPr>
          <w:b/>
        </w:rPr>
        <w:t>HISTORY OF LEGISLATIVE ACTIONS</w:t>
      </w:r>
    </w:p>
    <w:p w:rsidR="009453E4" w:rsidRDefault="009453E4" w:rsidP="009453E4">
      <w:pPr>
        <w:widowControl w:val="0"/>
        <w:tabs>
          <w:tab w:val="center" w:pos="590"/>
          <w:tab w:val="center" w:pos="1440"/>
          <w:tab w:val="left" w:pos="1872"/>
          <w:tab w:val="left" w:pos="9187"/>
        </w:tabs>
        <w:jc w:val="left"/>
      </w:pPr>
    </w:p>
    <w:p w:rsidR="009453E4" w:rsidRPr="009453E4" w:rsidRDefault="009453E4" w:rsidP="009453E4">
      <w:pPr>
        <w:widowControl w:val="0"/>
        <w:tabs>
          <w:tab w:val="center" w:pos="590"/>
          <w:tab w:val="center" w:pos="1440"/>
          <w:tab w:val="left" w:pos="1872"/>
          <w:tab w:val="left" w:pos="9187"/>
        </w:tabs>
        <w:jc w:val="left"/>
      </w:pPr>
      <w:r w:rsidRPr="009453E4">
        <w:rPr>
          <w:u w:val="single"/>
        </w:rPr>
        <w:tab/>
        <w:t>Date</w:t>
      </w:r>
      <w:r w:rsidRPr="009453E4">
        <w:rPr>
          <w:u w:val="single"/>
        </w:rPr>
        <w:tab/>
        <w:t>Body</w:t>
      </w:r>
      <w:r w:rsidRPr="009453E4">
        <w:rPr>
          <w:u w:val="single"/>
        </w:rPr>
        <w:tab/>
        <w:t>Action Description with journal page number</w:t>
      </w:r>
      <w:r w:rsidRPr="009453E4">
        <w:rPr>
          <w:u w:val="single"/>
        </w:rPr>
        <w:tab/>
      </w:r>
    </w:p>
    <w:p w:rsidR="00BC50DF" w:rsidRDefault="00BC50DF" w:rsidP="00BC50DF">
      <w:pPr>
        <w:widowControl w:val="0"/>
        <w:tabs>
          <w:tab w:val="right" w:pos="1008"/>
          <w:tab w:val="left" w:pos="1152"/>
          <w:tab w:val="left" w:pos="1872"/>
          <w:tab w:val="left" w:pos="9187"/>
        </w:tabs>
        <w:ind w:left="2088" w:hanging="2088"/>
        <w:jc w:val="left"/>
      </w:pPr>
      <w:r>
        <w:tab/>
        <w:t>3/31/2011</w:t>
      </w:r>
      <w:r>
        <w:tab/>
        <w:t>Senate</w:t>
      </w:r>
      <w:r>
        <w:tab/>
      </w:r>
      <w:r w:rsidRPr="0085680C">
        <w:t>Introduced and adopted (</w:t>
      </w:r>
      <w:hyperlink r:id="rId7" w:history="1">
        <w:r w:rsidRPr="0085680C">
          <w:rPr>
            <w:rStyle w:val="Hyperlink"/>
          </w:rPr>
          <w:t>Senate Journal</w:t>
        </w:r>
        <w:r w:rsidRPr="0085680C">
          <w:rPr>
            <w:rStyle w:val="Hyperlink"/>
          </w:rPr>
          <w:noBreakHyphen/>
          <w:t>page 3</w:t>
        </w:r>
      </w:hyperlink>
      <w:r w:rsidRPr="0085680C">
        <w:t>)</w:t>
      </w:r>
    </w:p>
    <w:p w:rsidR="00BC50DF" w:rsidRDefault="00BC50DF" w:rsidP="00BC50DF">
      <w:pPr>
        <w:widowControl w:val="0"/>
        <w:tabs>
          <w:tab w:val="right" w:pos="1008"/>
          <w:tab w:val="left" w:pos="1152"/>
          <w:tab w:val="left" w:pos="1872"/>
          <w:tab w:val="left" w:pos="9187"/>
        </w:tabs>
        <w:ind w:left="2088" w:hanging="2088"/>
        <w:jc w:val="left"/>
      </w:pPr>
    </w:p>
    <w:p w:rsidR="009453E4" w:rsidRPr="009453E4" w:rsidRDefault="009453E4" w:rsidP="009453E4">
      <w:pPr>
        <w:widowControl w:val="0"/>
        <w:tabs>
          <w:tab w:val="right" w:pos="1008"/>
          <w:tab w:val="left" w:pos="1152"/>
          <w:tab w:val="left" w:pos="1872"/>
          <w:tab w:val="left" w:pos="9187"/>
        </w:tabs>
        <w:ind w:left="2088" w:hanging="2088"/>
        <w:jc w:val="left"/>
      </w:pPr>
    </w:p>
    <w:p w:rsidR="009453E4" w:rsidRDefault="009453E4" w:rsidP="009453E4">
      <w:r w:rsidRPr="009453E4">
        <w:rPr>
          <w:b/>
        </w:rPr>
        <w:t>VERSIONS OF THIS BILL</w:t>
      </w:r>
    </w:p>
    <w:p w:rsidR="009453E4" w:rsidRDefault="009453E4" w:rsidP="009453E4"/>
    <w:p w:rsidR="009453E4" w:rsidRDefault="00F05583" w:rsidP="009453E4">
      <w:hyperlink r:id="rId8" w:history="1">
        <w:r w:rsidR="009453E4">
          <w:rPr>
            <w:rStyle w:val="Hyperlink"/>
          </w:rPr>
          <w:t>3/31/2011</w:t>
        </w:r>
      </w:hyperlink>
    </w:p>
    <w:p w:rsidR="009453E4" w:rsidRDefault="009453E4" w:rsidP="009453E4"/>
    <w:p w:rsidR="009453E4" w:rsidRDefault="009453E4" w:rsidP="009453E4">
      <w:pPr>
        <w:sectPr w:rsidR="009453E4" w:rsidSect="009453E4">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7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230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1B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EC3892">
        <w:t>CONGRATULATE</w:t>
      </w:r>
      <w:r>
        <w:t xml:space="preserve"> THELMA WILLIAMS, </w:t>
      </w:r>
      <w:r w:rsidR="00834337">
        <w:t>MOTHER OF OUR DEAR FRIEND AND COLLEAGUE, SENATOR KEN</w:t>
      </w:r>
      <w:r w:rsidR="00B11D14">
        <w:t>T</w:t>
      </w:r>
      <w:r w:rsidR="00834337">
        <w:t xml:space="preserve"> WILLIAMS, </w:t>
      </w:r>
      <w:r>
        <w:t>UPON THE OCCASION OF HER EIGHTY</w:t>
      </w:r>
      <w:r w:rsidR="009F0797">
        <w:noBreakHyphen/>
      </w:r>
      <w:r>
        <w:t xml:space="preserve">FIFTH BIRTHDAY, AND TO WISH HER </w:t>
      </w:r>
      <w:r w:rsidR="00EC3892">
        <w:t xml:space="preserve">A JOYOUS BIRTHDAY CELEBRATION AND </w:t>
      </w:r>
      <w:r>
        <w:t xml:space="preserve">MANY </w:t>
      </w:r>
      <w:r w:rsidR="00834337">
        <w:t xml:space="preserve">MORE </w:t>
      </w:r>
      <w:r>
        <w:t>YEARS OF CONTINUED HEALTH AND HAPPINESS.</w:t>
      </w:r>
    </w:p>
    <w:p w:rsidR="0063230E" w:rsidRDefault="00632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1BCE" w:rsidRDefault="00632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E1BCE">
        <w:t xml:space="preserve">the members of the South Carolina Senate are pleased to learn that Thelma Williams will </w:t>
      </w:r>
      <w:r w:rsidR="009F0797">
        <w:t>reach</w:t>
      </w:r>
      <w:r w:rsidR="00CE1BCE">
        <w:t xml:space="preserve"> the milestone of her eighty</w:t>
      </w:r>
      <w:r w:rsidR="009F0797">
        <w:noBreakHyphen/>
      </w:r>
      <w:r w:rsidR="00CE1BCE">
        <w:t>fifth birthday on April 9, 2011; and</w:t>
      </w:r>
    </w:p>
    <w:p w:rsidR="00CE1BCE" w:rsidRDefault="00CE1B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51F" w:rsidRDefault="00CE1B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2251F">
        <w:t>one of fifteen children, she was born on April 9, 1926, to Veronica Thomas and Armstrong Howard, and she grew up on the family farm with no formal education but taught herself to read, write</w:t>
      </w:r>
      <w:r w:rsidR="009F0797">
        <w:t>,</w:t>
      </w:r>
      <w:r w:rsidR="00F2251F">
        <w:t xml:space="preserve"> and </w:t>
      </w:r>
      <w:r w:rsidR="009F0797">
        <w:t>calculate</w:t>
      </w:r>
      <w:r w:rsidR="00F2251F">
        <w:t xml:space="preserve"> arithmetic; and</w:t>
      </w:r>
    </w:p>
    <w:p w:rsidR="00F2251F" w:rsidRDefault="00F225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51F" w:rsidRDefault="00F225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1957</w:t>
      </w:r>
      <w:r w:rsidR="009F0797">
        <w:t>,</w:t>
      </w:r>
      <w:r>
        <w:t xml:space="preserve"> she married widower James S. Williams and became an immediate mother to his four children, James Harold, Mary Lynn, John William, and Earl; together they had six more children: Gerald, Armstrong, Kent</w:t>
      </w:r>
      <w:r w:rsidR="009F0797">
        <w:t xml:space="preserve"> who is our esteemed colleague</w:t>
      </w:r>
      <w:r>
        <w:t>, Bruce, Alvin, and Mary L.; and</w:t>
      </w:r>
    </w:p>
    <w:p w:rsidR="00F2251F" w:rsidRDefault="00F225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323" w:rsidRDefault="003143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by precept and practice, she stressed for her children the importance of education and reading, instilled in them faith in God and the importance of regular </w:t>
      </w:r>
      <w:r>
        <w:lastRenderedPageBreak/>
        <w:t>church attendance, and taught them to respect their neighbors and</w:t>
      </w:r>
      <w:r w:rsidR="009F0797">
        <w:t xml:space="preserve"> to </w:t>
      </w:r>
      <w:r>
        <w:t>manage their finances honorably; and</w:t>
      </w:r>
    </w:p>
    <w:p w:rsidR="00314323" w:rsidRDefault="003143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323" w:rsidRDefault="00F225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her beloved husband died in 1985</w:t>
      </w:r>
      <w:r w:rsidR="00314323">
        <w:t>, she took the responsibility of running the family farm and mastered not only the agricultural aspects of the farm, but also the financial and business aspects; and</w:t>
      </w:r>
    </w:p>
    <w:p w:rsidR="00314323" w:rsidRDefault="003143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323" w:rsidRDefault="003143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proud grandmother and great</w:t>
      </w:r>
      <w:r w:rsidR="009F0797">
        <w:noBreakHyphen/>
      </w:r>
      <w:r>
        <w:t xml:space="preserve">grandmother, </w:t>
      </w:r>
      <w:r w:rsidR="00EC3892">
        <w:t>Thelma Williams</w:t>
      </w:r>
      <w:r>
        <w:t xml:space="preserve"> continues to exercise regularly, taking strolls around the farm daily, and she loves to travel</w:t>
      </w:r>
      <w:r w:rsidR="00EC3892">
        <w:t>, especially to our nation</w:t>
      </w:r>
      <w:r w:rsidR="009F0797" w:rsidRPr="009F0797">
        <w:t>’</w:t>
      </w:r>
      <w:r w:rsidR="00EC3892">
        <w:t>s capital and to New York City; and</w:t>
      </w:r>
    </w:p>
    <w:p w:rsidR="00EC3892" w:rsidRDefault="00EC3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30E" w:rsidRDefault="00EC3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lasting legacy of this gracious lady and outstanding native daughter of South Carolina, who loves her God, her family, and her friends and whose life has enriched so many in her community and in the Palmetto State.</w:t>
      </w:r>
      <w:r w:rsidR="0063230E">
        <w:t xml:space="preserve">  Now, therefore,</w:t>
      </w:r>
    </w:p>
    <w:p w:rsidR="0063230E" w:rsidRDefault="00632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30E" w:rsidRDefault="00632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3230E" w:rsidRDefault="00632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30E" w:rsidRDefault="00632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CE1BCE">
        <w:t xml:space="preserve">the members of the South Carolina Senate, by this resolution, </w:t>
      </w:r>
      <w:r w:rsidR="00EC3892">
        <w:t>congratulate</w:t>
      </w:r>
      <w:r w:rsidR="00CE1BCE">
        <w:t xml:space="preserve"> Thelma Williams, </w:t>
      </w:r>
      <w:r w:rsidR="00F941B2">
        <w:t xml:space="preserve">mother of our </w:t>
      </w:r>
      <w:r w:rsidR="006243BF">
        <w:t>dear</w:t>
      </w:r>
      <w:r w:rsidR="00F941B2">
        <w:t xml:space="preserve"> friend and colleague, Senator Ken</w:t>
      </w:r>
      <w:r w:rsidR="00B11D14">
        <w:t>t</w:t>
      </w:r>
      <w:r w:rsidR="00F941B2">
        <w:t xml:space="preserve"> Williams, </w:t>
      </w:r>
      <w:r w:rsidR="00CE1BCE">
        <w:t>upon the occasion of her eighty</w:t>
      </w:r>
      <w:r w:rsidR="009F0797">
        <w:noBreakHyphen/>
      </w:r>
      <w:r w:rsidR="00CE1BCE">
        <w:t xml:space="preserve">fifth birthday, and wish her </w:t>
      </w:r>
      <w:r w:rsidR="00EC3892">
        <w:t xml:space="preserve">a joyous birthday celebration and </w:t>
      </w:r>
      <w:r w:rsidR="00CE1BCE">
        <w:t>many</w:t>
      </w:r>
      <w:r w:rsidR="00F941B2">
        <w:t xml:space="preserve"> more</w:t>
      </w:r>
      <w:r w:rsidR="009F0797">
        <w:t xml:space="preserve"> </w:t>
      </w:r>
      <w:r w:rsidR="00CE1BCE">
        <w:t>years of continued health and happiness</w:t>
      </w:r>
      <w:r>
        <w:t>.</w:t>
      </w:r>
    </w:p>
    <w:p w:rsidR="0063230E" w:rsidRDefault="00632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2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E1BCE">
        <w:t>present</w:t>
      </w:r>
      <w:r>
        <w:t xml:space="preserve">ed to </w:t>
      </w:r>
      <w:r w:rsidR="00CE1BCE">
        <w:t>Thelma Williams</w:t>
      </w:r>
      <w:r>
        <w:t>.</w:t>
      </w:r>
    </w:p>
    <w:p w:rsidR="00697F75" w:rsidRDefault="009F0797" w:rsidP="00E94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7F75" w:rsidRDefault="00697F75" w:rsidP="009453E4">
      <w:pPr>
        <w:suppressAutoHyphens/>
      </w:pPr>
    </w:p>
    <w:sectPr w:rsidR="00697F75" w:rsidSect="009453E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3892" w:rsidRDefault="00EC3892" w:rsidP="009F0C77">
      <w:r>
        <w:separator/>
      </w:r>
    </w:p>
  </w:endnote>
  <w:endnote w:type="continuationSeparator" w:id="0">
    <w:p w:rsidR="00EC3892" w:rsidRDefault="00EC38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195925-FC7A-498F-A4F5-2698280A0368}"/>
    <w:embedBold r:id="rId2" w:fontKey="{B250A1B3-1523-48EB-B76C-1C8051DFEC89}"/>
  </w:font>
  <w:font w:name="Calibri">
    <w:panose1 w:val="020F0502020204030204"/>
    <w:charset w:val="00"/>
    <w:family w:val="swiss"/>
    <w:pitch w:val="variable"/>
    <w:sig w:usb0="E10002FF" w:usb1="4000ACFF" w:usb2="00000009" w:usb3="00000000" w:csb0="0000019F" w:csb1="00000000"/>
    <w:embedRegular r:id="rId3" w:fontKey="{8FFB96C8-ECE1-4421-A878-2A9CBCEF3223}"/>
  </w:font>
  <w:font w:name="Tahoma">
    <w:panose1 w:val="020B0604030504040204"/>
    <w:charset w:val="00"/>
    <w:family w:val="swiss"/>
    <w:pitch w:val="variable"/>
    <w:sig w:usb0="21002A87" w:usb1="80000000" w:usb2="00000008" w:usb3="00000000" w:csb0="000101FF" w:csb1="00000000"/>
    <w:embedRegular r:id="rId4" w:fontKey="{479F727C-1E13-4154-9C08-D52374D77607}"/>
  </w:font>
  <w:font w:name="Cambria">
    <w:panose1 w:val="02040503050406030204"/>
    <w:charset w:val="00"/>
    <w:family w:val="roman"/>
    <w:pitch w:val="variable"/>
    <w:sig w:usb0="E00002FF" w:usb1="400004FF" w:usb2="00000000" w:usb3="00000000" w:csb0="0000019F" w:csb1="00000000"/>
    <w:embedRegular r:id="rId5" w:fontKey="{7B8F45E1-558C-4036-99AC-6C63B231AF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3E4" w:rsidRPr="00697F75" w:rsidRDefault="009453E4" w:rsidP="00697F75">
    <w:pPr>
      <w:pStyle w:val="Footer"/>
      <w:tabs>
        <w:tab w:val="clear" w:pos="4680"/>
        <w:tab w:val="clear" w:pos="9360"/>
        <w:tab w:val="center" w:pos="2995"/>
      </w:tabs>
      <w:spacing w:before="120"/>
    </w:pPr>
    <w:r>
      <w:t>[760]</w:t>
    </w:r>
    <w:r>
      <w:tab/>
    </w:r>
    <w:r w:rsidR="00F05583">
      <w:fldChar w:fldCharType="begin"/>
    </w:r>
    <w:r w:rsidR="00F05583">
      <w:instrText xml:space="preserve"> PAGE  \* MERGEFORMAT </w:instrText>
    </w:r>
    <w:r w:rsidR="00F05583">
      <w:fldChar w:fldCharType="separate"/>
    </w:r>
    <w:r w:rsidR="00F05583">
      <w:rPr>
        <w:noProof/>
      </w:rPr>
      <w:t>1</w:t>
    </w:r>
    <w:r w:rsidR="00F0558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3892" w:rsidRDefault="00EC3892" w:rsidP="009F0C77">
      <w:r>
        <w:separator/>
      </w:r>
    </w:p>
  </w:footnote>
  <w:footnote w:type="continuationSeparator" w:id="0">
    <w:p w:rsidR="00EC3892" w:rsidRDefault="00EC38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745SD11"/>
    <w:docVar w:name="CoverBillType" w:val="r"/>
    <w:docVar w:name="docpath" w:val="L:\Council\bills\GM\24745SD11.DOCX"/>
    <w:docVar w:name="dvBillNumber" w:val="760"/>
    <w:docVar w:name="dvBillNumberPrefix" w:val="S. "/>
    <w:docVar w:name="dvOriginalBody" w:val="Senate"/>
    <w:docVar w:name="dvSteno" w:val="GM"/>
    <w:docVar w:name="NameofBody" w:val="s"/>
    <w:docVar w:name="vgroup2" w:val="Council"/>
  </w:docVars>
  <w:rsids>
    <w:rsidRoot w:val="00013D25"/>
    <w:rsid w:val="00013D25"/>
    <w:rsid w:val="00026C9A"/>
    <w:rsid w:val="00046BC3"/>
    <w:rsid w:val="000965A1"/>
    <w:rsid w:val="000A3D77"/>
    <w:rsid w:val="000E1785"/>
    <w:rsid w:val="001023A4"/>
    <w:rsid w:val="0010776B"/>
    <w:rsid w:val="00133E66"/>
    <w:rsid w:val="00134ACF"/>
    <w:rsid w:val="00144E15"/>
    <w:rsid w:val="00160825"/>
    <w:rsid w:val="001735A0"/>
    <w:rsid w:val="001A4A62"/>
    <w:rsid w:val="001A681E"/>
    <w:rsid w:val="001D08F2"/>
    <w:rsid w:val="002037CA"/>
    <w:rsid w:val="002047A2"/>
    <w:rsid w:val="002321B6"/>
    <w:rsid w:val="0023696B"/>
    <w:rsid w:val="00250967"/>
    <w:rsid w:val="00273F67"/>
    <w:rsid w:val="002759C5"/>
    <w:rsid w:val="00277DEE"/>
    <w:rsid w:val="00280D88"/>
    <w:rsid w:val="00294ABE"/>
    <w:rsid w:val="002A3EB4"/>
    <w:rsid w:val="00314323"/>
    <w:rsid w:val="00325348"/>
    <w:rsid w:val="003853C0"/>
    <w:rsid w:val="00393688"/>
    <w:rsid w:val="003D411E"/>
    <w:rsid w:val="003E3C1E"/>
    <w:rsid w:val="003E6148"/>
    <w:rsid w:val="00400EAA"/>
    <w:rsid w:val="0041760A"/>
    <w:rsid w:val="004202BD"/>
    <w:rsid w:val="004809EE"/>
    <w:rsid w:val="00511DA3"/>
    <w:rsid w:val="00511EE9"/>
    <w:rsid w:val="00521E00"/>
    <w:rsid w:val="00577C6C"/>
    <w:rsid w:val="0058501B"/>
    <w:rsid w:val="005C7748"/>
    <w:rsid w:val="006215AA"/>
    <w:rsid w:val="006243BF"/>
    <w:rsid w:val="0063230E"/>
    <w:rsid w:val="006340D9"/>
    <w:rsid w:val="00643B8E"/>
    <w:rsid w:val="00665EBC"/>
    <w:rsid w:val="0069470D"/>
    <w:rsid w:val="00697F75"/>
    <w:rsid w:val="006A476C"/>
    <w:rsid w:val="006C6A93"/>
    <w:rsid w:val="006E02F9"/>
    <w:rsid w:val="00753C04"/>
    <w:rsid w:val="00756946"/>
    <w:rsid w:val="00757F80"/>
    <w:rsid w:val="00771EEC"/>
    <w:rsid w:val="00786819"/>
    <w:rsid w:val="007A325A"/>
    <w:rsid w:val="007F1523"/>
    <w:rsid w:val="007F509E"/>
    <w:rsid w:val="007F5799"/>
    <w:rsid w:val="007F6947"/>
    <w:rsid w:val="00812914"/>
    <w:rsid w:val="008305FD"/>
    <w:rsid w:val="00834337"/>
    <w:rsid w:val="00837C0C"/>
    <w:rsid w:val="00872729"/>
    <w:rsid w:val="008C1067"/>
    <w:rsid w:val="008E367F"/>
    <w:rsid w:val="008F4429"/>
    <w:rsid w:val="009352BB"/>
    <w:rsid w:val="009453E4"/>
    <w:rsid w:val="00990668"/>
    <w:rsid w:val="009F0797"/>
    <w:rsid w:val="009F0C77"/>
    <w:rsid w:val="009F4DD1"/>
    <w:rsid w:val="00A001E1"/>
    <w:rsid w:val="00A24662"/>
    <w:rsid w:val="00A550C4"/>
    <w:rsid w:val="00A634ED"/>
    <w:rsid w:val="00A64E80"/>
    <w:rsid w:val="00A741D9"/>
    <w:rsid w:val="00A9741D"/>
    <w:rsid w:val="00AD4B17"/>
    <w:rsid w:val="00B11D14"/>
    <w:rsid w:val="00B26FA6"/>
    <w:rsid w:val="00B53E90"/>
    <w:rsid w:val="00B741CB"/>
    <w:rsid w:val="00B934F3"/>
    <w:rsid w:val="00BB6347"/>
    <w:rsid w:val="00BC50DF"/>
    <w:rsid w:val="00BD0B40"/>
    <w:rsid w:val="00BD2134"/>
    <w:rsid w:val="00C038D8"/>
    <w:rsid w:val="00C045DD"/>
    <w:rsid w:val="00C3136F"/>
    <w:rsid w:val="00C3483A"/>
    <w:rsid w:val="00C74E9D"/>
    <w:rsid w:val="00C77C61"/>
    <w:rsid w:val="00C82FD3"/>
    <w:rsid w:val="00CC6B7B"/>
    <w:rsid w:val="00CD3619"/>
    <w:rsid w:val="00CE1BCE"/>
    <w:rsid w:val="00CF4447"/>
    <w:rsid w:val="00D405E7"/>
    <w:rsid w:val="00D41D56"/>
    <w:rsid w:val="00D6260D"/>
    <w:rsid w:val="00D6662B"/>
    <w:rsid w:val="00D95E2F"/>
    <w:rsid w:val="00D970A9"/>
    <w:rsid w:val="00DB3AC0"/>
    <w:rsid w:val="00DD1066"/>
    <w:rsid w:val="00DE68F0"/>
    <w:rsid w:val="00DF3845"/>
    <w:rsid w:val="00DF3C51"/>
    <w:rsid w:val="00DF7E17"/>
    <w:rsid w:val="00E94BFE"/>
    <w:rsid w:val="00EB00A2"/>
    <w:rsid w:val="00EB1BF3"/>
    <w:rsid w:val="00EC3892"/>
    <w:rsid w:val="00EE6ADB"/>
    <w:rsid w:val="00EF3EEE"/>
    <w:rsid w:val="00F05583"/>
    <w:rsid w:val="00F149A7"/>
    <w:rsid w:val="00F2251F"/>
    <w:rsid w:val="00F50BAF"/>
    <w:rsid w:val="00F52C10"/>
    <w:rsid w:val="00F754A5"/>
    <w:rsid w:val="00F81FFD"/>
    <w:rsid w:val="00F85228"/>
    <w:rsid w:val="00F941B2"/>
    <w:rsid w:val="00FA439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968E34A-6AE7-4689-AE00-E8D1EA185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F0797"/>
    <w:rPr>
      <w:rFonts w:ascii="Tahoma" w:hAnsi="Tahoma" w:cs="Tahoma"/>
      <w:sz w:val="16"/>
      <w:szCs w:val="16"/>
    </w:rPr>
  </w:style>
  <w:style w:type="character" w:customStyle="1" w:styleId="BalloonTextChar">
    <w:name w:val="Balloon Text Char"/>
    <w:basedOn w:val="DefaultParagraphFont"/>
    <w:link w:val="BalloonText"/>
    <w:uiPriority w:val="99"/>
    <w:semiHidden/>
    <w:rsid w:val="009F0797"/>
    <w:rPr>
      <w:rFonts w:ascii="Tahoma" w:eastAsia="Times New Roman" w:hAnsi="Tahoma" w:cs="Tahoma"/>
      <w:sz w:val="16"/>
      <w:szCs w:val="16"/>
    </w:rPr>
  </w:style>
  <w:style w:type="character" w:styleId="Hyperlink">
    <w:name w:val="Hyperlink"/>
    <w:basedOn w:val="DefaultParagraphFont"/>
    <w:uiPriority w:val="99"/>
    <w:unhideWhenUsed/>
    <w:rsid w:val="009453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760_20110331.docx" TargetMode="External"/><Relationship Id="rId3" Type="http://schemas.openxmlformats.org/officeDocument/2006/relationships/settings" Target="settings.xml"/><Relationship Id="rId7" Type="http://schemas.openxmlformats.org/officeDocument/2006/relationships/hyperlink" Target="file:///h:\sj%20archive\2011\03-31-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5427FC-9F9D-428B-B1E4-6B0BF49F8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454</Words>
  <Characters>2436</Characters>
  <Application>Microsoft Office Word</Application>
  <DocSecurity>4</DocSecurity>
  <Lines>94</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760: Thelma Williams - South Carolina Legislature Online</dc:title>
  <dc:subject/>
  <dc:creator>gailmoore</dc:creator>
  <cp:keywords/>
  <dc:description/>
  <cp:lastModifiedBy>N Cumfer</cp:lastModifiedBy>
  <cp:revision>2</cp:revision>
  <cp:lastPrinted>2011-03-31T15:55:00Z</cp:lastPrinted>
  <dcterms:created xsi:type="dcterms:W3CDTF">2014-11-21T20:52:00Z</dcterms:created>
  <dcterms:modified xsi:type="dcterms:W3CDTF">2014-11-21T20:52:00Z</dcterms:modified>
</cp:coreProperties>
</file>