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F6" w:rsidRDefault="000439F6" w:rsidP="000439F6">
      <w:pPr>
        <w:widowControl w:val="0"/>
        <w:jc w:val="center"/>
      </w:pPr>
      <w:bookmarkStart w:id="0" w:name="_GoBack"/>
      <w:bookmarkEnd w:id="0"/>
      <w:r w:rsidRPr="000439F6">
        <w:rPr>
          <w:b/>
        </w:rPr>
        <w:t>South Carolina General Assembly</w:t>
      </w:r>
    </w:p>
    <w:p w:rsidR="000439F6" w:rsidRDefault="000439F6" w:rsidP="000439F6">
      <w:pPr>
        <w:widowControl w:val="0"/>
        <w:jc w:val="center"/>
      </w:pPr>
      <w:r>
        <w:t>119th Session, 2011-2012</w:t>
      </w: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jc w:val="left"/>
        <w:rPr>
          <w:b/>
        </w:rPr>
      </w:pPr>
      <w:r w:rsidRPr="000439F6">
        <w:rPr>
          <w:b/>
        </w:rPr>
        <w:t>S.</w:t>
      </w:r>
      <w:r>
        <w:rPr>
          <w:b/>
        </w:rPr>
        <w:t xml:space="preserve"> </w:t>
      </w:r>
      <w:r w:rsidRPr="000439F6">
        <w:rPr>
          <w:b/>
        </w:rPr>
        <w:t>797</w:t>
      </w:r>
    </w:p>
    <w:p w:rsidR="000439F6" w:rsidRDefault="000439F6" w:rsidP="000439F6">
      <w:pPr>
        <w:widowControl w:val="0"/>
        <w:jc w:val="left"/>
        <w:rPr>
          <w:b/>
        </w:rPr>
      </w:pPr>
    </w:p>
    <w:p w:rsidR="000439F6" w:rsidRDefault="000439F6" w:rsidP="000439F6">
      <w:pPr>
        <w:widowControl w:val="0"/>
        <w:jc w:val="left"/>
      </w:pPr>
      <w:r w:rsidRPr="000439F6">
        <w:rPr>
          <w:b/>
        </w:rPr>
        <w:t>STATUS INFORMATION</w:t>
      </w: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jc w:val="left"/>
      </w:pPr>
      <w:r>
        <w:t>General Bill</w:t>
      </w:r>
    </w:p>
    <w:p w:rsidR="000439F6" w:rsidRDefault="000439F6" w:rsidP="000439F6">
      <w:pPr>
        <w:widowControl w:val="0"/>
        <w:jc w:val="left"/>
      </w:pPr>
      <w:r>
        <w:t>Sponsors: Senator Thomas</w:t>
      </w:r>
    </w:p>
    <w:p w:rsidR="000439F6" w:rsidRDefault="000439F6" w:rsidP="000439F6">
      <w:pPr>
        <w:widowControl w:val="0"/>
        <w:jc w:val="left"/>
      </w:pPr>
      <w:r>
        <w:t>Document Path: l:\council\bills\agm\18953ab11.docx</w:t>
      </w: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jc w:val="left"/>
      </w:pPr>
      <w:r>
        <w:t>Introduced in the Senate on April 12, 2011</w:t>
      </w:r>
    </w:p>
    <w:p w:rsidR="000439F6" w:rsidRDefault="000439F6" w:rsidP="000439F6">
      <w:pPr>
        <w:widowControl w:val="0"/>
        <w:jc w:val="left"/>
      </w:pPr>
      <w:r>
        <w:t xml:space="preserve">Currently residing in the Senate Committee on </w:t>
      </w:r>
      <w:r w:rsidRPr="000439F6">
        <w:rPr>
          <w:b/>
        </w:rPr>
        <w:t>Transportation</w:t>
      </w: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jc w:val="left"/>
      </w:pPr>
      <w:r>
        <w:t xml:space="preserve">Summary: </w:t>
      </w:r>
      <w:r w:rsidR="0056373A">
        <w:t>Use of whistles on locomotives</w:t>
      </w: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jc w:val="left"/>
      </w:pPr>
    </w:p>
    <w:p w:rsidR="000439F6" w:rsidRDefault="000439F6" w:rsidP="00043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9F6">
        <w:rPr>
          <w:b/>
        </w:rPr>
        <w:t>HISTORY OF LEGISLATIVE ACTIONS</w:t>
      </w:r>
    </w:p>
    <w:p w:rsidR="000439F6" w:rsidRDefault="000439F6" w:rsidP="00043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39F6" w:rsidRPr="000439F6" w:rsidRDefault="000439F6" w:rsidP="000439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9F6">
        <w:rPr>
          <w:u w:val="single"/>
        </w:rPr>
        <w:tab/>
        <w:t>Date</w:t>
      </w:r>
      <w:r w:rsidRPr="000439F6">
        <w:rPr>
          <w:u w:val="single"/>
        </w:rPr>
        <w:tab/>
        <w:t>Body</w:t>
      </w:r>
      <w:r w:rsidRPr="000439F6">
        <w:rPr>
          <w:u w:val="single"/>
        </w:rPr>
        <w:tab/>
        <w:t>Action Description with journal page number</w:t>
      </w:r>
      <w:r w:rsidRPr="000439F6">
        <w:rPr>
          <w:u w:val="single"/>
        </w:rPr>
        <w:tab/>
      </w:r>
    </w:p>
    <w:p w:rsidR="007D08F5" w:rsidRDefault="007D08F5" w:rsidP="007D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7A059A">
        <w:t>Introduced and read first time (</w:t>
      </w:r>
      <w:hyperlink r:id="rId7" w:history="1">
        <w:r w:rsidRPr="007A059A">
          <w:rPr>
            <w:rStyle w:val="Hyperlink"/>
          </w:rPr>
          <w:t>Senate Journal</w:t>
        </w:r>
        <w:r w:rsidRPr="007A059A">
          <w:rPr>
            <w:rStyle w:val="Hyperlink"/>
          </w:rPr>
          <w:noBreakHyphen/>
          <w:t>page 9</w:t>
        </w:r>
      </w:hyperlink>
      <w:r w:rsidRPr="007A059A">
        <w:t>)</w:t>
      </w:r>
    </w:p>
    <w:p w:rsidR="007D08F5" w:rsidRDefault="007D08F5" w:rsidP="007D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7A059A">
        <w:t>Referred</w:t>
      </w:r>
      <w:r>
        <w:t xml:space="preserve"> to Committee on </w:t>
      </w:r>
      <w:r w:rsidRPr="007A059A">
        <w:rPr>
          <w:b/>
        </w:rPr>
        <w:t>Transportation</w:t>
      </w:r>
      <w:r>
        <w:t xml:space="preserve"> </w:t>
      </w:r>
      <w:r w:rsidRPr="007A059A">
        <w:t>(</w:t>
      </w:r>
      <w:hyperlink r:id="rId8" w:history="1">
        <w:r w:rsidRPr="007A059A">
          <w:rPr>
            <w:rStyle w:val="Hyperlink"/>
          </w:rPr>
          <w:t>Senate Journal</w:t>
        </w:r>
        <w:r w:rsidRPr="007A059A">
          <w:rPr>
            <w:rStyle w:val="Hyperlink"/>
          </w:rPr>
          <w:noBreakHyphen/>
          <w:t>page 9</w:t>
        </w:r>
      </w:hyperlink>
      <w:r w:rsidRPr="007A059A">
        <w:t>)</w:t>
      </w:r>
    </w:p>
    <w:p w:rsidR="007D08F5" w:rsidRDefault="007D08F5" w:rsidP="007D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9F6" w:rsidRPr="000439F6" w:rsidRDefault="000439F6" w:rsidP="00043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9F6" w:rsidRDefault="000439F6" w:rsidP="000439F6">
      <w:pPr>
        <w:widowControl w:val="0"/>
        <w:jc w:val="left"/>
      </w:pPr>
      <w:r w:rsidRPr="000439F6">
        <w:rPr>
          <w:b/>
        </w:rPr>
        <w:t>VERSIONS OF THIS BILL</w:t>
      </w:r>
    </w:p>
    <w:p w:rsidR="000439F6" w:rsidRDefault="000439F6" w:rsidP="000439F6">
      <w:pPr>
        <w:widowControl w:val="0"/>
        <w:jc w:val="left"/>
      </w:pPr>
    </w:p>
    <w:p w:rsidR="000439F6" w:rsidRDefault="007F1190" w:rsidP="000439F6">
      <w:pPr>
        <w:widowControl w:val="0"/>
        <w:jc w:val="left"/>
      </w:pPr>
      <w:hyperlink r:id="rId9" w:history="1">
        <w:r w:rsidR="000439F6">
          <w:rPr>
            <w:rStyle w:val="Hyperlink"/>
          </w:rPr>
          <w:t>4/12/2011</w:t>
        </w:r>
      </w:hyperlink>
    </w:p>
    <w:p w:rsidR="000439F6" w:rsidRDefault="000439F6" w:rsidP="000439F6"/>
    <w:p w:rsidR="000439F6" w:rsidRDefault="000439F6" w:rsidP="000439F6">
      <w:pPr>
        <w:sectPr w:rsidR="000439F6" w:rsidSect="000439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6762" w:rsidRDefault="00D16762" w:rsidP="00D16762">
      <w:pPr>
        <w:pStyle w:val="BillDots0"/>
      </w:pPr>
    </w:p>
    <w:p w:rsidR="00D16762" w:rsidRDefault="00D16762" w:rsidP="00D16762">
      <w:pPr>
        <w:pStyle w:val="Numbersforbills"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9D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A4" w:rsidRDefault="00722EA4" w:rsidP="00722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FC42B4">
        <w:noBreakHyphen/>
      </w:r>
      <w:r>
        <w:t>15</w:t>
      </w:r>
      <w:r w:rsidR="00FC42B4">
        <w:noBreakHyphen/>
      </w:r>
      <w:r>
        <w:t>910, CODE OF LAWS OF SOUTH CAROLINA, 1976, RELATING TO THE REQUIREMENT THAT A BELL AND WHISTLE BE INSTALLED ON LOCOMOTIVES AND SOUNDED AT CROSSINGS, SO AS TO PROVIDE A LOCOMOTIVE MUST ALSO SOUND THIS BELL AND WHISTLE AT LEAST FIVE HUNDRED YARDS FROM THE PLACE WHERE THE RAILROAD CROSSES A BRIDGE OR TRESTLE.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2EA4">
        <w:t>Section 58</w:t>
      </w:r>
      <w:r w:rsidR="00FC42B4">
        <w:noBreakHyphen/>
      </w:r>
      <w:r w:rsidR="00722EA4">
        <w:t>15</w:t>
      </w:r>
      <w:r w:rsidR="00FC42B4">
        <w:noBreakHyphen/>
      </w:r>
      <w:r w:rsidR="00722EA4">
        <w:t>910 of the 1976 Code is amended to read:</w:t>
      </w:r>
    </w:p>
    <w:p w:rsidR="00722EA4" w:rsidRDefault="00722E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A4" w:rsidRDefault="00722EA4" w:rsidP="00722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 w:rsidR="00FC42B4">
        <w:noBreakHyphen/>
      </w:r>
      <w:r>
        <w:t>15</w:t>
      </w:r>
      <w:r w:rsidR="00FC42B4">
        <w:noBreakHyphen/>
      </w:r>
      <w:r>
        <w:t>910.</w:t>
      </w:r>
      <w:r>
        <w:tab/>
      </w:r>
      <w:r w:rsidRPr="00203388">
        <w:t>A bell of at least thirty pounds</w:t>
      </w:r>
      <w:r w:rsidR="00FC42B4" w:rsidRPr="00FC42B4">
        <w:t>’</w:t>
      </w:r>
      <w:r w:rsidRPr="00203388">
        <w:t xml:space="preserve"> weight and a steam or air whistle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placed on each locomotive engine or interurban car and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 xml:space="preserve">this </w:t>
      </w:r>
      <w:r w:rsidRPr="00203388">
        <w:t xml:space="preserve">bell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rung or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this</w:t>
      </w:r>
      <w:r>
        <w:t xml:space="preserve"> </w:t>
      </w:r>
      <w:r w:rsidRPr="00203388">
        <w:t>whistle sounded by the engineer, fireman</w:t>
      </w:r>
      <w:r>
        <w:rPr>
          <w:u w:val="single"/>
        </w:rPr>
        <w:t>,</w:t>
      </w:r>
      <w:r w:rsidRPr="00203388">
        <w:t xml:space="preserve"> or motorman at the distance of at least five hundred yards from the place where the railroad crosses </w:t>
      </w:r>
      <w:r w:rsidRPr="00722EA4">
        <w:rPr>
          <w:strike/>
        </w:rPr>
        <w:t>any</w:t>
      </w:r>
      <w:r w:rsidRPr="00203388">
        <w:t xml:space="preserve"> </w:t>
      </w:r>
      <w:r>
        <w:rPr>
          <w:u w:val="single"/>
        </w:rPr>
        <w:t>a bridge or trestle,</w:t>
      </w:r>
      <w:r>
        <w:t xml:space="preserve"> </w:t>
      </w:r>
      <w:r w:rsidRPr="00203388">
        <w:t>public highway, street</w:t>
      </w:r>
      <w:r>
        <w:rPr>
          <w:u w:val="single"/>
        </w:rPr>
        <w:t>,</w:t>
      </w:r>
      <w:r w:rsidRPr="00203388">
        <w:t xml:space="preserve"> or traveled place</w:t>
      </w:r>
      <w:r>
        <w:rPr>
          <w:u w:val="single"/>
        </w:rPr>
        <w:t>,</w:t>
      </w:r>
      <w:r w:rsidRPr="00203388">
        <w:t xml:space="preserve"> and be kept ringing or whistling until the engine or interurban car has crossed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this bridge or trestle,</w:t>
      </w:r>
      <w:r>
        <w:t xml:space="preserve"> </w:t>
      </w:r>
      <w:r w:rsidRPr="00203388">
        <w:t>highway, street</w:t>
      </w:r>
      <w:r>
        <w:rPr>
          <w:u w:val="single"/>
        </w:rPr>
        <w:t>,</w:t>
      </w:r>
      <w:r w:rsidRPr="00203388">
        <w:t xml:space="preserve"> or traveled place.  If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a</w:t>
      </w:r>
      <w:r w:rsidR="00A36FDC">
        <w:rPr>
          <w:u w:val="single"/>
        </w:rPr>
        <w:t>n</w:t>
      </w:r>
      <w:r>
        <w:t xml:space="preserve"> </w:t>
      </w:r>
      <w:r w:rsidRPr="00203388">
        <w:t xml:space="preserve">engine or car </w:t>
      </w:r>
      <w:r w:rsidRPr="00722EA4">
        <w:rPr>
          <w:strike/>
        </w:rPr>
        <w:t>shall be</w:t>
      </w:r>
      <w:r w:rsidRPr="00203388">
        <w:t xml:space="preserve"> </w:t>
      </w:r>
      <w:r>
        <w:rPr>
          <w:u w:val="single"/>
        </w:rPr>
        <w:t>is</w:t>
      </w:r>
      <w:r>
        <w:t xml:space="preserve"> </w:t>
      </w:r>
      <w:r w:rsidRPr="00203388">
        <w:t xml:space="preserve">at a standstill within less distance than one hundred rods of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crossing </w:t>
      </w:r>
      <w:r w:rsidRPr="00722EA4">
        <w:rPr>
          <w:strike/>
        </w:rPr>
        <w:t>such</w:t>
      </w:r>
      <w:r>
        <w:rPr>
          <w:u w:val="single"/>
        </w:rPr>
        <w:t>, the</w:t>
      </w:r>
      <w:r w:rsidRPr="00203388">
        <w:t xml:space="preserve"> bell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rung or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</w:t>
      </w:r>
      <w:r w:rsidR="00A36FDC">
        <w:rPr>
          <w:u w:val="single"/>
        </w:rPr>
        <w:t>e</w:t>
      </w:r>
      <w:r>
        <w:t xml:space="preserve"> </w:t>
      </w:r>
      <w:r w:rsidRPr="00203388">
        <w:t xml:space="preserve">whistle </w:t>
      </w:r>
      <w:r>
        <w:rPr>
          <w:u w:val="single"/>
        </w:rPr>
        <w:t>must be</w:t>
      </w:r>
      <w:r>
        <w:t xml:space="preserve"> </w:t>
      </w:r>
      <w:r w:rsidRPr="00203388">
        <w:t xml:space="preserve">sounded for at least thirty seconds before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engine or interurban car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may</w:t>
      </w:r>
      <w:r>
        <w:t xml:space="preserve"> </w:t>
      </w:r>
      <w:r w:rsidRPr="00203388">
        <w:t xml:space="preserve">be moved and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kept ringing or sounding </w:t>
      </w:r>
      <w:r w:rsidRPr="00203388">
        <w:lastRenderedPageBreak/>
        <w:t xml:space="preserve">until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engine or interurban car </w:t>
      </w:r>
      <w:r w:rsidRPr="00722EA4">
        <w:rPr>
          <w:strike/>
        </w:rPr>
        <w:t>shall have</w:t>
      </w:r>
      <w:r w:rsidRPr="00203388">
        <w:t xml:space="preserve"> </w:t>
      </w:r>
      <w:r>
        <w:rPr>
          <w:u w:val="single"/>
        </w:rPr>
        <w:t>has</w:t>
      </w:r>
      <w:r>
        <w:t xml:space="preserve"> </w:t>
      </w:r>
      <w:r w:rsidRPr="00203388">
        <w:t xml:space="preserve">crossed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 bridge or trestle,</w:t>
      </w:r>
      <w:r>
        <w:t xml:space="preserve"> </w:t>
      </w:r>
      <w:r w:rsidRPr="00203388">
        <w:t xml:space="preserve">public highway or street or traveled place.  A gong of not less than ten inches in diameter may be placed upon interurban cars in lieu of a bell as </w:t>
      </w:r>
      <w:r w:rsidRPr="00FC42B4">
        <w:rPr>
          <w:strike/>
        </w:rPr>
        <w:t>herein</w:t>
      </w:r>
      <w:r w:rsidRPr="00203388">
        <w:t xml:space="preserve"> required and </w:t>
      </w:r>
      <w:r w:rsidRPr="00FC42B4">
        <w:rPr>
          <w:strike/>
        </w:rPr>
        <w:t>shall</w:t>
      </w:r>
      <w:r>
        <w:t xml:space="preserve"> </w:t>
      </w:r>
      <w:r w:rsidR="00FC42B4">
        <w:rPr>
          <w:u w:val="single"/>
        </w:rPr>
        <w:t>must</w:t>
      </w:r>
      <w:r w:rsidR="00FC42B4">
        <w:t xml:space="preserve"> </w:t>
      </w:r>
      <w:r>
        <w:t xml:space="preserve">be sounded as </w:t>
      </w:r>
      <w:r w:rsidRPr="00FC42B4">
        <w:rPr>
          <w:strike/>
        </w:rPr>
        <w:t>herein</w:t>
      </w:r>
      <w:r>
        <w:t xml:space="preserve"> provided</w:t>
      </w:r>
      <w:r w:rsidR="00FC42B4">
        <w:t xml:space="preserve"> </w:t>
      </w:r>
      <w:r w:rsidR="00FC42B4">
        <w:rPr>
          <w:u w:val="single"/>
        </w:rPr>
        <w:t>in this section</w:t>
      </w:r>
      <w:r>
        <w:t>.”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2EA4">
        <w:t>2</w:t>
      </w:r>
      <w:r>
        <w:t>.</w:t>
      </w:r>
      <w:r>
        <w:tab/>
        <w:t>This act takes effect upon approval by the Governor.</w:t>
      </w:r>
    </w:p>
    <w:p w:rsidR="007A5D1C" w:rsidRDefault="00FC42B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D1C" w:rsidRDefault="007A5D1C" w:rsidP="000439F6">
      <w:pPr>
        <w:suppressAutoHyphens/>
      </w:pPr>
    </w:p>
    <w:sectPr w:rsidR="007A5D1C" w:rsidSect="000439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A4" w:rsidRDefault="00722EA4" w:rsidP="009F0C77">
      <w:r>
        <w:separator/>
      </w:r>
    </w:p>
  </w:endnote>
  <w:endnote w:type="continuationSeparator" w:id="0">
    <w:p w:rsidR="00722EA4" w:rsidRDefault="00722E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0E937-7600-43C3-A1CC-02BE55A3E58D}"/>
    <w:embedBold r:id="rId2" w:fontKey="{FF2C8944-9D45-4C62-8159-53809E12E7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2D1190-8FE5-40EC-8C51-5AABFBE149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B1D8C7-8C72-411B-8476-56E8718FDF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1F492-8C49-4193-AD5F-0FC2FAE2CC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9F6" w:rsidRPr="007A5D1C" w:rsidRDefault="000439F6" w:rsidP="007A5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[797]</w:t>
    </w:r>
    <w:r>
      <w:tab/>
    </w:r>
    <w:r w:rsidR="007F1190">
      <w:fldChar w:fldCharType="begin"/>
    </w:r>
    <w:r w:rsidR="007F1190">
      <w:instrText xml:space="preserve"> PAGE  \* MERGEFORMAT </w:instrText>
    </w:r>
    <w:r w:rsidR="007F1190">
      <w:fldChar w:fldCharType="separate"/>
    </w:r>
    <w:r w:rsidR="007F1190">
      <w:rPr>
        <w:noProof/>
      </w:rPr>
      <w:t>1</w:t>
    </w:r>
    <w:r w:rsidR="007F11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A4" w:rsidRDefault="00722EA4" w:rsidP="009F0C77">
      <w:r>
        <w:separator/>
      </w:r>
    </w:p>
  </w:footnote>
  <w:footnote w:type="continuationSeparator" w:id="0">
    <w:p w:rsidR="00722EA4" w:rsidRDefault="00722E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953AB11"/>
    <w:docVar w:name="CoverBillType" w:val="b"/>
    <w:docVar w:name="docpath" w:val="L:\Council\bills\AGM\18953AB11.DOCX"/>
    <w:docVar w:name="dvBillNumber" w:val="79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D4B1D"/>
    <w:rsid w:val="00026C9A"/>
    <w:rsid w:val="000439F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21FB"/>
    <w:rsid w:val="001D08F2"/>
    <w:rsid w:val="002037CA"/>
    <w:rsid w:val="002047A2"/>
    <w:rsid w:val="002057B4"/>
    <w:rsid w:val="002321B6"/>
    <w:rsid w:val="0023696B"/>
    <w:rsid w:val="00250967"/>
    <w:rsid w:val="002759C5"/>
    <w:rsid w:val="00277DEE"/>
    <w:rsid w:val="00280D88"/>
    <w:rsid w:val="00294ABE"/>
    <w:rsid w:val="002A3EB4"/>
    <w:rsid w:val="002B69D5"/>
    <w:rsid w:val="00325348"/>
    <w:rsid w:val="00393688"/>
    <w:rsid w:val="003D411E"/>
    <w:rsid w:val="003E3C1E"/>
    <w:rsid w:val="003E6148"/>
    <w:rsid w:val="003F2BB1"/>
    <w:rsid w:val="00400EAA"/>
    <w:rsid w:val="0041760A"/>
    <w:rsid w:val="004809EE"/>
    <w:rsid w:val="004A3279"/>
    <w:rsid w:val="00511EE9"/>
    <w:rsid w:val="00520F28"/>
    <w:rsid w:val="00521E00"/>
    <w:rsid w:val="0056373A"/>
    <w:rsid w:val="00577C6C"/>
    <w:rsid w:val="0058501B"/>
    <w:rsid w:val="006215AA"/>
    <w:rsid w:val="006340D9"/>
    <w:rsid w:val="00643267"/>
    <w:rsid w:val="00643B8E"/>
    <w:rsid w:val="00665EBC"/>
    <w:rsid w:val="0069470D"/>
    <w:rsid w:val="006A476C"/>
    <w:rsid w:val="006A50BB"/>
    <w:rsid w:val="006C6A93"/>
    <w:rsid w:val="006E02F9"/>
    <w:rsid w:val="00722EA4"/>
    <w:rsid w:val="00753C04"/>
    <w:rsid w:val="00756946"/>
    <w:rsid w:val="00757F80"/>
    <w:rsid w:val="00762296"/>
    <w:rsid w:val="00771EEC"/>
    <w:rsid w:val="00786819"/>
    <w:rsid w:val="00793D1C"/>
    <w:rsid w:val="007A325A"/>
    <w:rsid w:val="007A5D1C"/>
    <w:rsid w:val="007B60AF"/>
    <w:rsid w:val="007D08F5"/>
    <w:rsid w:val="007E0ACF"/>
    <w:rsid w:val="007E0E79"/>
    <w:rsid w:val="007F1190"/>
    <w:rsid w:val="007F1523"/>
    <w:rsid w:val="007F509E"/>
    <w:rsid w:val="007F5799"/>
    <w:rsid w:val="007F6947"/>
    <w:rsid w:val="00811B8B"/>
    <w:rsid w:val="00872729"/>
    <w:rsid w:val="008D4B1D"/>
    <w:rsid w:val="008D50D2"/>
    <w:rsid w:val="008F4429"/>
    <w:rsid w:val="00907B92"/>
    <w:rsid w:val="009352BB"/>
    <w:rsid w:val="00990668"/>
    <w:rsid w:val="009F0C77"/>
    <w:rsid w:val="009F4DD1"/>
    <w:rsid w:val="00A36FDC"/>
    <w:rsid w:val="00A64E80"/>
    <w:rsid w:val="00A741D9"/>
    <w:rsid w:val="00A93E0A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7EC5"/>
    <w:rsid w:val="00C3136F"/>
    <w:rsid w:val="00C3483A"/>
    <w:rsid w:val="00C74E9D"/>
    <w:rsid w:val="00C82FD3"/>
    <w:rsid w:val="00CC6B7B"/>
    <w:rsid w:val="00CD3619"/>
    <w:rsid w:val="00CF4447"/>
    <w:rsid w:val="00D16762"/>
    <w:rsid w:val="00D30B05"/>
    <w:rsid w:val="00D405E7"/>
    <w:rsid w:val="00D41D56"/>
    <w:rsid w:val="00D54618"/>
    <w:rsid w:val="00D6260D"/>
    <w:rsid w:val="00D6662B"/>
    <w:rsid w:val="00D95E2F"/>
    <w:rsid w:val="00D970A9"/>
    <w:rsid w:val="00DB3AC0"/>
    <w:rsid w:val="00DE68F0"/>
    <w:rsid w:val="00DF3845"/>
    <w:rsid w:val="00DF7E17"/>
    <w:rsid w:val="00E7320A"/>
    <w:rsid w:val="00E9022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B63BF5-FCCA-4245-887D-607D97DA1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6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FDC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D1676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D1676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3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97_2011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B6013-4E94-401A-B108-CC2005ED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391</Words>
  <Characters>1940</Characters>
  <Application>Microsoft Office Word</Application>
  <DocSecurity>4</DocSecurity>
  <Lines>75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797: Use of whistles on locomotives - South Carolina Legislature Online</dc:title>
  <dc:subject/>
  <dc:creator>AngieMorgan</dc:creator>
  <cp:keywords/>
  <dc:description/>
  <cp:lastModifiedBy>N Cumfer</cp:lastModifiedBy>
  <cp:revision>2</cp:revision>
  <cp:lastPrinted>2011-03-28T20:11:00Z</cp:lastPrinted>
  <dcterms:created xsi:type="dcterms:W3CDTF">2014-11-21T20:53:00Z</dcterms:created>
  <dcterms:modified xsi:type="dcterms:W3CDTF">2014-11-21T20:53:00Z</dcterms:modified>
</cp:coreProperties>
</file>