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9BA" w:rsidRDefault="00C979BA" w:rsidP="00C979BA">
      <w:pPr>
        <w:widowControl w:val="0"/>
        <w:jc w:val="center"/>
      </w:pPr>
      <w:bookmarkStart w:id="0" w:name="_GoBack"/>
      <w:bookmarkEnd w:id="0"/>
      <w:r w:rsidRPr="00C979BA">
        <w:rPr>
          <w:b/>
        </w:rPr>
        <w:t>South Carolina General Assembly</w:t>
      </w:r>
    </w:p>
    <w:p w:rsidR="00C979BA" w:rsidRDefault="00C979BA" w:rsidP="00C979BA">
      <w:pPr>
        <w:widowControl w:val="0"/>
        <w:jc w:val="center"/>
      </w:pPr>
      <w:r>
        <w:t>119th Session, 2011-2012</w:t>
      </w:r>
    </w:p>
    <w:p w:rsidR="00C979BA" w:rsidRDefault="00C979BA" w:rsidP="00C979BA">
      <w:pPr>
        <w:widowControl w:val="0"/>
        <w:jc w:val="left"/>
      </w:pPr>
    </w:p>
    <w:p w:rsidR="00C979BA" w:rsidRDefault="00C979BA" w:rsidP="00C979BA">
      <w:pPr>
        <w:widowControl w:val="0"/>
        <w:jc w:val="left"/>
        <w:rPr>
          <w:b/>
        </w:rPr>
      </w:pPr>
      <w:r w:rsidRPr="00C979BA">
        <w:rPr>
          <w:b/>
        </w:rPr>
        <w:t>S.</w:t>
      </w:r>
      <w:r>
        <w:rPr>
          <w:b/>
        </w:rPr>
        <w:t xml:space="preserve"> </w:t>
      </w:r>
      <w:r w:rsidRPr="00C979BA">
        <w:rPr>
          <w:b/>
        </w:rPr>
        <w:t>816</w:t>
      </w:r>
    </w:p>
    <w:p w:rsidR="00C979BA" w:rsidRDefault="00C979BA" w:rsidP="00C979BA">
      <w:pPr>
        <w:widowControl w:val="0"/>
        <w:jc w:val="left"/>
        <w:rPr>
          <w:b/>
        </w:rPr>
      </w:pPr>
    </w:p>
    <w:p w:rsidR="00C979BA" w:rsidRDefault="00C979BA" w:rsidP="00C979BA">
      <w:pPr>
        <w:widowControl w:val="0"/>
        <w:jc w:val="left"/>
      </w:pPr>
      <w:r w:rsidRPr="00C979BA">
        <w:rPr>
          <w:b/>
        </w:rPr>
        <w:t>STATUS INFORMATION</w:t>
      </w:r>
    </w:p>
    <w:p w:rsidR="00C979BA" w:rsidRDefault="00C979BA" w:rsidP="00C979BA">
      <w:pPr>
        <w:widowControl w:val="0"/>
        <w:jc w:val="left"/>
      </w:pPr>
    </w:p>
    <w:p w:rsidR="00C979BA" w:rsidRDefault="00C979BA" w:rsidP="00C979BA">
      <w:pPr>
        <w:widowControl w:val="0"/>
        <w:jc w:val="left"/>
      </w:pPr>
      <w:r>
        <w:t>Concurrent Resolution</w:t>
      </w:r>
    </w:p>
    <w:p w:rsidR="00C979BA" w:rsidRDefault="00C979BA" w:rsidP="00C979BA">
      <w:pPr>
        <w:widowControl w:val="0"/>
        <w:jc w:val="left"/>
      </w:pPr>
      <w:r>
        <w:t>Sponsors: Senators Lourie, Jackson, Scott and Courson</w:t>
      </w:r>
    </w:p>
    <w:p w:rsidR="00C979BA" w:rsidRDefault="00C979BA" w:rsidP="00C979BA">
      <w:pPr>
        <w:widowControl w:val="0"/>
        <w:jc w:val="left"/>
      </w:pPr>
      <w:r>
        <w:t>Document Path: l:\council\bills\gm\24768zw11.docx</w:t>
      </w:r>
    </w:p>
    <w:p w:rsidR="00C979BA" w:rsidRDefault="00C979BA" w:rsidP="00C979BA">
      <w:pPr>
        <w:widowControl w:val="0"/>
        <w:jc w:val="left"/>
      </w:pPr>
    </w:p>
    <w:p w:rsidR="008C1835" w:rsidRDefault="008C1835" w:rsidP="00C979BA">
      <w:pPr>
        <w:widowControl w:val="0"/>
        <w:jc w:val="left"/>
      </w:pPr>
      <w:r>
        <w:t>Introduced in the Senate on April 14, 2011</w:t>
      </w:r>
    </w:p>
    <w:p w:rsidR="008C1835" w:rsidRDefault="008C1835" w:rsidP="00C979BA">
      <w:pPr>
        <w:widowControl w:val="0"/>
        <w:jc w:val="left"/>
      </w:pPr>
      <w:r>
        <w:t>Introduced in the House on April 26, 2011</w:t>
      </w:r>
    </w:p>
    <w:p w:rsidR="008C1835" w:rsidRDefault="008C1835" w:rsidP="00C979BA">
      <w:pPr>
        <w:widowControl w:val="0"/>
        <w:jc w:val="left"/>
      </w:pPr>
      <w:r>
        <w:t>Adopted by the General Assembly on April 26, 2011</w:t>
      </w:r>
    </w:p>
    <w:p w:rsidR="008C1835" w:rsidRDefault="008C1835" w:rsidP="00C979BA">
      <w:pPr>
        <w:widowControl w:val="0"/>
        <w:jc w:val="left"/>
      </w:pPr>
    </w:p>
    <w:p w:rsidR="00C979BA" w:rsidRDefault="00C979BA" w:rsidP="00C979BA">
      <w:pPr>
        <w:widowControl w:val="0"/>
        <w:jc w:val="left"/>
      </w:pPr>
      <w:r>
        <w:t xml:space="preserve">Summary: </w:t>
      </w:r>
      <w:r w:rsidR="00E82BB7">
        <w:t>Honorable Willie H. Womble</w:t>
      </w:r>
    </w:p>
    <w:p w:rsidR="00C979BA" w:rsidRDefault="00C979BA" w:rsidP="00C979BA">
      <w:pPr>
        <w:widowControl w:val="0"/>
        <w:jc w:val="left"/>
      </w:pPr>
    </w:p>
    <w:p w:rsidR="00C979BA" w:rsidRDefault="00C979BA" w:rsidP="00C979BA">
      <w:pPr>
        <w:widowControl w:val="0"/>
        <w:jc w:val="left"/>
      </w:pPr>
    </w:p>
    <w:p w:rsidR="00C979BA" w:rsidRDefault="00C979BA" w:rsidP="00C979BA">
      <w:pPr>
        <w:widowControl w:val="0"/>
        <w:tabs>
          <w:tab w:val="center" w:pos="590"/>
          <w:tab w:val="center" w:pos="1440"/>
          <w:tab w:val="left" w:pos="1872"/>
          <w:tab w:val="left" w:pos="9187"/>
        </w:tabs>
        <w:jc w:val="left"/>
      </w:pPr>
      <w:r w:rsidRPr="00C979BA">
        <w:rPr>
          <w:b/>
        </w:rPr>
        <w:t>HISTORY OF LEGISLATIVE ACTIONS</w:t>
      </w:r>
    </w:p>
    <w:p w:rsidR="00C979BA" w:rsidRDefault="00C979BA" w:rsidP="00C979BA">
      <w:pPr>
        <w:widowControl w:val="0"/>
        <w:tabs>
          <w:tab w:val="center" w:pos="590"/>
          <w:tab w:val="center" w:pos="1440"/>
          <w:tab w:val="left" w:pos="1872"/>
          <w:tab w:val="left" w:pos="9187"/>
        </w:tabs>
        <w:jc w:val="left"/>
      </w:pPr>
    </w:p>
    <w:p w:rsidR="00C979BA" w:rsidRPr="00C979BA" w:rsidRDefault="00C979BA" w:rsidP="00C979BA">
      <w:pPr>
        <w:widowControl w:val="0"/>
        <w:tabs>
          <w:tab w:val="center" w:pos="590"/>
          <w:tab w:val="center" w:pos="1440"/>
          <w:tab w:val="left" w:pos="1872"/>
          <w:tab w:val="left" w:pos="9187"/>
        </w:tabs>
        <w:jc w:val="left"/>
      </w:pPr>
      <w:r w:rsidRPr="00C979BA">
        <w:rPr>
          <w:u w:val="single"/>
        </w:rPr>
        <w:tab/>
        <w:t>Date</w:t>
      </w:r>
      <w:r w:rsidRPr="00C979BA">
        <w:rPr>
          <w:u w:val="single"/>
        </w:rPr>
        <w:tab/>
        <w:t>Body</w:t>
      </w:r>
      <w:r w:rsidRPr="00C979BA">
        <w:rPr>
          <w:u w:val="single"/>
        </w:rPr>
        <w:tab/>
        <w:t>Action Description with journal page number</w:t>
      </w:r>
      <w:r w:rsidRPr="00C979BA">
        <w:rPr>
          <w:u w:val="single"/>
        </w:rPr>
        <w:tab/>
      </w:r>
    </w:p>
    <w:p w:rsidR="00B10D7B" w:rsidRDefault="00B10D7B" w:rsidP="00B10D7B">
      <w:pPr>
        <w:widowControl w:val="0"/>
        <w:tabs>
          <w:tab w:val="right" w:pos="1008"/>
          <w:tab w:val="left" w:pos="1152"/>
          <w:tab w:val="left" w:pos="1872"/>
          <w:tab w:val="left" w:pos="9187"/>
        </w:tabs>
        <w:ind w:left="2088" w:hanging="2088"/>
        <w:jc w:val="left"/>
      </w:pPr>
      <w:r>
        <w:tab/>
        <w:t>4/14/2011</w:t>
      </w:r>
      <w:r>
        <w:tab/>
        <w:t>Senate</w:t>
      </w:r>
      <w:r>
        <w:tab/>
      </w:r>
      <w:r w:rsidRPr="000D2531">
        <w:t>Int</w:t>
      </w:r>
      <w:r>
        <w:t xml:space="preserve">roduced, adopted, sent to House </w:t>
      </w:r>
      <w:r w:rsidRPr="000D2531">
        <w:t>(</w:t>
      </w:r>
      <w:hyperlink r:id="rId7" w:history="1">
        <w:r w:rsidRPr="000D2531">
          <w:rPr>
            <w:rStyle w:val="Hyperlink"/>
          </w:rPr>
          <w:t>Senate Journal</w:t>
        </w:r>
        <w:r w:rsidRPr="000D2531">
          <w:rPr>
            <w:rStyle w:val="Hyperlink"/>
          </w:rPr>
          <w:noBreakHyphen/>
          <w:t>page 4</w:t>
        </w:r>
      </w:hyperlink>
      <w:r w:rsidRPr="000D2531">
        <w:t>)</w:t>
      </w:r>
    </w:p>
    <w:p w:rsidR="00B10D7B" w:rsidRDefault="00B10D7B" w:rsidP="00B10D7B">
      <w:pPr>
        <w:widowControl w:val="0"/>
        <w:tabs>
          <w:tab w:val="right" w:pos="1008"/>
          <w:tab w:val="left" w:pos="1152"/>
          <w:tab w:val="left" w:pos="1872"/>
          <w:tab w:val="left" w:pos="9187"/>
        </w:tabs>
        <w:ind w:left="2088" w:hanging="2088"/>
        <w:jc w:val="left"/>
      </w:pPr>
      <w:r>
        <w:tab/>
        <w:t>4/26/2011</w:t>
      </w:r>
      <w:r>
        <w:tab/>
        <w:t>House</w:t>
      </w:r>
      <w:r>
        <w:tab/>
      </w:r>
      <w:r w:rsidRPr="000D2531">
        <w:t>Introduced, ado</w:t>
      </w:r>
      <w:r>
        <w:t xml:space="preserve">pted, returned with concurrence </w:t>
      </w:r>
      <w:r w:rsidRPr="000D2531">
        <w:t>(</w:t>
      </w:r>
      <w:hyperlink r:id="rId8" w:history="1">
        <w:r w:rsidRPr="000D2531">
          <w:rPr>
            <w:rStyle w:val="Hyperlink"/>
          </w:rPr>
          <w:t>House Journal</w:t>
        </w:r>
        <w:r w:rsidRPr="000D2531">
          <w:rPr>
            <w:rStyle w:val="Hyperlink"/>
          </w:rPr>
          <w:noBreakHyphen/>
          <w:t>page 15</w:t>
        </w:r>
      </w:hyperlink>
      <w:r w:rsidRPr="000D2531">
        <w:t>)</w:t>
      </w:r>
    </w:p>
    <w:p w:rsidR="00B10D7B" w:rsidRDefault="00B10D7B" w:rsidP="00B10D7B">
      <w:pPr>
        <w:widowControl w:val="0"/>
        <w:tabs>
          <w:tab w:val="right" w:pos="1008"/>
          <w:tab w:val="left" w:pos="1152"/>
          <w:tab w:val="left" w:pos="1872"/>
          <w:tab w:val="left" w:pos="9187"/>
        </w:tabs>
        <w:ind w:left="2088" w:hanging="2088"/>
        <w:jc w:val="left"/>
      </w:pPr>
    </w:p>
    <w:p w:rsidR="00C979BA" w:rsidRPr="00C979BA" w:rsidRDefault="00C979BA" w:rsidP="00C979BA">
      <w:pPr>
        <w:widowControl w:val="0"/>
        <w:tabs>
          <w:tab w:val="right" w:pos="1008"/>
          <w:tab w:val="left" w:pos="1152"/>
          <w:tab w:val="left" w:pos="1872"/>
          <w:tab w:val="left" w:pos="9187"/>
        </w:tabs>
        <w:ind w:left="2088" w:hanging="2088"/>
        <w:jc w:val="left"/>
      </w:pPr>
    </w:p>
    <w:p w:rsidR="00C979BA" w:rsidRDefault="00C979BA" w:rsidP="00C979BA">
      <w:r w:rsidRPr="00C979BA">
        <w:rPr>
          <w:b/>
        </w:rPr>
        <w:t>VERSIONS OF THIS BILL</w:t>
      </w:r>
    </w:p>
    <w:p w:rsidR="00C979BA" w:rsidRDefault="00C979BA" w:rsidP="00C979BA"/>
    <w:p w:rsidR="00C979BA" w:rsidRDefault="00961E78" w:rsidP="00C979BA">
      <w:hyperlink r:id="rId9" w:history="1">
        <w:r w:rsidR="00C979BA">
          <w:rPr>
            <w:rStyle w:val="Hyperlink"/>
          </w:rPr>
          <w:t>4/14/2011</w:t>
        </w:r>
      </w:hyperlink>
    </w:p>
    <w:p w:rsidR="00C979BA" w:rsidRDefault="00C979BA" w:rsidP="00C979BA"/>
    <w:p w:rsidR="00C979BA" w:rsidRDefault="00C979BA" w:rsidP="00C979BA">
      <w:pPr>
        <w:sectPr w:rsidR="00C979BA" w:rsidSect="00C979B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620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9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HONORABLE WILLIE H. WOMBLE, CHIEF MAGISTRATE OF RICHLAND COUNTY, UPON THE OCCASION OF HIS RETIREMENT FROM THE BENCH, AND TO WISH HIM CONTINUED SUCCESS AND HAPPINESS IN ALL HIS FUTURE ENDEAVORS.</w:t>
      </w: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996" w:rsidRDefault="004159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Honorable Willie H. Womble will begin a well</w:t>
      </w:r>
      <w:r w:rsidR="007A5B19">
        <w:noBreakHyphen/>
      </w:r>
      <w:r>
        <w:t xml:space="preserve">deserved retirement after </w:t>
      </w:r>
      <w:r w:rsidR="00F73B4D">
        <w:t>forty</w:t>
      </w:r>
      <w:r w:rsidR="007A5B19">
        <w:noBreakHyphen/>
      </w:r>
      <w:r w:rsidR="00F73B4D">
        <w:t>three years</w:t>
      </w:r>
      <w:r>
        <w:t xml:space="preserve"> of </w:t>
      </w:r>
      <w:r w:rsidR="009E2933">
        <w:t xml:space="preserve">faithful and outstanding </w:t>
      </w:r>
      <w:r>
        <w:t xml:space="preserve">service to </w:t>
      </w:r>
      <w:r w:rsidR="009E2933">
        <w:t xml:space="preserve">the citizens of </w:t>
      </w:r>
      <w:r>
        <w:t>Richland County; and</w:t>
      </w: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age of seventeen, Willie Womble began working in the Waverly Magistrate office </w:t>
      </w:r>
      <w:r w:rsidR="009E2933">
        <w:t xml:space="preserve">in 1968 </w:t>
      </w:r>
      <w:r>
        <w:t>before becoming a constable/deputy sheriff; and</w:t>
      </w: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serving as the Waverly Magistrate over thirty</w:t>
      </w:r>
      <w:r w:rsidR="007A5B19">
        <w:noBreakHyphen/>
      </w:r>
      <w:r>
        <w:t>one years ago and was appointed chief magistrate of Richland County in 1999; and</w:t>
      </w: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the Richland County chief magistrate, he has brought many innovations to the office, such as the state</w:t>
      </w:r>
      <w:r w:rsidR="007A5B19" w:rsidRPr="007A5B19">
        <w:t>’</w:t>
      </w:r>
      <w:r>
        <w:t xml:space="preserve">s first video bond court, </w:t>
      </w:r>
      <w:r w:rsidR="007A5B19">
        <w:t xml:space="preserve">issuance of electronic search warrants, and </w:t>
      </w:r>
      <w:r>
        <w:t>a full</w:t>
      </w:r>
      <w:r w:rsidR="007A5B19">
        <w:noBreakHyphen/>
      </w:r>
      <w:r>
        <w:t>time bond</w:t>
      </w:r>
      <w:r w:rsidR="007A5B19">
        <w:noBreakHyphen/>
      </w:r>
      <w:r>
        <w:t>court system, used throughout the State</w:t>
      </w:r>
      <w:r w:rsidR="007A5B19">
        <w:t xml:space="preserve"> as a model for other counties</w:t>
      </w:r>
      <w:r>
        <w:t>; and</w:t>
      </w:r>
    </w:p>
    <w:p w:rsidR="009E2933" w:rsidRDefault="009E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33" w:rsidRDefault="009E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created the Central Court Judges Program that provides three ful</w:t>
      </w:r>
      <w:r w:rsidR="007A5B19">
        <w:t>l</w:t>
      </w:r>
      <w:r w:rsidR="007A5B19">
        <w:noBreakHyphen/>
        <w:t>time judges for Central Court;</w:t>
      </w:r>
      <w:r>
        <w:t xml:space="preserve"> the Magistrates On</w:t>
      </w:r>
      <w:r w:rsidR="007A5B19">
        <w:noBreakHyphen/>
      </w:r>
      <w:r>
        <w:t>Call system that makes a designated judge available tw</w:t>
      </w:r>
      <w:r w:rsidR="007A5B19">
        <w:t>enty</w:t>
      </w:r>
      <w:r w:rsidR="007A5B19">
        <w:noBreakHyphen/>
        <w:t>four hours a day every day;</w:t>
      </w:r>
      <w:r>
        <w:t xml:space="preserve"> two Richland County Quality of Life Courts</w:t>
      </w:r>
      <w:r w:rsidR="007A5B19">
        <w:t>;</w:t>
      </w:r>
      <w:r>
        <w:t xml:space="preserve"> a court/school collaboration course for Business</w:t>
      </w:r>
      <w:r w:rsidR="00420E90">
        <w:t xml:space="preserve"> </w:t>
      </w:r>
      <w:r w:rsidR="002E3D26">
        <w:t>L</w:t>
      </w:r>
      <w:r>
        <w:t>aw students in Rich</w:t>
      </w:r>
      <w:r w:rsidR="007A5B19">
        <w:t>land County School District One;</w:t>
      </w:r>
      <w:r>
        <w:t xml:space="preserve"> and the first Magistrate Mediation Court in the State, which won a National Association of Counties award; and</w:t>
      </w: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27B"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responsibilities for Richland County, Judge Womble serves as a Forest Acres municipal judge, was a commissioner for the South Carolina Alternative Dispute Resolution Commission</w:t>
      </w:r>
      <w:r w:rsidR="0040127B">
        <w:t>, served as a member of the South Carolina Court Rules Committee, and is the first chairman of the South Carolina Summary Court Commission; and</w:t>
      </w:r>
    </w:p>
    <w:p w:rsidR="0040127B" w:rsidRDefault="00401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27B" w:rsidRDefault="0040127B" w:rsidP="0040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in every office on the board of directors of the South Carolina Summary Court Judges Association, including two years as its president, is the longest</w:t>
      </w:r>
      <w:r w:rsidR="007A5B19">
        <w:noBreakHyphen/>
      </w:r>
      <w:r>
        <w:t>serving member of the executive board, and is currently the executive director of the South Carolina S</w:t>
      </w:r>
      <w:r w:rsidR="000975BA">
        <w:t>ummary Court Judges Association</w:t>
      </w:r>
      <w:r>
        <w:t>; and</w:t>
      </w:r>
    </w:p>
    <w:p w:rsidR="000975BA" w:rsidRDefault="000975BA" w:rsidP="0040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5BA" w:rsidRDefault="000975BA" w:rsidP="0040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sixteen years, Judge Womble has planned and overseen the educational programs for the state</w:t>
      </w:r>
      <w:r w:rsidR="007A5B19" w:rsidRPr="007A5B19">
        <w:t>’</w:t>
      </w:r>
      <w:r>
        <w:t>s summary judges, and he has also served for two terms as the parliamentarian and sergeant</w:t>
      </w:r>
      <w:r w:rsidR="007A5B19">
        <w:noBreakHyphen/>
      </w:r>
      <w:r>
        <w:t>at</w:t>
      </w:r>
      <w:r w:rsidR="007A5B19">
        <w:noBreakHyphen/>
      </w:r>
      <w:r>
        <w:t>arms of the National Judges Association; and</w:t>
      </w:r>
    </w:p>
    <w:p w:rsidR="0040127B" w:rsidRDefault="00401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27B" w:rsidRDefault="00401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Maurie Womble, he reared two fine children</w:t>
      </w:r>
      <w:r w:rsidR="007A5B19">
        <w:t>,</w:t>
      </w:r>
      <w:r>
        <w:t xml:space="preserve"> who have blessed them with three adoring grandchildren; and</w:t>
      </w:r>
    </w:p>
    <w:p w:rsidR="00415996" w:rsidRDefault="004159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5996">
        <w:t xml:space="preserve">the South Carolina General Assembly is grateful for the legacy of leadership that the Honorable Willie H. Womble has bestowed on </w:t>
      </w:r>
      <w:r w:rsidR="007A5B19">
        <w:t>Richland County</w:t>
      </w:r>
      <w:r w:rsidR="00415996">
        <w:t xml:space="preserve"> and appreciate</w:t>
      </w:r>
      <w:r w:rsidR="007A5B19">
        <w:t>s</w:t>
      </w:r>
      <w:r w:rsidR="00415996">
        <w:t xml:space="preserve"> the </w:t>
      </w:r>
      <w:r w:rsidR="007A5B19">
        <w:t>long and enduring</w:t>
      </w:r>
      <w:r w:rsidR="00415996">
        <w:t xml:space="preserve"> guidance he has given to citizens of the</w:t>
      </w:r>
      <w:r w:rsidR="007A5B19">
        <w:t xml:space="preserve"> Palmetto</w:t>
      </w:r>
      <w:r w:rsidR="00415996">
        <w:t xml:space="preserve"> State</w:t>
      </w:r>
      <w:r>
        <w:t xml:space="preserve">.  Now, therefore, </w:t>
      </w: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5996">
        <w:t xml:space="preserve"> the members of the South Carolina General Assembly, by this resolution, recognize and </w:t>
      </w:r>
      <w:r w:rsidR="007A5B19">
        <w:t>commend</w:t>
      </w:r>
      <w:r w:rsidR="00415996">
        <w:t xml:space="preserve"> the Honorable Willie H. Womble, </w:t>
      </w:r>
      <w:r w:rsidR="007A5B19">
        <w:t>c</w:t>
      </w:r>
      <w:r w:rsidR="00415996">
        <w:t>hief magistrate of Richland County, upon the occasion of his retirement from the bench, and wish him continued success and happiness in all his future endeavors</w:t>
      </w:r>
      <w:r w:rsidR="007A5B19">
        <w:t>.</w:t>
      </w: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0127B">
        <w:t>present</w:t>
      </w:r>
      <w:r>
        <w:t>ed to</w:t>
      </w:r>
      <w:r w:rsidR="0040127B">
        <w:t xml:space="preserve"> the Honorable Willie H. Womble.</w:t>
      </w:r>
    </w:p>
    <w:p w:rsidR="00686492" w:rsidRDefault="007A5B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492" w:rsidRDefault="00686492" w:rsidP="00C979BA">
      <w:pPr>
        <w:suppressAutoHyphens/>
      </w:pPr>
    </w:p>
    <w:sectPr w:rsidR="00686492" w:rsidSect="00C979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B19" w:rsidRDefault="007A5B19" w:rsidP="009F0C77">
      <w:r>
        <w:separator/>
      </w:r>
    </w:p>
  </w:endnote>
  <w:endnote w:type="continuationSeparator" w:id="0">
    <w:p w:rsidR="007A5B19" w:rsidRDefault="007A5B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48BB4D-ED62-4E59-9152-746A276A8E54}"/>
    <w:embedBold r:id="rId2" w:fontKey="{417F2367-61B0-4FE0-B497-9609EC520DA1}"/>
  </w:font>
  <w:font w:name="Calibri">
    <w:panose1 w:val="020F0502020204030204"/>
    <w:charset w:val="00"/>
    <w:family w:val="swiss"/>
    <w:pitch w:val="variable"/>
    <w:sig w:usb0="E10002FF" w:usb1="4000ACFF" w:usb2="00000009" w:usb3="00000000" w:csb0="0000019F" w:csb1="00000000"/>
    <w:embedRegular r:id="rId3" w:fontKey="{0A5AA64C-677C-46D3-AE01-8A697FE91422}"/>
  </w:font>
  <w:font w:name="Tahoma">
    <w:panose1 w:val="020B0604030504040204"/>
    <w:charset w:val="00"/>
    <w:family w:val="swiss"/>
    <w:pitch w:val="variable"/>
    <w:sig w:usb0="21002A87" w:usb1="80000000" w:usb2="00000008" w:usb3="00000000" w:csb0="000101FF" w:csb1="00000000"/>
    <w:embedRegular r:id="rId4" w:fontKey="{C56B6CD1-5267-444F-8929-C22FDFFA8888}"/>
  </w:font>
  <w:font w:name="Cambria">
    <w:panose1 w:val="02040503050406030204"/>
    <w:charset w:val="00"/>
    <w:family w:val="roman"/>
    <w:pitch w:val="variable"/>
    <w:sig w:usb0="E00002FF" w:usb1="400004FF" w:usb2="00000000" w:usb3="00000000" w:csb0="0000019F" w:csb1="00000000"/>
    <w:embedRegular r:id="rId5" w:fontKey="{10D6A65D-A67B-48F6-8716-564DB252A0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9BA" w:rsidRPr="00686492" w:rsidRDefault="00C979BA" w:rsidP="00686492">
    <w:pPr>
      <w:pStyle w:val="Footer"/>
      <w:tabs>
        <w:tab w:val="clear" w:pos="4680"/>
        <w:tab w:val="clear" w:pos="9360"/>
        <w:tab w:val="center" w:pos="2995"/>
      </w:tabs>
      <w:spacing w:before="120"/>
    </w:pPr>
    <w:r>
      <w:t>[816]</w:t>
    </w:r>
    <w:r>
      <w:tab/>
    </w:r>
    <w:r w:rsidR="00961E78">
      <w:fldChar w:fldCharType="begin"/>
    </w:r>
    <w:r w:rsidR="00961E78">
      <w:instrText xml:space="preserve"> PAGE  \* MERGEFORMAT </w:instrText>
    </w:r>
    <w:r w:rsidR="00961E78">
      <w:fldChar w:fldCharType="separate"/>
    </w:r>
    <w:r w:rsidR="00961E78">
      <w:rPr>
        <w:noProof/>
      </w:rPr>
      <w:t>1</w:t>
    </w:r>
    <w:r w:rsidR="00961E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B19" w:rsidRDefault="007A5B19" w:rsidP="009F0C77">
      <w:r>
        <w:separator/>
      </w:r>
    </w:p>
  </w:footnote>
  <w:footnote w:type="continuationSeparator" w:id="0">
    <w:p w:rsidR="007A5B19" w:rsidRDefault="007A5B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68ZW11"/>
    <w:docVar w:name="CoverBillType" w:val="c"/>
    <w:docVar w:name="docpath" w:val="L:\Council\bills\GM\24768ZW11.DOCX"/>
    <w:docVar w:name="dvBillNumber" w:val="816"/>
    <w:docVar w:name="dvBillNumberPrefix" w:val="S. "/>
    <w:docVar w:name="dvOriginalBody" w:val="Senate"/>
    <w:docVar w:name="dvSteno" w:val="GM"/>
    <w:docVar w:name="NameofBody" w:val="s"/>
    <w:docVar w:name="vgroup2" w:val="Council"/>
  </w:docVars>
  <w:rsids>
    <w:rsidRoot w:val="000E36D4"/>
    <w:rsid w:val="000243A0"/>
    <w:rsid w:val="00026C9A"/>
    <w:rsid w:val="000965A1"/>
    <w:rsid w:val="000975BA"/>
    <w:rsid w:val="000C2339"/>
    <w:rsid w:val="000E1785"/>
    <w:rsid w:val="000E36D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3D26"/>
    <w:rsid w:val="00325348"/>
    <w:rsid w:val="00393688"/>
    <w:rsid w:val="00396C9F"/>
    <w:rsid w:val="003D411E"/>
    <w:rsid w:val="003E3C1E"/>
    <w:rsid w:val="003E6148"/>
    <w:rsid w:val="003E71C1"/>
    <w:rsid w:val="003F5AB3"/>
    <w:rsid w:val="00400EAA"/>
    <w:rsid w:val="0040127B"/>
    <w:rsid w:val="00415996"/>
    <w:rsid w:val="0041760A"/>
    <w:rsid w:val="00420E90"/>
    <w:rsid w:val="00441D00"/>
    <w:rsid w:val="004809EE"/>
    <w:rsid w:val="004A612C"/>
    <w:rsid w:val="004A774A"/>
    <w:rsid w:val="005114AA"/>
    <w:rsid w:val="00511EE9"/>
    <w:rsid w:val="00521E00"/>
    <w:rsid w:val="00543F6F"/>
    <w:rsid w:val="00577C6C"/>
    <w:rsid w:val="0058501B"/>
    <w:rsid w:val="00600B70"/>
    <w:rsid w:val="006215AA"/>
    <w:rsid w:val="006340D9"/>
    <w:rsid w:val="00643B8E"/>
    <w:rsid w:val="00665EBC"/>
    <w:rsid w:val="00686492"/>
    <w:rsid w:val="0069470D"/>
    <w:rsid w:val="006A476C"/>
    <w:rsid w:val="006C6A93"/>
    <w:rsid w:val="006C7F0D"/>
    <w:rsid w:val="006E02F9"/>
    <w:rsid w:val="006E710F"/>
    <w:rsid w:val="00715465"/>
    <w:rsid w:val="00753C04"/>
    <w:rsid w:val="00756946"/>
    <w:rsid w:val="00757F80"/>
    <w:rsid w:val="00771EEC"/>
    <w:rsid w:val="00786819"/>
    <w:rsid w:val="007A325A"/>
    <w:rsid w:val="007A5B19"/>
    <w:rsid w:val="007A7047"/>
    <w:rsid w:val="007F1523"/>
    <w:rsid w:val="007F509E"/>
    <w:rsid w:val="007F5799"/>
    <w:rsid w:val="007F6947"/>
    <w:rsid w:val="00872729"/>
    <w:rsid w:val="00895E99"/>
    <w:rsid w:val="008C1835"/>
    <w:rsid w:val="008F4429"/>
    <w:rsid w:val="009352BB"/>
    <w:rsid w:val="00945DFA"/>
    <w:rsid w:val="00961E78"/>
    <w:rsid w:val="00982E7C"/>
    <w:rsid w:val="00990668"/>
    <w:rsid w:val="009B1BA6"/>
    <w:rsid w:val="009E2933"/>
    <w:rsid w:val="009F0C77"/>
    <w:rsid w:val="009F4DD1"/>
    <w:rsid w:val="00A25246"/>
    <w:rsid w:val="00A64E80"/>
    <w:rsid w:val="00A741D9"/>
    <w:rsid w:val="00A9741D"/>
    <w:rsid w:val="00AD4B17"/>
    <w:rsid w:val="00AF1E9B"/>
    <w:rsid w:val="00B10D7B"/>
    <w:rsid w:val="00B26FA6"/>
    <w:rsid w:val="00B613BC"/>
    <w:rsid w:val="00B741CB"/>
    <w:rsid w:val="00B934F3"/>
    <w:rsid w:val="00BB6347"/>
    <w:rsid w:val="00BD2134"/>
    <w:rsid w:val="00C038D8"/>
    <w:rsid w:val="00C045DD"/>
    <w:rsid w:val="00C3136F"/>
    <w:rsid w:val="00C3483A"/>
    <w:rsid w:val="00C74E9D"/>
    <w:rsid w:val="00C82FD3"/>
    <w:rsid w:val="00C979BA"/>
    <w:rsid w:val="00CC6B7B"/>
    <w:rsid w:val="00CD3619"/>
    <w:rsid w:val="00CF4447"/>
    <w:rsid w:val="00D31447"/>
    <w:rsid w:val="00D405E7"/>
    <w:rsid w:val="00D41D56"/>
    <w:rsid w:val="00D543B6"/>
    <w:rsid w:val="00D6260D"/>
    <w:rsid w:val="00D6662B"/>
    <w:rsid w:val="00D95E2F"/>
    <w:rsid w:val="00D970A9"/>
    <w:rsid w:val="00DB3AC0"/>
    <w:rsid w:val="00DE68F0"/>
    <w:rsid w:val="00DF3845"/>
    <w:rsid w:val="00DF7E17"/>
    <w:rsid w:val="00E82BB7"/>
    <w:rsid w:val="00E9620A"/>
    <w:rsid w:val="00EB00A2"/>
    <w:rsid w:val="00EB1BF3"/>
    <w:rsid w:val="00EF098A"/>
    <w:rsid w:val="00EF3EEE"/>
    <w:rsid w:val="00F149A7"/>
    <w:rsid w:val="00F50BAF"/>
    <w:rsid w:val="00F52C10"/>
    <w:rsid w:val="00F73B4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A601C0-B799-446E-9344-D7563A9C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5B19"/>
    <w:rPr>
      <w:rFonts w:ascii="Tahoma" w:hAnsi="Tahoma" w:cs="Tahoma"/>
      <w:sz w:val="16"/>
      <w:szCs w:val="16"/>
    </w:rPr>
  </w:style>
  <w:style w:type="character" w:customStyle="1" w:styleId="BalloonTextChar">
    <w:name w:val="Balloon Text Char"/>
    <w:basedOn w:val="DefaultParagraphFont"/>
    <w:link w:val="BalloonText"/>
    <w:uiPriority w:val="99"/>
    <w:semiHidden/>
    <w:rsid w:val="007A5B19"/>
    <w:rPr>
      <w:rFonts w:ascii="Tahoma" w:eastAsia="Times New Roman" w:hAnsi="Tahoma" w:cs="Tahoma"/>
      <w:sz w:val="16"/>
      <w:szCs w:val="16"/>
    </w:rPr>
  </w:style>
  <w:style w:type="character" w:styleId="Hyperlink">
    <w:name w:val="Hyperlink"/>
    <w:basedOn w:val="DefaultParagraphFont"/>
    <w:uiPriority w:val="99"/>
    <w:unhideWhenUsed/>
    <w:rsid w:val="00C979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3" Type="http://schemas.openxmlformats.org/officeDocument/2006/relationships/settings" Target="settings.xml"/><Relationship Id="rId7" Type="http://schemas.openxmlformats.org/officeDocument/2006/relationships/hyperlink" Target="file:///h:\sj%20archive\2011\04-1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16_2011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12C43-D010-42F0-8CCA-879AEB501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614</Words>
  <Characters>3414</Characters>
  <Application>Microsoft Office Word</Application>
  <DocSecurity>4</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816: Honorable Willie H. Womble - South Carolina Legislature Online</dc:title>
  <dc:subject/>
  <dc:creator>gailmoore</dc:creator>
  <cp:keywords/>
  <dc:description/>
  <cp:lastModifiedBy>N Cumfer</cp:lastModifiedBy>
  <cp:revision>2</cp:revision>
  <cp:lastPrinted>2011-04-12T17:29:00Z</cp:lastPrinted>
  <dcterms:created xsi:type="dcterms:W3CDTF">2014-11-21T20:54:00Z</dcterms:created>
  <dcterms:modified xsi:type="dcterms:W3CDTF">2014-11-21T20:54:00Z</dcterms:modified>
</cp:coreProperties>
</file>