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3A8" w:rsidRDefault="003553A8" w:rsidP="003553A8">
      <w:pPr>
        <w:widowControl w:val="0"/>
        <w:jc w:val="center"/>
      </w:pPr>
      <w:bookmarkStart w:id="0" w:name="_GoBack"/>
      <w:bookmarkEnd w:id="0"/>
      <w:r w:rsidRPr="003553A8">
        <w:rPr>
          <w:b/>
        </w:rPr>
        <w:t>South Carolina General Assembly</w:t>
      </w:r>
    </w:p>
    <w:p w:rsidR="003553A8" w:rsidRDefault="003553A8" w:rsidP="003553A8">
      <w:pPr>
        <w:widowControl w:val="0"/>
        <w:jc w:val="center"/>
      </w:pPr>
      <w:r>
        <w:t>119th Session, 2011-2012</w:t>
      </w:r>
    </w:p>
    <w:p w:rsidR="003553A8" w:rsidRDefault="003553A8" w:rsidP="003553A8">
      <w:pPr>
        <w:widowControl w:val="0"/>
        <w:jc w:val="left"/>
      </w:pPr>
    </w:p>
    <w:p w:rsidR="003553A8" w:rsidRDefault="003553A8" w:rsidP="003553A8">
      <w:pPr>
        <w:widowControl w:val="0"/>
        <w:jc w:val="left"/>
        <w:rPr>
          <w:b/>
        </w:rPr>
      </w:pPr>
      <w:r w:rsidRPr="003553A8">
        <w:rPr>
          <w:b/>
        </w:rPr>
        <w:t>S.</w:t>
      </w:r>
      <w:r>
        <w:rPr>
          <w:b/>
        </w:rPr>
        <w:t xml:space="preserve"> </w:t>
      </w:r>
      <w:r w:rsidRPr="003553A8">
        <w:rPr>
          <w:b/>
        </w:rPr>
        <w:t>846</w:t>
      </w:r>
    </w:p>
    <w:p w:rsidR="003553A8" w:rsidRDefault="003553A8" w:rsidP="003553A8">
      <w:pPr>
        <w:widowControl w:val="0"/>
        <w:jc w:val="left"/>
        <w:rPr>
          <w:b/>
        </w:rPr>
      </w:pPr>
    </w:p>
    <w:p w:rsidR="003553A8" w:rsidRDefault="003553A8" w:rsidP="003553A8">
      <w:pPr>
        <w:widowControl w:val="0"/>
        <w:jc w:val="left"/>
      </w:pPr>
      <w:r w:rsidRPr="003553A8">
        <w:rPr>
          <w:b/>
        </w:rPr>
        <w:t>STATUS INFORMATION</w:t>
      </w:r>
    </w:p>
    <w:p w:rsidR="003553A8" w:rsidRDefault="003553A8" w:rsidP="003553A8">
      <w:pPr>
        <w:widowControl w:val="0"/>
        <w:jc w:val="left"/>
      </w:pPr>
    </w:p>
    <w:p w:rsidR="003553A8" w:rsidRDefault="003553A8" w:rsidP="003553A8">
      <w:pPr>
        <w:widowControl w:val="0"/>
        <w:jc w:val="left"/>
      </w:pPr>
      <w:r>
        <w:t>Senate Resolution</w:t>
      </w:r>
    </w:p>
    <w:p w:rsidR="003553A8" w:rsidRDefault="003553A8" w:rsidP="003553A8">
      <w:pPr>
        <w:widowControl w:val="0"/>
        <w:jc w:val="left"/>
      </w:pPr>
      <w:r>
        <w:t>Sponsors: Senators Courson, Jackson, Sheheen and Lourie</w:t>
      </w:r>
    </w:p>
    <w:p w:rsidR="003553A8" w:rsidRDefault="003553A8" w:rsidP="003553A8">
      <w:pPr>
        <w:widowControl w:val="0"/>
        <w:jc w:val="left"/>
      </w:pPr>
      <w:r>
        <w:t>Document Path: l:\council\bills\gm\24784ab11.docx</w:t>
      </w:r>
    </w:p>
    <w:p w:rsidR="003553A8" w:rsidRDefault="003553A8" w:rsidP="003553A8">
      <w:pPr>
        <w:widowControl w:val="0"/>
        <w:jc w:val="left"/>
      </w:pPr>
    </w:p>
    <w:p w:rsidR="003553A8" w:rsidRDefault="003553A8" w:rsidP="003553A8">
      <w:pPr>
        <w:widowControl w:val="0"/>
        <w:jc w:val="left"/>
      </w:pPr>
      <w:r>
        <w:t>Introduced in the Senate on April 26, 2011</w:t>
      </w:r>
    </w:p>
    <w:p w:rsidR="003553A8" w:rsidRDefault="003553A8" w:rsidP="003553A8">
      <w:pPr>
        <w:widowControl w:val="0"/>
        <w:jc w:val="left"/>
      </w:pPr>
      <w:r>
        <w:t>Adopted by the Senate on April 26, 2011</w:t>
      </w:r>
    </w:p>
    <w:p w:rsidR="003553A8" w:rsidRDefault="003553A8" w:rsidP="003553A8">
      <w:pPr>
        <w:widowControl w:val="0"/>
        <w:jc w:val="left"/>
      </w:pPr>
    </w:p>
    <w:p w:rsidR="003553A8" w:rsidRDefault="003553A8" w:rsidP="003553A8">
      <w:pPr>
        <w:widowControl w:val="0"/>
        <w:jc w:val="left"/>
      </w:pPr>
      <w:r>
        <w:t xml:space="preserve">Summary: </w:t>
      </w:r>
      <w:r w:rsidR="00FD5CAA">
        <w:t>Antjuan Orlando Seawright</w:t>
      </w:r>
    </w:p>
    <w:p w:rsidR="003553A8" w:rsidRDefault="003553A8" w:rsidP="003553A8">
      <w:pPr>
        <w:widowControl w:val="0"/>
        <w:jc w:val="left"/>
      </w:pPr>
    </w:p>
    <w:p w:rsidR="003553A8" w:rsidRDefault="003553A8" w:rsidP="003553A8">
      <w:pPr>
        <w:widowControl w:val="0"/>
        <w:jc w:val="left"/>
      </w:pPr>
    </w:p>
    <w:p w:rsidR="003553A8" w:rsidRDefault="003553A8" w:rsidP="003553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53A8">
        <w:rPr>
          <w:b/>
        </w:rPr>
        <w:t>HISTORY OF LEGISLATIVE ACTIONS</w:t>
      </w:r>
    </w:p>
    <w:p w:rsidR="003553A8" w:rsidRDefault="003553A8" w:rsidP="003553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53A8" w:rsidRPr="003553A8" w:rsidRDefault="003553A8" w:rsidP="003553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53A8">
        <w:rPr>
          <w:u w:val="single"/>
        </w:rPr>
        <w:tab/>
        <w:t>Date</w:t>
      </w:r>
      <w:r w:rsidRPr="003553A8">
        <w:rPr>
          <w:u w:val="single"/>
        </w:rPr>
        <w:tab/>
        <w:t>Body</w:t>
      </w:r>
      <w:r w:rsidRPr="003553A8">
        <w:rPr>
          <w:u w:val="single"/>
        </w:rPr>
        <w:tab/>
        <w:t>Action Description with journal page number</w:t>
      </w:r>
      <w:r w:rsidRPr="003553A8">
        <w:rPr>
          <w:u w:val="single"/>
        </w:rPr>
        <w:tab/>
      </w:r>
    </w:p>
    <w:p w:rsidR="00C66FA5" w:rsidRDefault="00C66FA5" w:rsidP="00C66F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Senate</w:t>
      </w:r>
      <w:r>
        <w:tab/>
      </w:r>
      <w:r w:rsidRPr="00C21700">
        <w:t>Introduced and adopted (</w:t>
      </w:r>
      <w:hyperlink r:id="rId7" w:history="1">
        <w:r w:rsidRPr="00C21700">
          <w:rPr>
            <w:rStyle w:val="Hyperlink"/>
          </w:rPr>
          <w:t>Senate Journal</w:t>
        </w:r>
        <w:r w:rsidRPr="00C21700">
          <w:rPr>
            <w:rStyle w:val="Hyperlink"/>
          </w:rPr>
          <w:noBreakHyphen/>
          <w:t>page 6</w:t>
        </w:r>
      </w:hyperlink>
      <w:r w:rsidRPr="00C21700">
        <w:t>)</w:t>
      </w:r>
    </w:p>
    <w:p w:rsidR="00C66FA5" w:rsidRDefault="00C66FA5" w:rsidP="00C66F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53A8" w:rsidRPr="003553A8" w:rsidRDefault="003553A8" w:rsidP="00355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53A8" w:rsidRDefault="003553A8" w:rsidP="003553A8">
      <w:r w:rsidRPr="003553A8">
        <w:rPr>
          <w:b/>
        </w:rPr>
        <w:t>VERSIONS OF THIS BILL</w:t>
      </w:r>
    </w:p>
    <w:p w:rsidR="003553A8" w:rsidRDefault="003553A8" w:rsidP="003553A8"/>
    <w:p w:rsidR="003553A8" w:rsidRDefault="00F20BEA" w:rsidP="003553A8">
      <w:hyperlink r:id="rId8" w:history="1">
        <w:r w:rsidR="003553A8">
          <w:rPr>
            <w:rStyle w:val="Hyperlink"/>
          </w:rPr>
          <w:t>4/26/2011</w:t>
        </w:r>
      </w:hyperlink>
    </w:p>
    <w:p w:rsidR="003553A8" w:rsidRDefault="003553A8" w:rsidP="003553A8"/>
    <w:p w:rsidR="003553A8" w:rsidRDefault="003553A8" w:rsidP="003553A8">
      <w:pPr>
        <w:sectPr w:rsidR="003553A8" w:rsidSect="003553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648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ANTJUAN ORLANDO SEAWRIGHT FOR </w:t>
      </w:r>
      <w:r w:rsidR="00B5091F">
        <w:t>AGGRESSIVELY PURSUING HIS GOALS AND FOR HIS DEDICATION AND COMMITMENT TO COMMUNITY AFFAIRS</w:t>
      </w:r>
      <w:r>
        <w:t>, AND TO CONGRATULATE HIM FOR BEING NAMED TO THE 2011 STATE NEWSPAPER</w:t>
      </w:r>
      <w:r w:rsidR="00BF6A60" w:rsidRPr="00BF6A60">
        <w:t>’</w:t>
      </w:r>
      <w:r>
        <w:t xml:space="preserve">S </w:t>
      </w:r>
      <w:r>
        <w:rPr>
          <w:i/>
        </w:rPr>
        <w:t>20 UNDER 40</w:t>
      </w:r>
      <w:r>
        <w:t>.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6933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6933">
        <w:t xml:space="preserve">the members of the South Carolina Senate are pleased to learn that Antjuan Orlando Seawright </w:t>
      </w:r>
      <w:r w:rsidR="00BF6A60">
        <w:t xml:space="preserve">has received recognition due him and </w:t>
      </w:r>
      <w:r w:rsidR="00C96933">
        <w:t xml:space="preserve">has been named to the </w:t>
      </w:r>
      <w:r w:rsidR="00B5091F">
        <w:t xml:space="preserve">2011 </w:t>
      </w:r>
      <w:r w:rsidR="00C96933">
        <w:t>State newspaper</w:t>
      </w:r>
      <w:r w:rsidR="00BF6A60" w:rsidRPr="00BF6A60">
        <w:t>’</w:t>
      </w:r>
      <w:r w:rsidR="00C96933">
        <w:t xml:space="preserve">s </w:t>
      </w:r>
      <w:r w:rsidR="00C96933">
        <w:rPr>
          <w:i/>
        </w:rPr>
        <w:t>20 Under 40</w:t>
      </w:r>
      <w:r w:rsidR="00C96933">
        <w:t>; and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357B">
        <w:t>after he earned a bachelor of science from Winthrop University in May 2008, he graduated with a master</w:t>
      </w:r>
      <w:r w:rsidR="00BF6A60" w:rsidRPr="00BF6A60">
        <w:t>’</w:t>
      </w:r>
      <w:r w:rsidR="0088357B">
        <w:t>s in business administration from Webster University in St. Louis, Missouri, in December 2010; and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357B">
        <w:t xml:space="preserve">he returned to </w:t>
      </w:r>
      <w:r w:rsidR="00512EB7">
        <w:t>the Midlands</w:t>
      </w:r>
      <w:r w:rsidR="0088357B">
        <w:t xml:space="preserve"> to </w:t>
      </w:r>
      <w:r w:rsidR="00512EB7">
        <w:t>fulfill</w:t>
      </w:r>
      <w:r w:rsidR="0088357B">
        <w:t xml:space="preserve"> a promi</w:t>
      </w:r>
      <w:r w:rsidR="00512EB7">
        <w:t xml:space="preserve">se he </w:t>
      </w:r>
      <w:r w:rsidR="005A18B1">
        <w:t xml:space="preserve">had </w:t>
      </w:r>
      <w:r w:rsidR="00512EB7">
        <w:t>made to his grandmother before her death in 2007, and he has served as a political consultant and account executive with Sunrise Communications since June 2008; and</w:t>
      </w: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January 2011, he has served as the deputy director of the South Carolina Senate Democratic Caucus where he has conducted research on legislation, drafted c</w:t>
      </w:r>
      <w:r w:rsidR="005A18B1">
        <w:t>ommunications, assisted</w:t>
      </w:r>
      <w:r>
        <w:t xml:space="preserve"> in implementing legislative strategies, and provided guidance to legislators</w:t>
      </w:r>
      <w:r w:rsidR="005A18B1">
        <w:t xml:space="preserve"> on various topics</w:t>
      </w:r>
      <w:r>
        <w:t>; and</w:t>
      </w: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November 2007 to January 2008, he worked with regional and national coordinators in Hillary Clinton</w:t>
      </w:r>
      <w:r w:rsidR="00BF6A60" w:rsidRPr="00BF6A60">
        <w:t>’</w:t>
      </w:r>
      <w:r>
        <w:t xml:space="preserve">s presidential campaign to develop, implement, and coordinate campaign support and </w:t>
      </w:r>
      <w:r w:rsidR="00BF666A">
        <w:t xml:space="preserve">volunteers on the state and regional levels, </w:t>
      </w:r>
      <w:r w:rsidR="00B5091F">
        <w:t>where</w:t>
      </w:r>
      <w:r w:rsidR="00BF666A">
        <w:t xml:space="preserve"> he</w:t>
      </w:r>
      <w:r w:rsidR="00B5091F">
        <w:t xml:space="preserve"> also</w:t>
      </w:r>
      <w:r w:rsidR="00BF666A">
        <w:t xml:space="preserve"> participated in strategy sessions and advisory meetings; and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666A">
        <w:t xml:space="preserve">he serves the community </w:t>
      </w:r>
      <w:r w:rsidR="00B5091F">
        <w:t xml:space="preserve">extensively </w:t>
      </w:r>
      <w:r w:rsidR="00BF666A">
        <w:t>as a board member of Sistercare, the Columbia Free Medical Clinic, the advisory board of Home Works of South Carolina, Meadow</w:t>
      </w:r>
      <w:r w:rsidR="00EB7633">
        <w:t>f</w:t>
      </w:r>
      <w:r w:rsidR="00BF666A">
        <w:t>ield Elementary School, the James R. Clark Sickle Cell Foundation, Carolina School for the Inquiry, and Columbia Urban League Young Professionals; and</w:t>
      </w:r>
    </w:p>
    <w:p w:rsid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2010, he was named South Carolina TRIO Alumni of the Year, and in 2011, he was the youngest person named to the State newspaper</w:t>
      </w:r>
      <w:r w:rsidR="00BF6A60" w:rsidRPr="00BF6A60">
        <w:t>’</w:t>
      </w:r>
      <w:r>
        <w:t xml:space="preserve">s </w:t>
      </w:r>
      <w:r>
        <w:rPr>
          <w:i/>
        </w:rPr>
        <w:t>20 Under 40</w:t>
      </w:r>
      <w:r>
        <w:t xml:space="preserve"> list; and</w:t>
      </w:r>
    </w:p>
    <w:p w:rsid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6A" w:rsidRP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active member of Bib</w:t>
      </w:r>
      <w:r w:rsidR="005A18B1">
        <w:t>le Way Church of Atlas Road, his faith and belief make him aware that God is the source of his strength</w:t>
      </w:r>
      <w:r w:rsidR="00BF6A60">
        <w:t>,</w:t>
      </w:r>
      <w:r w:rsidR="005A18B1">
        <w:t xml:space="preserve"> and </w:t>
      </w:r>
      <w:r w:rsidR="00BF6A60">
        <w:t xml:space="preserve">this faith </w:t>
      </w:r>
      <w:r w:rsidR="005A18B1">
        <w:t>keep</w:t>
      </w:r>
      <w:r w:rsidR="00BF6A60">
        <w:t>s</w:t>
      </w:r>
      <w:r w:rsidR="005A18B1">
        <w:t xml:space="preserve"> him focused on helping his fellow man whenever he can; and 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48E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18B1">
        <w:t xml:space="preserve">the members of the South Carolina Senate are grateful </w:t>
      </w:r>
      <w:r w:rsidR="00AE750A">
        <w:t xml:space="preserve">for the creative and critical thinking that have given </w:t>
      </w:r>
      <w:r w:rsidR="005A18B1">
        <w:t>Antjuan Orland</w:t>
      </w:r>
      <w:r w:rsidR="00BF6A60">
        <w:t>o</w:t>
      </w:r>
      <w:r w:rsidR="005A18B1">
        <w:t xml:space="preserve"> Seawright a r</w:t>
      </w:r>
      <w:r w:rsidR="00512EB7">
        <w:t>eputation</w:t>
      </w:r>
      <w:r w:rsidR="005A18B1">
        <w:t xml:space="preserve"> as a problem solver</w:t>
      </w:r>
      <w:r w:rsidR="00AE750A">
        <w:t xml:space="preserve"> and for the energy, passion, and commitment to excellence that he brings to his work</w:t>
      </w:r>
      <w:r w:rsidR="00E8648E">
        <w:t>.  Now, therefore,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48E" w:rsidRPr="000940A5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That </w:t>
      </w:r>
      <w:r w:rsidR="000940A5">
        <w:t xml:space="preserve">the members of the South Carolina Senate, by this resolution, recognize and honor Antjuan Orlando Seawright for </w:t>
      </w:r>
      <w:r w:rsidR="00B5091F">
        <w:t>aggressively pursuing his goals</w:t>
      </w:r>
      <w:r w:rsidR="00C96933">
        <w:t xml:space="preserve"> and for </w:t>
      </w:r>
      <w:r w:rsidR="00B5091F">
        <w:t>his dedication and commitment to community affairs</w:t>
      </w:r>
      <w:r w:rsidR="000940A5">
        <w:t xml:space="preserve">, and congratulate him for being named to the </w:t>
      </w:r>
      <w:r w:rsidR="00C96933">
        <w:t xml:space="preserve">2011 </w:t>
      </w:r>
      <w:r w:rsidR="000940A5">
        <w:t>State newspaper</w:t>
      </w:r>
      <w:r w:rsidR="00BF6A60" w:rsidRPr="00BF6A60">
        <w:t>’</w:t>
      </w:r>
      <w:r w:rsidR="000940A5">
        <w:t xml:space="preserve">s </w:t>
      </w:r>
      <w:r w:rsidR="000940A5">
        <w:rPr>
          <w:i/>
        </w:rPr>
        <w:t>20 Under 40</w:t>
      </w:r>
      <w:r w:rsidR="000940A5">
        <w:t>.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40A5">
        <w:t>present</w:t>
      </w:r>
      <w:r>
        <w:t>ed to</w:t>
      </w:r>
      <w:r w:rsidR="000940A5">
        <w:t xml:space="preserve"> Antjuan Orlando Seawright</w:t>
      </w:r>
      <w:r>
        <w:t>.</w:t>
      </w:r>
    </w:p>
    <w:p w:rsidR="00ED1210" w:rsidRDefault="00BF6A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210" w:rsidRDefault="00ED1210" w:rsidP="003553A8">
      <w:pPr>
        <w:suppressAutoHyphens/>
      </w:pPr>
    </w:p>
    <w:sectPr w:rsidR="00ED1210" w:rsidSect="003553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91F" w:rsidRDefault="00B5091F" w:rsidP="009F0C77">
      <w:r>
        <w:separator/>
      </w:r>
    </w:p>
  </w:endnote>
  <w:endnote w:type="continuationSeparator" w:id="0">
    <w:p w:rsidR="00B5091F" w:rsidRDefault="00B509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4C3DAB-299D-475E-AF42-2F4316652854}"/>
    <w:embedBold r:id="rId2" w:fontKey="{73AFDA12-EFC0-43C9-A588-458D1908E2BE}"/>
    <w:embedItalic r:id="rId3" w:fontKey="{E547E8A7-7F1A-4989-9216-565EE6BCEA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F9D0F68-950E-4D27-B253-9E2C02A035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531D4F6-03C8-4087-A568-3BC7329441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E11C67-D4AF-4439-9EEF-C969C3BA58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3A8" w:rsidRPr="00ED1210" w:rsidRDefault="003553A8" w:rsidP="00ED12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[846]</w:t>
    </w:r>
    <w:r>
      <w:tab/>
    </w:r>
    <w:r w:rsidR="00F20BEA">
      <w:fldChar w:fldCharType="begin"/>
    </w:r>
    <w:r w:rsidR="00F20BEA">
      <w:instrText xml:space="preserve"> PAGE  \* MERGEFORMAT </w:instrText>
    </w:r>
    <w:r w:rsidR="00F20BEA">
      <w:fldChar w:fldCharType="separate"/>
    </w:r>
    <w:r w:rsidR="00F20BEA">
      <w:rPr>
        <w:noProof/>
      </w:rPr>
      <w:t>1</w:t>
    </w:r>
    <w:r w:rsidR="00F20B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91F" w:rsidRDefault="00B5091F" w:rsidP="009F0C77">
      <w:r>
        <w:separator/>
      </w:r>
    </w:p>
  </w:footnote>
  <w:footnote w:type="continuationSeparator" w:id="0">
    <w:p w:rsidR="00B5091F" w:rsidRDefault="00B509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784AB11"/>
    <w:docVar w:name="CoverBillType" w:val="r"/>
    <w:docVar w:name="docpath" w:val="L:\Council\bills\GM\24784AB11.DOCX"/>
    <w:docVar w:name="dvBillNumber" w:val="8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0220C"/>
    <w:rsid w:val="00026C9A"/>
    <w:rsid w:val="000940A5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A03"/>
    <w:rsid w:val="00322ABB"/>
    <w:rsid w:val="00325348"/>
    <w:rsid w:val="003553A8"/>
    <w:rsid w:val="00393688"/>
    <w:rsid w:val="003A522B"/>
    <w:rsid w:val="003C591D"/>
    <w:rsid w:val="003D411E"/>
    <w:rsid w:val="003E3C1E"/>
    <w:rsid w:val="003E6148"/>
    <w:rsid w:val="00400EAA"/>
    <w:rsid w:val="0041760A"/>
    <w:rsid w:val="004809EE"/>
    <w:rsid w:val="004C7831"/>
    <w:rsid w:val="005037DA"/>
    <w:rsid w:val="00507D41"/>
    <w:rsid w:val="00511EE9"/>
    <w:rsid w:val="00512EB7"/>
    <w:rsid w:val="00521E00"/>
    <w:rsid w:val="00577C6C"/>
    <w:rsid w:val="0058501B"/>
    <w:rsid w:val="005A18B1"/>
    <w:rsid w:val="005D2E79"/>
    <w:rsid w:val="006215AA"/>
    <w:rsid w:val="006340D9"/>
    <w:rsid w:val="00643B8E"/>
    <w:rsid w:val="00665EBC"/>
    <w:rsid w:val="006830F1"/>
    <w:rsid w:val="0069470D"/>
    <w:rsid w:val="006A476C"/>
    <w:rsid w:val="006C6A93"/>
    <w:rsid w:val="006D1DD4"/>
    <w:rsid w:val="006E02F9"/>
    <w:rsid w:val="00753C04"/>
    <w:rsid w:val="00756946"/>
    <w:rsid w:val="00757F80"/>
    <w:rsid w:val="00771EEC"/>
    <w:rsid w:val="00786819"/>
    <w:rsid w:val="007A325A"/>
    <w:rsid w:val="007B0E24"/>
    <w:rsid w:val="007F1523"/>
    <w:rsid w:val="007F509E"/>
    <w:rsid w:val="007F5799"/>
    <w:rsid w:val="007F6947"/>
    <w:rsid w:val="00872729"/>
    <w:rsid w:val="0088357B"/>
    <w:rsid w:val="008B58A0"/>
    <w:rsid w:val="008F4429"/>
    <w:rsid w:val="0090220C"/>
    <w:rsid w:val="0091326E"/>
    <w:rsid w:val="009352BB"/>
    <w:rsid w:val="0098092D"/>
    <w:rsid w:val="00990668"/>
    <w:rsid w:val="009C61B8"/>
    <w:rsid w:val="009D570D"/>
    <w:rsid w:val="009E57FA"/>
    <w:rsid w:val="009F0C77"/>
    <w:rsid w:val="009F4DD1"/>
    <w:rsid w:val="00A4504B"/>
    <w:rsid w:val="00A64E80"/>
    <w:rsid w:val="00A741D9"/>
    <w:rsid w:val="00A77B06"/>
    <w:rsid w:val="00A9741D"/>
    <w:rsid w:val="00AD4B17"/>
    <w:rsid w:val="00AE750A"/>
    <w:rsid w:val="00B26FA6"/>
    <w:rsid w:val="00B5091F"/>
    <w:rsid w:val="00B741CB"/>
    <w:rsid w:val="00B934F3"/>
    <w:rsid w:val="00BB6347"/>
    <w:rsid w:val="00BD2134"/>
    <w:rsid w:val="00BE23F0"/>
    <w:rsid w:val="00BF666A"/>
    <w:rsid w:val="00BF6A60"/>
    <w:rsid w:val="00C038D8"/>
    <w:rsid w:val="00C045DD"/>
    <w:rsid w:val="00C3136F"/>
    <w:rsid w:val="00C3483A"/>
    <w:rsid w:val="00C66FA5"/>
    <w:rsid w:val="00C74E9D"/>
    <w:rsid w:val="00C82FD3"/>
    <w:rsid w:val="00C95C63"/>
    <w:rsid w:val="00C96933"/>
    <w:rsid w:val="00CC6B7B"/>
    <w:rsid w:val="00CD3619"/>
    <w:rsid w:val="00CF4447"/>
    <w:rsid w:val="00D405E7"/>
    <w:rsid w:val="00D41D56"/>
    <w:rsid w:val="00D6260D"/>
    <w:rsid w:val="00D6662B"/>
    <w:rsid w:val="00D846D8"/>
    <w:rsid w:val="00D95E2F"/>
    <w:rsid w:val="00D970A9"/>
    <w:rsid w:val="00DB3AC0"/>
    <w:rsid w:val="00DE68F0"/>
    <w:rsid w:val="00DF3845"/>
    <w:rsid w:val="00DF7E17"/>
    <w:rsid w:val="00E56542"/>
    <w:rsid w:val="00E8648E"/>
    <w:rsid w:val="00EB00A2"/>
    <w:rsid w:val="00EB1BF3"/>
    <w:rsid w:val="00EB7633"/>
    <w:rsid w:val="00ED1210"/>
    <w:rsid w:val="00EF3EEE"/>
    <w:rsid w:val="00F149A7"/>
    <w:rsid w:val="00F20BEA"/>
    <w:rsid w:val="00F50BAF"/>
    <w:rsid w:val="00F52C10"/>
    <w:rsid w:val="00F81FFD"/>
    <w:rsid w:val="00F85228"/>
    <w:rsid w:val="00FB6773"/>
    <w:rsid w:val="00F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BD218C6-66A6-49BF-80FE-900CCFE9B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A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53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46_2011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18094-4DDC-4C17-8EBF-055768CB0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533</Words>
  <Characters>2884</Characters>
  <Application>Microsoft Office Word</Application>
  <DocSecurity>4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846: Antjuan Orlando Seawright - South Carolina Legislature Online</dc:title>
  <dc:subject/>
  <dc:creator>gailmoore</dc:creator>
  <cp:keywords/>
  <dc:description/>
  <cp:lastModifiedBy>N Cumfer</cp:lastModifiedBy>
  <cp:revision>2</cp:revision>
  <cp:lastPrinted>2011-04-26T15:53:00Z</cp:lastPrinted>
  <dcterms:created xsi:type="dcterms:W3CDTF">2014-11-21T20:55:00Z</dcterms:created>
  <dcterms:modified xsi:type="dcterms:W3CDTF">2014-11-21T20:55:00Z</dcterms:modified>
</cp:coreProperties>
</file>