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5E1" w:rsidRDefault="008A25E1" w:rsidP="008A25E1">
      <w:pPr>
        <w:widowControl w:val="0"/>
        <w:jc w:val="center"/>
      </w:pPr>
      <w:bookmarkStart w:id="0" w:name="_GoBack"/>
      <w:bookmarkEnd w:id="0"/>
      <w:r w:rsidRPr="008A25E1">
        <w:rPr>
          <w:b/>
        </w:rPr>
        <w:t>South Carolina General Assembly</w:t>
      </w:r>
    </w:p>
    <w:p w:rsidR="008A25E1" w:rsidRDefault="008A25E1" w:rsidP="008A25E1">
      <w:pPr>
        <w:widowControl w:val="0"/>
        <w:jc w:val="center"/>
      </w:pPr>
      <w:r>
        <w:t>119th Session, 2011-2012</w:t>
      </w:r>
    </w:p>
    <w:p w:rsidR="008A25E1" w:rsidRDefault="008A25E1" w:rsidP="008A25E1">
      <w:pPr>
        <w:widowControl w:val="0"/>
        <w:jc w:val="left"/>
      </w:pPr>
    </w:p>
    <w:p w:rsidR="008A25E1" w:rsidRDefault="008A25E1" w:rsidP="008A25E1">
      <w:pPr>
        <w:widowControl w:val="0"/>
        <w:jc w:val="left"/>
        <w:rPr>
          <w:b/>
        </w:rPr>
      </w:pPr>
      <w:r w:rsidRPr="008A25E1">
        <w:rPr>
          <w:b/>
        </w:rPr>
        <w:t>S.</w:t>
      </w:r>
      <w:r>
        <w:rPr>
          <w:b/>
        </w:rPr>
        <w:t xml:space="preserve"> </w:t>
      </w:r>
      <w:r w:rsidRPr="008A25E1">
        <w:rPr>
          <w:b/>
        </w:rPr>
        <w:t>875</w:t>
      </w:r>
    </w:p>
    <w:p w:rsidR="008A25E1" w:rsidRDefault="008A25E1" w:rsidP="008A25E1">
      <w:pPr>
        <w:widowControl w:val="0"/>
        <w:jc w:val="left"/>
        <w:rPr>
          <w:b/>
        </w:rPr>
      </w:pPr>
    </w:p>
    <w:p w:rsidR="008A25E1" w:rsidRDefault="008A25E1" w:rsidP="008A25E1">
      <w:pPr>
        <w:widowControl w:val="0"/>
        <w:jc w:val="left"/>
      </w:pPr>
      <w:r w:rsidRPr="008A25E1">
        <w:rPr>
          <w:b/>
        </w:rPr>
        <w:t>STATUS INFORMATION</w:t>
      </w:r>
    </w:p>
    <w:p w:rsidR="008A25E1" w:rsidRDefault="008A25E1" w:rsidP="008A25E1">
      <w:pPr>
        <w:widowControl w:val="0"/>
        <w:jc w:val="left"/>
      </w:pPr>
    </w:p>
    <w:p w:rsidR="008A25E1" w:rsidRDefault="008A25E1" w:rsidP="008A25E1">
      <w:pPr>
        <w:widowControl w:val="0"/>
        <w:jc w:val="left"/>
      </w:pPr>
      <w:r>
        <w:t>Senate Resolution</w:t>
      </w:r>
    </w:p>
    <w:p w:rsidR="008A25E1" w:rsidRDefault="008A25E1" w:rsidP="008A25E1">
      <w:pPr>
        <w:widowControl w:val="0"/>
        <w:jc w:val="left"/>
      </w:pPr>
      <w:r>
        <w:t>Sponsors: Senator Scott</w:t>
      </w:r>
    </w:p>
    <w:p w:rsidR="008A25E1" w:rsidRDefault="008A25E1" w:rsidP="008A25E1">
      <w:pPr>
        <w:widowControl w:val="0"/>
        <w:jc w:val="left"/>
      </w:pPr>
      <w:r>
        <w:t>Document Path: l:\council\bills\gm\24806ac11.docx</w:t>
      </w:r>
    </w:p>
    <w:p w:rsidR="008A25E1" w:rsidRDefault="008A25E1" w:rsidP="008A25E1">
      <w:pPr>
        <w:widowControl w:val="0"/>
        <w:jc w:val="left"/>
      </w:pPr>
    </w:p>
    <w:p w:rsidR="008A25E1" w:rsidRDefault="008A25E1" w:rsidP="008A25E1">
      <w:pPr>
        <w:widowControl w:val="0"/>
        <w:jc w:val="left"/>
      </w:pPr>
      <w:r>
        <w:t>Introduced in the Senate on May 4, 2011</w:t>
      </w:r>
    </w:p>
    <w:p w:rsidR="008A25E1" w:rsidRDefault="008A25E1" w:rsidP="008A25E1">
      <w:pPr>
        <w:widowControl w:val="0"/>
        <w:jc w:val="left"/>
      </w:pPr>
      <w:r>
        <w:t>Adopted by the Senate on May 4, 2011</w:t>
      </w:r>
    </w:p>
    <w:p w:rsidR="008A25E1" w:rsidRDefault="008A25E1" w:rsidP="008A25E1">
      <w:pPr>
        <w:widowControl w:val="0"/>
        <w:jc w:val="left"/>
      </w:pPr>
    </w:p>
    <w:p w:rsidR="008A25E1" w:rsidRDefault="008A25E1" w:rsidP="008A25E1">
      <w:pPr>
        <w:widowControl w:val="0"/>
        <w:jc w:val="left"/>
      </w:pPr>
      <w:r>
        <w:t xml:space="preserve">Summary: </w:t>
      </w:r>
      <w:r w:rsidR="00D64F4B">
        <w:t>Janet Williams Brown</w:t>
      </w:r>
    </w:p>
    <w:p w:rsidR="008A25E1" w:rsidRDefault="008A25E1" w:rsidP="008A25E1">
      <w:pPr>
        <w:widowControl w:val="0"/>
        <w:jc w:val="left"/>
      </w:pPr>
    </w:p>
    <w:p w:rsidR="008A25E1" w:rsidRDefault="008A25E1" w:rsidP="008A25E1">
      <w:pPr>
        <w:widowControl w:val="0"/>
        <w:jc w:val="left"/>
      </w:pPr>
    </w:p>
    <w:p w:rsidR="008A25E1" w:rsidRDefault="008A25E1" w:rsidP="008A25E1">
      <w:pPr>
        <w:widowControl w:val="0"/>
        <w:tabs>
          <w:tab w:val="center" w:pos="590"/>
          <w:tab w:val="center" w:pos="1440"/>
          <w:tab w:val="left" w:pos="1872"/>
          <w:tab w:val="left" w:pos="9187"/>
        </w:tabs>
        <w:jc w:val="left"/>
      </w:pPr>
      <w:r w:rsidRPr="008A25E1">
        <w:rPr>
          <w:b/>
        </w:rPr>
        <w:t>HISTORY OF LEGISLATIVE ACTIONS</w:t>
      </w:r>
    </w:p>
    <w:p w:rsidR="008A25E1" w:rsidRDefault="008A25E1" w:rsidP="008A25E1">
      <w:pPr>
        <w:widowControl w:val="0"/>
        <w:tabs>
          <w:tab w:val="center" w:pos="590"/>
          <w:tab w:val="center" w:pos="1440"/>
          <w:tab w:val="left" w:pos="1872"/>
          <w:tab w:val="left" w:pos="9187"/>
        </w:tabs>
        <w:jc w:val="left"/>
      </w:pPr>
    </w:p>
    <w:p w:rsidR="008A25E1" w:rsidRPr="008A25E1" w:rsidRDefault="008A25E1" w:rsidP="008A25E1">
      <w:pPr>
        <w:widowControl w:val="0"/>
        <w:tabs>
          <w:tab w:val="center" w:pos="590"/>
          <w:tab w:val="center" w:pos="1440"/>
          <w:tab w:val="left" w:pos="1872"/>
          <w:tab w:val="left" w:pos="9187"/>
        </w:tabs>
        <w:jc w:val="left"/>
      </w:pPr>
      <w:r w:rsidRPr="008A25E1">
        <w:rPr>
          <w:u w:val="single"/>
        </w:rPr>
        <w:tab/>
        <w:t>Date</w:t>
      </w:r>
      <w:r w:rsidRPr="008A25E1">
        <w:rPr>
          <w:u w:val="single"/>
        </w:rPr>
        <w:tab/>
        <w:t>Body</w:t>
      </w:r>
      <w:r w:rsidRPr="008A25E1">
        <w:rPr>
          <w:u w:val="single"/>
        </w:rPr>
        <w:tab/>
        <w:t>Action Description with journal page number</w:t>
      </w:r>
      <w:r w:rsidRPr="008A25E1">
        <w:rPr>
          <w:u w:val="single"/>
        </w:rPr>
        <w:tab/>
      </w:r>
    </w:p>
    <w:p w:rsidR="00866BF5" w:rsidRDefault="00866BF5" w:rsidP="00866BF5">
      <w:pPr>
        <w:widowControl w:val="0"/>
        <w:tabs>
          <w:tab w:val="right" w:pos="1008"/>
          <w:tab w:val="left" w:pos="1152"/>
          <w:tab w:val="left" w:pos="1872"/>
          <w:tab w:val="left" w:pos="9187"/>
        </w:tabs>
        <w:ind w:left="2088" w:hanging="2088"/>
        <w:jc w:val="left"/>
      </w:pPr>
      <w:r>
        <w:tab/>
        <w:t>5/4/2011</w:t>
      </w:r>
      <w:r>
        <w:tab/>
        <w:t>Senate</w:t>
      </w:r>
      <w:r>
        <w:tab/>
      </w:r>
      <w:r w:rsidRPr="001965AC">
        <w:t>Introduced and adopted (</w:t>
      </w:r>
      <w:hyperlink r:id="rId7" w:history="1">
        <w:r w:rsidRPr="001965AC">
          <w:rPr>
            <w:rStyle w:val="Hyperlink"/>
          </w:rPr>
          <w:t>Senate Journal</w:t>
        </w:r>
        <w:r w:rsidRPr="001965AC">
          <w:rPr>
            <w:rStyle w:val="Hyperlink"/>
          </w:rPr>
          <w:noBreakHyphen/>
          <w:t>page 5</w:t>
        </w:r>
      </w:hyperlink>
      <w:r w:rsidRPr="001965AC">
        <w:t>)</w:t>
      </w:r>
    </w:p>
    <w:p w:rsidR="00866BF5" w:rsidRDefault="00866BF5" w:rsidP="00866BF5">
      <w:pPr>
        <w:widowControl w:val="0"/>
        <w:tabs>
          <w:tab w:val="right" w:pos="1008"/>
          <w:tab w:val="left" w:pos="1152"/>
          <w:tab w:val="left" w:pos="1872"/>
          <w:tab w:val="left" w:pos="9187"/>
        </w:tabs>
        <w:ind w:left="2088" w:hanging="2088"/>
        <w:jc w:val="left"/>
      </w:pPr>
    </w:p>
    <w:p w:rsidR="008A25E1" w:rsidRPr="008A25E1" w:rsidRDefault="008A25E1" w:rsidP="008A25E1">
      <w:pPr>
        <w:widowControl w:val="0"/>
        <w:tabs>
          <w:tab w:val="right" w:pos="1008"/>
          <w:tab w:val="left" w:pos="1152"/>
          <w:tab w:val="left" w:pos="1872"/>
          <w:tab w:val="left" w:pos="9187"/>
        </w:tabs>
        <w:ind w:left="2088" w:hanging="2088"/>
        <w:jc w:val="left"/>
      </w:pPr>
    </w:p>
    <w:p w:rsidR="008A25E1" w:rsidRDefault="008A25E1" w:rsidP="008A25E1">
      <w:r w:rsidRPr="008A25E1">
        <w:rPr>
          <w:b/>
        </w:rPr>
        <w:t>VERSIONS OF THIS BILL</w:t>
      </w:r>
    </w:p>
    <w:p w:rsidR="008A25E1" w:rsidRDefault="008A25E1" w:rsidP="008A25E1"/>
    <w:p w:rsidR="008A25E1" w:rsidRDefault="00465496" w:rsidP="008A25E1">
      <w:hyperlink r:id="rId8" w:history="1">
        <w:r w:rsidR="008A25E1">
          <w:rPr>
            <w:rStyle w:val="Hyperlink"/>
          </w:rPr>
          <w:t>5/4/2011</w:t>
        </w:r>
      </w:hyperlink>
    </w:p>
    <w:p w:rsidR="008A25E1" w:rsidRDefault="008A25E1" w:rsidP="008A25E1"/>
    <w:p w:rsidR="008A25E1" w:rsidRDefault="008A25E1" w:rsidP="008A25E1">
      <w:pPr>
        <w:sectPr w:rsidR="008A25E1" w:rsidSect="008A25E1">
          <w:pgSz w:w="12240" w:h="15840" w:code="1"/>
          <w:pgMar w:top="1080" w:right="1440" w:bottom="1080" w:left="1440" w:header="720" w:footer="720" w:gutter="0"/>
          <w:cols w:space="720"/>
          <w:noEndnote/>
          <w:docGrid w:linePitch="360"/>
        </w:sectPr>
      </w:pPr>
    </w:p>
    <w:p w:rsidR="0091043F" w:rsidRDefault="0091043F" w:rsidP="0091043F">
      <w:pPr>
        <w:pStyle w:val="BillDots"/>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6F5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43F" w:rsidRDefault="0091043F" w:rsidP="00910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t>TO RECOGNIZE AND HONOR THE LIFE AND FAITHFULNESS OF JANET WILLIAMS BROWN OF RICHLAND COUNTY ON MOTHER</w:t>
      </w:r>
      <w:r w:rsidRPr="00B565CF">
        <w:t>’</w:t>
      </w:r>
      <w:r>
        <w:t>S DAY, AND TO COMMEND HER FOR YEARS OF DEVOTED SERVICE TO HER FAMILY AND HER CHURCH.</w:t>
      </w: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87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287A">
        <w:t>with deep respect, the members of the South Carolina Senate recognize the sacrificial love of mothers, and on Mother</w:t>
      </w:r>
      <w:r w:rsidR="00B565CF" w:rsidRPr="00B565CF">
        <w:t>’</w:t>
      </w:r>
      <w:r w:rsidR="0082287A">
        <w:t xml:space="preserve">s Day 2011, they are pleased to commend Janet Williams Brown as a mother of extraordinary </w:t>
      </w:r>
      <w:r w:rsidR="0091043F">
        <w:t>commitment</w:t>
      </w:r>
      <w:r w:rsidR="00B565CF">
        <w:t xml:space="preserve"> and compassion</w:t>
      </w:r>
      <w:r w:rsidR="0082287A">
        <w:t>; and</w:t>
      </w:r>
    </w:p>
    <w:p w:rsidR="0082287A"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B0C"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the late Willie and Lucille Williams, she was born in Columbia, graduated from C. A. Johnson High School, and attended Midlands Technical College; and</w:t>
      </w:r>
    </w:p>
    <w:p w:rsidR="0082287A"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87A"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Willie James Brown, she reared three fine children: Eric L. Brown, Michael R. Brown, Sr., and Ericka Brown, who have blessed them with eight adoring grandchildren; and</w:t>
      </w:r>
    </w:p>
    <w:p w:rsidR="0082287A"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287A" w:rsidRDefault="00822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364E0">
        <w:t>, Janet Brown has been</w:t>
      </w:r>
      <w:r w:rsidR="00B0396B">
        <w:t xml:space="preserve"> </w:t>
      </w:r>
      <w:r w:rsidR="00A364E0">
        <w:t>employe</w:t>
      </w:r>
      <w:r w:rsidR="00B0396B">
        <w:t>d</w:t>
      </w:r>
      <w:r w:rsidR="00A364E0">
        <w:t xml:space="preserve"> at Lizard</w:t>
      </w:r>
      <w:r w:rsidR="00F16064">
        <w:t>’</w:t>
      </w:r>
      <w:r w:rsidR="00A364E0">
        <w:t>s Thicket on Broad River Road for over fifteen years, winning numerous awards for outstanding work and dedication; and</w:t>
      </w:r>
    </w:p>
    <w:p w:rsidR="00A364E0" w:rsidRDefault="00A3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4E0" w:rsidRDefault="00A3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not only does she have exemplary attendance at work,</w:t>
      </w:r>
      <w:r w:rsidR="00600C95">
        <w:t xml:space="preserve"> only missing five days of work since beginning her employment at Lizard’s Thicket,</w:t>
      </w:r>
      <w:r>
        <w:t xml:space="preserve"> but she also never misses the cancer walk every year in support of Breast Cancer Awareness; and</w:t>
      </w:r>
    </w:p>
    <w:p w:rsidR="00A364E0" w:rsidRDefault="00A3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4E0" w:rsidRDefault="00A364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t>
      </w:r>
      <w:r w:rsidR="008C689F">
        <w:t>faithful</w:t>
      </w:r>
      <w:r w:rsidR="00B565CF">
        <w:t xml:space="preserve"> </w:t>
      </w:r>
      <w:r>
        <w:t>member of New Ebenezer Baptist Church</w:t>
      </w:r>
      <w:r w:rsidR="00B565CF">
        <w:t xml:space="preserve"> for over twenty years</w:t>
      </w:r>
      <w:r>
        <w:t>, she currently serves as a member of the usher board; and</w:t>
      </w:r>
    </w:p>
    <w:p w:rsidR="00E33B0C" w:rsidRDefault="00E3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F5A" w:rsidRDefault="00E3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words of King Solomon, the children of a virtuous woma</w:t>
      </w:r>
      <w:r w:rsidR="00B565CF">
        <w:t>n “arise up and call her blessed;</w:t>
      </w:r>
      <w:r>
        <w:t xml:space="preserve"> her husband also, and he praiseth her,” and the members of the South Carolina Senate are pleased to join with the friends, family, and church members of Janet Williams Brown to rise up and </w:t>
      </w:r>
      <w:r w:rsidR="00B565CF">
        <w:t>bless her</w:t>
      </w:r>
      <w:r>
        <w:t xml:space="preserve"> on this Mother</w:t>
      </w:r>
      <w:r w:rsidR="00B565CF" w:rsidRPr="00B565CF">
        <w:t>’</w:t>
      </w:r>
      <w:r>
        <w:t>s Day.</w:t>
      </w:r>
      <w:r w:rsidR="00376F5A">
        <w:t xml:space="preserve">  Now, therefore,</w:t>
      </w: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364E0">
        <w:t>the members of the South Carolina Senate, by this resolution, recognize and honor the life and faithfulness of Janet Williams Brown of Richland County on Mother</w:t>
      </w:r>
      <w:r w:rsidR="00B565CF" w:rsidRPr="00B565CF">
        <w:t>’</w:t>
      </w:r>
      <w:r w:rsidR="00A364E0">
        <w:t>s Day</w:t>
      </w:r>
      <w:r w:rsidR="00B565CF">
        <w:t>,</w:t>
      </w:r>
      <w:r w:rsidR="00A364E0">
        <w:t xml:space="preserve"> and commend her for years of</w:t>
      </w:r>
      <w:r w:rsidR="0091043F">
        <w:t xml:space="preserve"> devoted</w:t>
      </w:r>
      <w:r w:rsidR="00A364E0">
        <w:t xml:space="preserve"> service to her family and her church.</w:t>
      </w:r>
    </w:p>
    <w:p w:rsidR="00376F5A"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6F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364E0">
        <w:t>provi</w:t>
      </w:r>
      <w:r>
        <w:t xml:space="preserve">ded to </w:t>
      </w:r>
      <w:r w:rsidR="00A364E0">
        <w:t>Janet Williams Brown</w:t>
      </w:r>
      <w:r>
        <w:t>.</w:t>
      </w:r>
    </w:p>
    <w:p w:rsidR="000914DF" w:rsidRDefault="00B565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14DF" w:rsidRDefault="000914DF" w:rsidP="008A25E1">
      <w:pPr>
        <w:suppressAutoHyphens/>
      </w:pPr>
    </w:p>
    <w:sectPr w:rsidR="000914DF" w:rsidSect="008A25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4E0" w:rsidRDefault="00A364E0" w:rsidP="009F0C77">
      <w:r>
        <w:separator/>
      </w:r>
    </w:p>
  </w:endnote>
  <w:endnote w:type="continuationSeparator" w:id="0">
    <w:p w:rsidR="00A364E0" w:rsidRDefault="00A364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71181F-2F40-4F86-BE15-3EBA15DBAEB3}"/>
    <w:embedBold r:id="rId2" w:fontKey="{92B350F9-A254-4708-BEB6-26FCBCB0F635}"/>
  </w:font>
  <w:font w:name="Calibri">
    <w:panose1 w:val="020F0502020204030204"/>
    <w:charset w:val="00"/>
    <w:family w:val="swiss"/>
    <w:pitch w:val="variable"/>
    <w:sig w:usb0="E10002FF" w:usb1="4000ACFF" w:usb2="00000009" w:usb3="00000000" w:csb0="0000019F" w:csb1="00000000"/>
    <w:embedRegular r:id="rId3" w:fontKey="{2AFA31D4-78B1-4290-8455-61ADA5FA4A4E}"/>
  </w:font>
  <w:font w:name="Tahoma">
    <w:panose1 w:val="020B0604030504040204"/>
    <w:charset w:val="00"/>
    <w:family w:val="swiss"/>
    <w:pitch w:val="variable"/>
    <w:sig w:usb0="21002A87" w:usb1="80000000" w:usb2="00000008" w:usb3="00000000" w:csb0="000101FF" w:csb1="00000000"/>
    <w:embedRegular r:id="rId4" w:fontKey="{3EDB9FF3-D341-4EBD-8890-F8E677FAC020}"/>
  </w:font>
  <w:font w:name="Cambria">
    <w:panose1 w:val="02040503050406030204"/>
    <w:charset w:val="00"/>
    <w:family w:val="roman"/>
    <w:pitch w:val="variable"/>
    <w:sig w:usb0="E00002FF" w:usb1="400004FF" w:usb2="00000000" w:usb3="00000000" w:csb0="0000019F" w:csb1="00000000"/>
    <w:embedRegular r:id="rId5" w:fontKey="{189F2298-AD28-451B-8B21-6342E98036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5E1" w:rsidRPr="000914DF" w:rsidRDefault="008A25E1" w:rsidP="000914DF">
    <w:pPr>
      <w:pStyle w:val="Footer"/>
      <w:tabs>
        <w:tab w:val="clear" w:pos="4680"/>
        <w:tab w:val="clear" w:pos="9360"/>
        <w:tab w:val="center" w:pos="2995"/>
      </w:tabs>
      <w:spacing w:before="120"/>
    </w:pPr>
    <w:r>
      <w:t>[875]</w:t>
    </w:r>
    <w:r>
      <w:tab/>
    </w:r>
    <w:r w:rsidR="00465496">
      <w:fldChar w:fldCharType="begin"/>
    </w:r>
    <w:r w:rsidR="00465496">
      <w:instrText xml:space="preserve"> PAGE  \* MERGEFORMAT </w:instrText>
    </w:r>
    <w:r w:rsidR="00465496">
      <w:fldChar w:fldCharType="separate"/>
    </w:r>
    <w:r w:rsidR="00465496">
      <w:rPr>
        <w:noProof/>
      </w:rPr>
      <w:t>1</w:t>
    </w:r>
    <w:r w:rsidR="0046549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4E0" w:rsidRDefault="00A364E0" w:rsidP="009F0C77">
      <w:r>
        <w:separator/>
      </w:r>
    </w:p>
  </w:footnote>
  <w:footnote w:type="continuationSeparator" w:id="0">
    <w:p w:rsidR="00A364E0" w:rsidRDefault="00A364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06AC11"/>
    <w:docVar w:name="CoverBillType" w:val="r"/>
    <w:docVar w:name="docpath" w:val="L:\Council\bills\GM\24806AC11.DOCX"/>
    <w:docVar w:name="dvBillNumber" w:val="875"/>
    <w:docVar w:name="dvBillNumberPrefix" w:val="S. "/>
    <w:docVar w:name="dvOriginalBody" w:val="Senate"/>
    <w:docVar w:name="dvSteno" w:val="GM"/>
    <w:docVar w:name="NameofBody" w:val="s"/>
    <w:docVar w:name="vgroup2" w:val="Council"/>
  </w:docVars>
  <w:rsids>
    <w:rsidRoot w:val="008022C1"/>
    <w:rsid w:val="00026C9A"/>
    <w:rsid w:val="000914DF"/>
    <w:rsid w:val="000965A1"/>
    <w:rsid w:val="000E1785"/>
    <w:rsid w:val="001023A4"/>
    <w:rsid w:val="0010776B"/>
    <w:rsid w:val="00133E66"/>
    <w:rsid w:val="00134ACF"/>
    <w:rsid w:val="00141710"/>
    <w:rsid w:val="00144E15"/>
    <w:rsid w:val="001955DF"/>
    <w:rsid w:val="001A4A62"/>
    <w:rsid w:val="001A681E"/>
    <w:rsid w:val="001D08F2"/>
    <w:rsid w:val="002037CA"/>
    <w:rsid w:val="002047A2"/>
    <w:rsid w:val="002321B6"/>
    <w:rsid w:val="0023696B"/>
    <w:rsid w:val="00250967"/>
    <w:rsid w:val="002759C5"/>
    <w:rsid w:val="00277DEE"/>
    <w:rsid w:val="00280D88"/>
    <w:rsid w:val="00282A23"/>
    <w:rsid w:val="00294ABE"/>
    <w:rsid w:val="002A3EB4"/>
    <w:rsid w:val="00325348"/>
    <w:rsid w:val="00327F11"/>
    <w:rsid w:val="00376F5A"/>
    <w:rsid w:val="00393688"/>
    <w:rsid w:val="003A393A"/>
    <w:rsid w:val="003D411E"/>
    <w:rsid w:val="003D4C58"/>
    <w:rsid w:val="003E3C1E"/>
    <w:rsid w:val="003E6148"/>
    <w:rsid w:val="00400EAA"/>
    <w:rsid w:val="00402ACB"/>
    <w:rsid w:val="0041760A"/>
    <w:rsid w:val="00465496"/>
    <w:rsid w:val="004809EE"/>
    <w:rsid w:val="004F7547"/>
    <w:rsid w:val="00511EE9"/>
    <w:rsid w:val="00514695"/>
    <w:rsid w:val="00521E00"/>
    <w:rsid w:val="00577C6C"/>
    <w:rsid w:val="0058501B"/>
    <w:rsid w:val="005D3D73"/>
    <w:rsid w:val="00600C95"/>
    <w:rsid w:val="006215AA"/>
    <w:rsid w:val="006340D9"/>
    <w:rsid w:val="00643B8E"/>
    <w:rsid w:val="00665EBC"/>
    <w:rsid w:val="0069470D"/>
    <w:rsid w:val="006A476C"/>
    <w:rsid w:val="006C6A93"/>
    <w:rsid w:val="006E02F9"/>
    <w:rsid w:val="006F5024"/>
    <w:rsid w:val="00753C04"/>
    <w:rsid w:val="00756946"/>
    <w:rsid w:val="00757F80"/>
    <w:rsid w:val="00771EEC"/>
    <w:rsid w:val="00786819"/>
    <w:rsid w:val="007A325A"/>
    <w:rsid w:val="007F1523"/>
    <w:rsid w:val="007F509E"/>
    <w:rsid w:val="007F5799"/>
    <w:rsid w:val="007F6947"/>
    <w:rsid w:val="008022C1"/>
    <w:rsid w:val="0082287A"/>
    <w:rsid w:val="00866BF5"/>
    <w:rsid w:val="00872729"/>
    <w:rsid w:val="008A25E1"/>
    <w:rsid w:val="008C689F"/>
    <w:rsid w:val="008F4429"/>
    <w:rsid w:val="0091043F"/>
    <w:rsid w:val="009352BB"/>
    <w:rsid w:val="00990668"/>
    <w:rsid w:val="009D36B2"/>
    <w:rsid w:val="009F0C77"/>
    <w:rsid w:val="009F4DD1"/>
    <w:rsid w:val="00A364E0"/>
    <w:rsid w:val="00A40F6F"/>
    <w:rsid w:val="00A64E80"/>
    <w:rsid w:val="00A73EE3"/>
    <w:rsid w:val="00A741D9"/>
    <w:rsid w:val="00A9741D"/>
    <w:rsid w:val="00AD4B17"/>
    <w:rsid w:val="00B0396B"/>
    <w:rsid w:val="00B26FA6"/>
    <w:rsid w:val="00B565CF"/>
    <w:rsid w:val="00B741CB"/>
    <w:rsid w:val="00B934F3"/>
    <w:rsid w:val="00BB6347"/>
    <w:rsid w:val="00BD2134"/>
    <w:rsid w:val="00BD5CFC"/>
    <w:rsid w:val="00BE2D48"/>
    <w:rsid w:val="00C038D8"/>
    <w:rsid w:val="00C045DD"/>
    <w:rsid w:val="00C057BD"/>
    <w:rsid w:val="00C3136F"/>
    <w:rsid w:val="00C3483A"/>
    <w:rsid w:val="00C52A49"/>
    <w:rsid w:val="00C74E9D"/>
    <w:rsid w:val="00C82FD3"/>
    <w:rsid w:val="00CC6B7B"/>
    <w:rsid w:val="00CD3619"/>
    <w:rsid w:val="00CF4447"/>
    <w:rsid w:val="00D03FF1"/>
    <w:rsid w:val="00D405E7"/>
    <w:rsid w:val="00D41D56"/>
    <w:rsid w:val="00D6260D"/>
    <w:rsid w:val="00D64F4B"/>
    <w:rsid w:val="00D6662B"/>
    <w:rsid w:val="00D95E2F"/>
    <w:rsid w:val="00D970A9"/>
    <w:rsid w:val="00DB3AC0"/>
    <w:rsid w:val="00DE68F0"/>
    <w:rsid w:val="00DF3845"/>
    <w:rsid w:val="00DF7E17"/>
    <w:rsid w:val="00E33B0C"/>
    <w:rsid w:val="00E72FD6"/>
    <w:rsid w:val="00E95823"/>
    <w:rsid w:val="00EB00A2"/>
    <w:rsid w:val="00EB1BF3"/>
    <w:rsid w:val="00EF3EEE"/>
    <w:rsid w:val="00F149A7"/>
    <w:rsid w:val="00F16064"/>
    <w:rsid w:val="00F50BAF"/>
    <w:rsid w:val="00F52C10"/>
    <w:rsid w:val="00F81FFD"/>
    <w:rsid w:val="00F85228"/>
    <w:rsid w:val="00FA3FF3"/>
    <w:rsid w:val="00FA61F4"/>
    <w:rsid w:val="00FA75A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C2195E-5457-4176-A99D-5B2214AAA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65CF"/>
    <w:rPr>
      <w:rFonts w:ascii="Tahoma" w:hAnsi="Tahoma" w:cs="Tahoma"/>
      <w:sz w:val="16"/>
      <w:szCs w:val="16"/>
    </w:rPr>
  </w:style>
  <w:style w:type="character" w:customStyle="1" w:styleId="BalloonTextChar">
    <w:name w:val="Balloon Text Char"/>
    <w:basedOn w:val="DefaultParagraphFont"/>
    <w:link w:val="BalloonText"/>
    <w:uiPriority w:val="99"/>
    <w:semiHidden/>
    <w:rsid w:val="00B565CF"/>
    <w:rPr>
      <w:rFonts w:ascii="Tahoma" w:eastAsia="Times New Roman" w:hAnsi="Tahoma" w:cs="Tahoma"/>
      <w:sz w:val="16"/>
      <w:szCs w:val="16"/>
    </w:rPr>
  </w:style>
  <w:style w:type="character" w:styleId="Hyperlink">
    <w:name w:val="Hyperlink"/>
    <w:basedOn w:val="DefaultParagraphFont"/>
    <w:uiPriority w:val="99"/>
    <w:unhideWhenUsed/>
    <w:rsid w:val="008A25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75_20110504.docx" TargetMode="External"/><Relationship Id="rId3" Type="http://schemas.openxmlformats.org/officeDocument/2006/relationships/settings" Target="settings.xml"/><Relationship Id="rId7" Type="http://schemas.openxmlformats.org/officeDocument/2006/relationships/hyperlink" Target="file:///h:\sj%20archive\2011\05-0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F0C0D-CF20-4841-9C21-735068324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417</Words>
  <Characters>2155</Characters>
  <Application>Microsoft Office Word</Application>
  <DocSecurity>4</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875: Janet Williams Brown - South Carolina Legislature Online</dc:title>
  <dc:subject/>
  <dc:creator>gailmoore</dc:creator>
  <cp:keywords/>
  <dc:description/>
  <cp:lastModifiedBy>N Cumfer</cp:lastModifiedBy>
  <cp:revision>2</cp:revision>
  <cp:lastPrinted>2011-05-04T15:49:00Z</cp:lastPrinted>
  <dcterms:created xsi:type="dcterms:W3CDTF">2014-11-21T20:56:00Z</dcterms:created>
  <dcterms:modified xsi:type="dcterms:W3CDTF">2014-11-21T20:56:00Z</dcterms:modified>
</cp:coreProperties>
</file>