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A8A" w:rsidRDefault="00A56A8A" w:rsidP="00A56A8A">
      <w:pPr>
        <w:widowControl w:val="0"/>
        <w:jc w:val="center"/>
      </w:pPr>
      <w:bookmarkStart w:id="0" w:name="_GoBack"/>
      <w:bookmarkEnd w:id="0"/>
      <w:r w:rsidRPr="00A56A8A">
        <w:rPr>
          <w:b/>
        </w:rPr>
        <w:t>South Carolina General Assembly</w:t>
      </w:r>
    </w:p>
    <w:p w:rsidR="00A56A8A" w:rsidRDefault="00A56A8A" w:rsidP="00A56A8A">
      <w:pPr>
        <w:widowControl w:val="0"/>
        <w:jc w:val="center"/>
      </w:pPr>
      <w:r>
        <w:t>119th Session, 2011-2012</w:t>
      </w:r>
    </w:p>
    <w:p w:rsidR="00A56A8A" w:rsidRDefault="00A56A8A" w:rsidP="00A56A8A">
      <w:pPr>
        <w:widowControl w:val="0"/>
        <w:jc w:val="left"/>
      </w:pPr>
    </w:p>
    <w:p w:rsidR="00A56A8A" w:rsidRDefault="00A56A8A" w:rsidP="00A56A8A">
      <w:pPr>
        <w:widowControl w:val="0"/>
        <w:jc w:val="left"/>
        <w:rPr>
          <w:b/>
        </w:rPr>
      </w:pPr>
      <w:r w:rsidRPr="00A56A8A">
        <w:rPr>
          <w:b/>
        </w:rPr>
        <w:t>S.</w:t>
      </w:r>
      <w:r>
        <w:rPr>
          <w:b/>
        </w:rPr>
        <w:t xml:space="preserve"> </w:t>
      </w:r>
      <w:r w:rsidRPr="00A56A8A">
        <w:rPr>
          <w:b/>
        </w:rPr>
        <w:t>879</w:t>
      </w:r>
    </w:p>
    <w:p w:rsidR="00A56A8A" w:rsidRDefault="00A56A8A" w:rsidP="00A56A8A">
      <w:pPr>
        <w:widowControl w:val="0"/>
        <w:jc w:val="left"/>
        <w:rPr>
          <w:b/>
        </w:rPr>
      </w:pPr>
    </w:p>
    <w:p w:rsidR="00A56A8A" w:rsidRDefault="00A56A8A" w:rsidP="00A56A8A">
      <w:pPr>
        <w:widowControl w:val="0"/>
        <w:jc w:val="left"/>
      </w:pPr>
      <w:r w:rsidRPr="00A56A8A">
        <w:rPr>
          <w:b/>
        </w:rPr>
        <w:t>STATUS INFORMATION</w:t>
      </w:r>
    </w:p>
    <w:p w:rsidR="00A56A8A" w:rsidRDefault="00A56A8A" w:rsidP="00A56A8A">
      <w:pPr>
        <w:widowControl w:val="0"/>
        <w:jc w:val="left"/>
      </w:pPr>
    </w:p>
    <w:p w:rsidR="00A56A8A" w:rsidRDefault="00A56A8A" w:rsidP="00A56A8A">
      <w:pPr>
        <w:widowControl w:val="0"/>
        <w:jc w:val="left"/>
      </w:pPr>
      <w:r>
        <w:t>Senate Resolution</w:t>
      </w:r>
    </w:p>
    <w:p w:rsidR="00A56A8A" w:rsidRDefault="00A56A8A" w:rsidP="00A56A8A">
      <w:pPr>
        <w:widowControl w:val="0"/>
        <w:jc w:val="left"/>
      </w:pPr>
      <w:r>
        <w:t>Sponsors: Senator Scott</w:t>
      </w:r>
    </w:p>
    <w:p w:rsidR="00A56A8A" w:rsidRDefault="00A56A8A" w:rsidP="00A56A8A">
      <w:pPr>
        <w:widowControl w:val="0"/>
        <w:jc w:val="left"/>
      </w:pPr>
      <w:r>
        <w:t>Document Path: l:\council\bills\gm\24810ahb11.docx</w:t>
      </w:r>
    </w:p>
    <w:p w:rsidR="00A56A8A" w:rsidRDefault="00A56A8A" w:rsidP="00A56A8A">
      <w:pPr>
        <w:widowControl w:val="0"/>
        <w:jc w:val="left"/>
      </w:pPr>
    </w:p>
    <w:p w:rsidR="00A56A8A" w:rsidRDefault="00A56A8A" w:rsidP="00A56A8A">
      <w:pPr>
        <w:widowControl w:val="0"/>
        <w:jc w:val="left"/>
      </w:pPr>
      <w:r>
        <w:t>Introduced in the Senate on May 11, 2011</w:t>
      </w:r>
    </w:p>
    <w:p w:rsidR="00A56A8A" w:rsidRDefault="00A56A8A" w:rsidP="00A56A8A">
      <w:pPr>
        <w:widowControl w:val="0"/>
        <w:jc w:val="left"/>
      </w:pPr>
      <w:r>
        <w:t>Adopted by the Senate on May 11, 2011</w:t>
      </w:r>
    </w:p>
    <w:p w:rsidR="00A56A8A" w:rsidRDefault="00A56A8A" w:rsidP="00A56A8A">
      <w:pPr>
        <w:widowControl w:val="0"/>
        <w:jc w:val="left"/>
      </w:pPr>
    </w:p>
    <w:p w:rsidR="00A56A8A" w:rsidRDefault="00A56A8A" w:rsidP="00A56A8A">
      <w:pPr>
        <w:widowControl w:val="0"/>
        <w:jc w:val="left"/>
      </w:pPr>
      <w:r>
        <w:t xml:space="preserve">Summary: </w:t>
      </w:r>
      <w:r w:rsidR="00AD345B">
        <w:t>Curtis R. Watson</w:t>
      </w:r>
    </w:p>
    <w:p w:rsidR="00A56A8A" w:rsidRDefault="00A56A8A" w:rsidP="00A56A8A">
      <w:pPr>
        <w:widowControl w:val="0"/>
        <w:jc w:val="left"/>
      </w:pPr>
    </w:p>
    <w:p w:rsidR="00A56A8A" w:rsidRDefault="00A56A8A" w:rsidP="00A56A8A">
      <w:pPr>
        <w:widowControl w:val="0"/>
        <w:jc w:val="left"/>
      </w:pPr>
    </w:p>
    <w:p w:rsidR="00A56A8A" w:rsidRDefault="00A56A8A" w:rsidP="00A5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6A8A">
        <w:rPr>
          <w:b/>
        </w:rPr>
        <w:t>HISTORY OF LEGISLATIVE ACTIONS</w:t>
      </w:r>
    </w:p>
    <w:p w:rsidR="00A56A8A" w:rsidRDefault="00A56A8A" w:rsidP="00A5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6A8A" w:rsidRPr="00A56A8A" w:rsidRDefault="00A56A8A" w:rsidP="00A5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6A8A">
        <w:rPr>
          <w:u w:val="single"/>
        </w:rPr>
        <w:tab/>
        <w:t>Date</w:t>
      </w:r>
      <w:r w:rsidRPr="00A56A8A">
        <w:rPr>
          <w:u w:val="single"/>
        </w:rPr>
        <w:tab/>
        <w:t>Body</w:t>
      </w:r>
      <w:r w:rsidRPr="00A56A8A">
        <w:rPr>
          <w:u w:val="single"/>
        </w:rPr>
        <w:tab/>
        <w:t>Action Description with journal page number</w:t>
      </w:r>
      <w:r w:rsidRPr="00A56A8A">
        <w:rPr>
          <w:u w:val="single"/>
        </w:rPr>
        <w:tab/>
      </w:r>
    </w:p>
    <w:p w:rsidR="00B3416A" w:rsidRDefault="00B3416A" w:rsidP="00B34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5/11/2011</w:t>
      </w:r>
      <w:r>
        <w:tab/>
        <w:t>Senate</w:t>
      </w:r>
      <w:r>
        <w:tab/>
      </w:r>
      <w:r w:rsidRPr="007E055E">
        <w:t>Introduced and adopted (</w:t>
      </w:r>
      <w:hyperlink r:id="rId7" w:history="1">
        <w:r w:rsidRPr="007E055E">
          <w:rPr>
            <w:rStyle w:val="Hyperlink"/>
          </w:rPr>
          <w:t>Senate Journal</w:t>
        </w:r>
        <w:r w:rsidRPr="007E055E">
          <w:rPr>
            <w:rStyle w:val="Hyperlink"/>
          </w:rPr>
          <w:noBreakHyphen/>
          <w:t>page 13</w:t>
        </w:r>
      </w:hyperlink>
      <w:r w:rsidRPr="007E055E">
        <w:t>)</w:t>
      </w:r>
    </w:p>
    <w:p w:rsidR="00B3416A" w:rsidRDefault="00B3416A" w:rsidP="00B34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6A8A" w:rsidRPr="00A56A8A" w:rsidRDefault="00A56A8A" w:rsidP="00A56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6A8A" w:rsidRDefault="00A56A8A" w:rsidP="00A56A8A">
      <w:r w:rsidRPr="00A56A8A">
        <w:rPr>
          <w:b/>
        </w:rPr>
        <w:t>VERSIONS OF THIS BILL</w:t>
      </w:r>
    </w:p>
    <w:p w:rsidR="00A56A8A" w:rsidRDefault="00A56A8A" w:rsidP="00A56A8A"/>
    <w:p w:rsidR="00A56A8A" w:rsidRDefault="00625D60" w:rsidP="00A56A8A">
      <w:hyperlink r:id="rId8" w:history="1">
        <w:r w:rsidR="00A56A8A">
          <w:rPr>
            <w:rStyle w:val="Hyperlink"/>
          </w:rPr>
          <w:t>5/11/2011</w:t>
        </w:r>
      </w:hyperlink>
    </w:p>
    <w:p w:rsidR="00A56A8A" w:rsidRDefault="00A56A8A" w:rsidP="00A56A8A"/>
    <w:p w:rsidR="00A56A8A" w:rsidRDefault="00A56A8A" w:rsidP="00A56A8A">
      <w:pPr>
        <w:sectPr w:rsidR="00A56A8A" w:rsidSect="00A56A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3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2A6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CURTIS R. WATSON, UPON THE OCCASION OF HIS RETIREMENT, AFTER THIRTY</w:t>
      </w:r>
      <w:r w:rsidR="00793A79">
        <w:noBreakHyphen/>
      </w:r>
      <w:r>
        <w:t>NINE YEARS AS AN EDUCATOR, AND TO WISH HIM MUCH SUCCESS AND HAPPINESS IN ALL HIS FUTURE ENDEAVORS.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73FE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73FE">
        <w:t>the members of the Senate of the State of South Carolina are pleased to learn that Curtis R. Watson will begin a well</w:t>
      </w:r>
      <w:r w:rsidR="00793A79">
        <w:noBreakHyphen/>
      </w:r>
      <w:r w:rsidR="009073FE">
        <w:t>earned retirement after thirty</w:t>
      </w:r>
      <w:r w:rsidR="00793A79">
        <w:noBreakHyphen/>
      </w:r>
      <w:r w:rsidR="009073FE">
        <w:t xml:space="preserve">nine years </w:t>
      </w:r>
      <w:r w:rsidR="003054B7">
        <w:t xml:space="preserve">of dedication </w:t>
      </w:r>
      <w:r w:rsidR="009073FE">
        <w:t>as an educator in South Carolina</w:t>
      </w:r>
      <w:r w:rsidR="0061228B">
        <w:t xml:space="preserve"> and</w:t>
      </w:r>
      <w:r w:rsidR="003054B7">
        <w:t xml:space="preserve"> that he will be honored at </w:t>
      </w:r>
      <w:r w:rsidR="0061228B">
        <w:t>a cel</w:t>
      </w:r>
      <w:r w:rsidR="003054B7">
        <w:t>e</w:t>
      </w:r>
      <w:r w:rsidR="0061228B">
        <w:t>brati</w:t>
      </w:r>
      <w:r w:rsidR="003054B7">
        <w:t>o</w:t>
      </w:r>
      <w:r w:rsidR="0061228B">
        <w:t xml:space="preserve">n </w:t>
      </w:r>
      <w:r w:rsidR="003054B7">
        <w:t xml:space="preserve">at the Clarion Hotel </w:t>
      </w:r>
      <w:r w:rsidR="0061228B">
        <w:t>on June 25, 2011</w:t>
      </w:r>
      <w:r w:rsidR="009073FE">
        <w:t>; and</w:t>
      </w: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3A79">
        <w:t xml:space="preserve">after </w:t>
      </w:r>
      <w:r>
        <w:t>he earned a bachelor</w:t>
      </w:r>
      <w:r w:rsidR="00793A79" w:rsidRPr="00793A79">
        <w:t>’</w:t>
      </w:r>
      <w:r>
        <w:t>s degree in elementary education from Benedict College</w:t>
      </w:r>
      <w:r w:rsidR="00793A79">
        <w:t xml:space="preserve"> in 1969, he</w:t>
      </w:r>
      <w:r>
        <w:t xml:space="preserve"> taught math at Robert Schroder Middle School in Charleston from 1970 to 1974; and</w:t>
      </w: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twelve years from</w:t>
      </w:r>
      <w:r w:rsidR="00793A79">
        <w:t xml:space="preserve"> 1976 to 1988, he taught math f</w:t>
      </w:r>
      <w:r>
        <w:t>o</w:t>
      </w:r>
      <w:r w:rsidR="00793A79">
        <w:t>r</w:t>
      </w:r>
      <w:r>
        <w:t xml:space="preserve"> Richland School District One at W. A. Perry Middle School, and he completed a master</w:t>
      </w:r>
      <w:r w:rsidR="00793A79" w:rsidRPr="00793A79">
        <w:t>’</w:t>
      </w:r>
      <w:r>
        <w:t>s degree in</w:t>
      </w:r>
      <w:r w:rsidR="001266F1">
        <w:t xml:space="preserve"> counselor</w:t>
      </w:r>
      <w:r>
        <w:t xml:space="preserve"> education from South Carolina State College in 1980</w:t>
      </w:r>
      <w:r w:rsidR="0061228B">
        <w:t xml:space="preserve"> and did postgraduate work in education administration at the University of South Carolina</w:t>
      </w:r>
      <w:r>
        <w:t>; and</w:t>
      </w: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 began serving Richland School District Two as a math instructor at Dent Middle School in 1988, and in 1990, he joined the administration at Joseph Keels Elementary School as an assistant principal; and</w:t>
      </w: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Curtis Watson became the principal of Bethel Hanberry Elementary School in 1994 and remained there until he became principal at Killian Elementary School in 1998; and</w:t>
      </w: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4B7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2002, he has served as the principal and director of W. R. Rogers Adult, Continuing, and Technology Education Center; and</w:t>
      </w: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member of the South Carolina Association of School Administrators and the Commission on Adult Basic Education; and</w:t>
      </w: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the former Dale Glenn, he has raised two fine children, Jason and Marla, and he is a member of First Nazareth </w:t>
      </w:r>
      <w:r w:rsidR="00793A79">
        <w:t xml:space="preserve">Baptist </w:t>
      </w:r>
      <w:r>
        <w:t>Church; and</w:t>
      </w: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A66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</w:t>
      </w:r>
      <w:r w:rsidR="00793A79">
        <w:t>standard of excellence</w:t>
      </w:r>
      <w:r>
        <w:t xml:space="preserve"> that Curtis R. Watson has </w:t>
      </w:r>
      <w:r w:rsidR="00793A79">
        <w:t>set in</w:t>
      </w:r>
      <w:r>
        <w:t xml:space="preserve"> educat</w:t>
      </w:r>
      <w:r w:rsidR="00793A79">
        <w:t>i</w:t>
      </w:r>
      <w:r>
        <w:t>n</w:t>
      </w:r>
      <w:r w:rsidR="00793A79">
        <w:t>g the youth of</w:t>
      </w:r>
      <w:r>
        <w:t xml:space="preserve"> the Palmetto State and </w:t>
      </w:r>
      <w:r w:rsidR="00793A79">
        <w:t>wish him many years of health and happiness in his much</w:t>
      </w:r>
      <w:r w:rsidR="00793A79">
        <w:noBreakHyphen/>
        <w:t>deserved retirement</w:t>
      </w:r>
      <w:r w:rsidR="00B72A66">
        <w:t>.  Now, therefore,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073FE">
        <w:t>the members of the Senate of the State of South Carolina, by this resolution, recognize and honor Curtis R. Watson, upon the occasion of his retirement, after thirty</w:t>
      </w:r>
      <w:r w:rsidR="00793A79">
        <w:noBreakHyphen/>
      </w:r>
      <w:r w:rsidR="009073FE">
        <w:t>nine years as an educator, and wish him much success and happiness in all his future endeavors</w:t>
      </w:r>
      <w:r>
        <w:t>.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073FE">
        <w:t>present</w:t>
      </w:r>
      <w:r>
        <w:t xml:space="preserve">ed to </w:t>
      </w:r>
      <w:r w:rsidR="009073FE">
        <w:t>Curtis R. Watson</w:t>
      </w:r>
      <w:r>
        <w:t>.</w:t>
      </w:r>
    </w:p>
    <w:p w:rsidR="006E3F3D" w:rsidRDefault="00793A7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3F3D" w:rsidRDefault="006E3F3D" w:rsidP="00A56A8A">
      <w:pPr>
        <w:suppressAutoHyphens/>
      </w:pPr>
    </w:p>
    <w:sectPr w:rsidR="006E3F3D" w:rsidSect="00A56A8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A79" w:rsidRDefault="00793A79" w:rsidP="009F0C77">
      <w:r>
        <w:separator/>
      </w:r>
    </w:p>
  </w:endnote>
  <w:endnote w:type="continuationSeparator" w:id="0">
    <w:p w:rsidR="00793A79" w:rsidRDefault="00793A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4D1D3-3951-472D-B6A0-DBB7D13D8162}"/>
    <w:embedBold r:id="rId2" w:fontKey="{8156118C-AE9E-4FEC-9BA5-2999047D10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EF1FFD-47CB-4F69-8EEE-E99FC8DF9D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F80660-9D3B-441C-B845-0691C8DA55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CDB1F3-605D-493D-9B69-482958C218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A8A" w:rsidRPr="006E3F3D" w:rsidRDefault="00A56A8A" w:rsidP="006E3F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[879]</w:t>
    </w:r>
    <w:r>
      <w:tab/>
    </w:r>
    <w:r w:rsidR="00625D60">
      <w:fldChar w:fldCharType="begin"/>
    </w:r>
    <w:r w:rsidR="00625D60">
      <w:instrText xml:space="preserve"> PAGE  \* MERGEFORMAT </w:instrText>
    </w:r>
    <w:r w:rsidR="00625D60">
      <w:fldChar w:fldCharType="separate"/>
    </w:r>
    <w:r w:rsidR="00625D60">
      <w:rPr>
        <w:noProof/>
      </w:rPr>
      <w:t>1</w:t>
    </w:r>
    <w:r w:rsidR="00625D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A79" w:rsidRDefault="00793A79" w:rsidP="009F0C77">
      <w:r>
        <w:separator/>
      </w:r>
    </w:p>
  </w:footnote>
  <w:footnote w:type="continuationSeparator" w:id="0">
    <w:p w:rsidR="00793A79" w:rsidRDefault="00793A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10AHB11"/>
    <w:docVar w:name="CoverBillType" w:val="r"/>
    <w:docVar w:name="docpath" w:val="L:\Council\bills\GM\24810AHB11.DOCX"/>
    <w:docVar w:name="dvBillNumber" w:val="87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621DC"/>
    <w:rsid w:val="00026C9A"/>
    <w:rsid w:val="000856AB"/>
    <w:rsid w:val="000965A1"/>
    <w:rsid w:val="000A4969"/>
    <w:rsid w:val="000E1785"/>
    <w:rsid w:val="001023A4"/>
    <w:rsid w:val="0010776B"/>
    <w:rsid w:val="001266F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30A"/>
    <w:rsid w:val="002A3EB4"/>
    <w:rsid w:val="003054B7"/>
    <w:rsid w:val="00325348"/>
    <w:rsid w:val="003639BF"/>
    <w:rsid w:val="00380708"/>
    <w:rsid w:val="00393688"/>
    <w:rsid w:val="003A6EFA"/>
    <w:rsid w:val="003A7905"/>
    <w:rsid w:val="003D411E"/>
    <w:rsid w:val="003E3C1E"/>
    <w:rsid w:val="003E6148"/>
    <w:rsid w:val="003F4BFD"/>
    <w:rsid w:val="00400EAA"/>
    <w:rsid w:val="004076D4"/>
    <w:rsid w:val="0041760A"/>
    <w:rsid w:val="004809EE"/>
    <w:rsid w:val="00511EE9"/>
    <w:rsid w:val="00521E00"/>
    <w:rsid w:val="00577C6C"/>
    <w:rsid w:val="0058501B"/>
    <w:rsid w:val="0061228B"/>
    <w:rsid w:val="006215AA"/>
    <w:rsid w:val="00625D60"/>
    <w:rsid w:val="006340D9"/>
    <w:rsid w:val="00643B8E"/>
    <w:rsid w:val="00665EBC"/>
    <w:rsid w:val="0069470D"/>
    <w:rsid w:val="006A476C"/>
    <w:rsid w:val="006C6A93"/>
    <w:rsid w:val="006E02F9"/>
    <w:rsid w:val="006E3F3D"/>
    <w:rsid w:val="0073763B"/>
    <w:rsid w:val="00753C04"/>
    <w:rsid w:val="00756946"/>
    <w:rsid w:val="00757F80"/>
    <w:rsid w:val="007621DC"/>
    <w:rsid w:val="00771EEC"/>
    <w:rsid w:val="00786819"/>
    <w:rsid w:val="00793A79"/>
    <w:rsid w:val="007A325A"/>
    <w:rsid w:val="007F1523"/>
    <w:rsid w:val="007F509E"/>
    <w:rsid w:val="007F5799"/>
    <w:rsid w:val="007F6947"/>
    <w:rsid w:val="00872729"/>
    <w:rsid w:val="00895A60"/>
    <w:rsid w:val="008F4429"/>
    <w:rsid w:val="009073FE"/>
    <w:rsid w:val="009352BB"/>
    <w:rsid w:val="009400F9"/>
    <w:rsid w:val="009600FC"/>
    <w:rsid w:val="00990668"/>
    <w:rsid w:val="009F0C77"/>
    <w:rsid w:val="009F4DD1"/>
    <w:rsid w:val="00A56A8A"/>
    <w:rsid w:val="00A64E80"/>
    <w:rsid w:val="00A741D9"/>
    <w:rsid w:val="00A9741D"/>
    <w:rsid w:val="00AD345B"/>
    <w:rsid w:val="00AD4B17"/>
    <w:rsid w:val="00B04E66"/>
    <w:rsid w:val="00B26FA6"/>
    <w:rsid w:val="00B3416A"/>
    <w:rsid w:val="00B3426A"/>
    <w:rsid w:val="00B72A6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59CA"/>
    <w:rsid w:val="00CC6B7B"/>
    <w:rsid w:val="00CD3619"/>
    <w:rsid w:val="00CF4447"/>
    <w:rsid w:val="00D06408"/>
    <w:rsid w:val="00D405E7"/>
    <w:rsid w:val="00D41D56"/>
    <w:rsid w:val="00D6260D"/>
    <w:rsid w:val="00D6662B"/>
    <w:rsid w:val="00D94543"/>
    <w:rsid w:val="00D95E2F"/>
    <w:rsid w:val="00D970A9"/>
    <w:rsid w:val="00DB3AC0"/>
    <w:rsid w:val="00DE68F0"/>
    <w:rsid w:val="00DF3845"/>
    <w:rsid w:val="00DF7E17"/>
    <w:rsid w:val="00EB00A2"/>
    <w:rsid w:val="00EB1BF3"/>
    <w:rsid w:val="00EC5071"/>
    <w:rsid w:val="00EF3EEE"/>
    <w:rsid w:val="00F149A7"/>
    <w:rsid w:val="00F50BAF"/>
    <w:rsid w:val="00F52C10"/>
    <w:rsid w:val="00F81FFD"/>
    <w:rsid w:val="00F85228"/>
    <w:rsid w:val="00FB062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0850CC-AB0C-4A7A-AB78-55E0F5872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A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6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79_2011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232FF-200A-4AF4-A5B8-F18C24E05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483</Words>
  <Characters>2490</Characters>
  <Application>Microsoft Office Word</Application>
  <DocSecurity>4</DocSecurity>
  <Lines>98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879: Curtis R. Watson - South Carolina Legislature Online</dc:title>
  <dc:subject/>
  <dc:creator>gailmoore</dc:creator>
  <cp:keywords/>
  <dc:description/>
  <cp:lastModifiedBy>N Cumfer</cp:lastModifiedBy>
  <cp:revision>2</cp:revision>
  <cp:lastPrinted>2011-05-11T14:56:00Z</cp:lastPrinted>
  <dcterms:created xsi:type="dcterms:W3CDTF">2014-11-21T20:56:00Z</dcterms:created>
  <dcterms:modified xsi:type="dcterms:W3CDTF">2014-11-21T20:56:00Z</dcterms:modified>
</cp:coreProperties>
</file>