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6029" w:rsidRDefault="00B96029" w:rsidP="00B96029">
      <w:pPr>
        <w:widowControl w:val="0"/>
        <w:jc w:val="center"/>
      </w:pPr>
      <w:bookmarkStart w:id="0" w:name="_GoBack"/>
      <w:bookmarkEnd w:id="0"/>
      <w:r w:rsidRPr="00B96029">
        <w:rPr>
          <w:b/>
        </w:rPr>
        <w:t>South Carolina General Assembly</w:t>
      </w:r>
    </w:p>
    <w:p w:rsidR="00B96029" w:rsidRDefault="00B96029" w:rsidP="00B96029">
      <w:pPr>
        <w:widowControl w:val="0"/>
        <w:jc w:val="center"/>
      </w:pPr>
      <w:r>
        <w:t>119th Session, 2011-2012</w:t>
      </w:r>
    </w:p>
    <w:p w:rsidR="00B96029" w:rsidRDefault="00B96029" w:rsidP="00B96029">
      <w:pPr>
        <w:widowControl w:val="0"/>
        <w:jc w:val="left"/>
      </w:pPr>
    </w:p>
    <w:p w:rsidR="00B96029" w:rsidRDefault="00B96029" w:rsidP="00B96029">
      <w:pPr>
        <w:widowControl w:val="0"/>
        <w:jc w:val="left"/>
        <w:rPr>
          <w:b/>
        </w:rPr>
      </w:pPr>
      <w:r w:rsidRPr="00B96029">
        <w:rPr>
          <w:b/>
        </w:rPr>
        <w:t>S.</w:t>
      </w:r>
      <w:r>
        <w:rPr>
          <w:b/>
        </w:rPr>
        <w:t xml:space="preserve"> </w:t>
      </w:r>
      <w:r w:rsidRPr="00B96029">
        <w:rPr>
          <w:b/>
        </w:rPr>
        <w:t>887</w:t>
      </w:r>
    </w:p>
    <w:p w:rsidR="00B96029" w:rsidRDefault="00B96029" w:rsidP="00B96029">
      <w:pPr>
        <w:widowControl w:val="0"/>
        <w:jc w:val="left"/>
        <w:rPr>
          <w:b/>
        </w:rPr>
      </w:pPr>
    </w:p>
    <w:p w:rsidR="00B96029" w:rsidRDefault="00B96029" w:rsidP="00B96029">
      <w:pPr>
        <w:widowControl w:val="0"/>
        <w:jc w:val="left"/>
      </w:pPr>
      <w:r w:rsidRPr="00B96029">
        <w:rPr>
          <w:b/>
        </w:rPr>
        <w:t>STATUS INFORMATION</w:t>
      </w:r>
    </w:p>
    <w:p w:rsidR="00B96029" w:rsidRDefault="00B96029" w:rsidP="00B96029">
      <w:pPr>
        <w:widowControl w:val="0"/>
        <w:jc w:val="left"/>
      </w:pPr>
    </w:p>
    <w:p w:rsidR="00B96029" w:rsidRDefault="00B96029" w:rsidP="00B96029">
      <w:pPr>
        <w:widowControl w:val="0"/>
        <w:jc w:val="left"/>
      </w:pPr>
      <w:r>
        <w:t>Senate Resolution</w:t>
      </w:r>
    </w:p>
    <w:p w:rsidR="00B96029" w:rsidRDefault="00B96029" w:rsidP="00B96029">
      <w:pPr>
        <w:widowControl w:val="0"/>
        <w:jc w:val="left"/>
      </w:pPr>
      <w:r>
        <w:t>Sponsors: Senator Setzler</w:t>
      </w:r>
    </w:p>
    <w:p w:rsidR="00B96029" w:rsidRDefault="00B96029" w:rsidP="00B96029">
      <w:pPr>
        <w:widowControl w:val="0"/>
        <w:jc w:val="left"/>
      </w:pPr>
      <w:r>
        <w:t>Document Path: l:\council\bills\rm\1215zw11.docx</w:t>
      </w:r>
    </w:p>
    <w:p w:rsidR="00B96029" w:rsidRDefault="00B96029" w:rsidP="00B96029">
      <w:pPr>
        <w:widowControl w:val="0"/>
        <w:jc w:val="left"/>
      </w:pPr>
    </w:p>
    <w:p w:rsidR="00B96029" w:rsidRDefault="00B96029" w:rsidP="00B96029">
      <w:pPr>
        <w:widowControl w:val="0"/>
        <w:jc w:val="left"/>
      </w:pPr>
      <w:r>
        <w:t>Introduced in the Senate on May 12, 2011</w:t>
      </w:r>
    </w:p>
    <w:p w:rsidR="00B96029" w:rsidRDefault="00B96029" w:rsidP="00B96029">
      <w:pPr>
        <w:widowControl w:val="0"/>
        <w:jc w:val="left"/>
      </w:pPr>
      <w:r>
        <w:t>Adopted by the Senate on May 12, 2011</w:t>
      </w:r>
    </w:p>
    <w:p w:rsidR="00B96029" w:rsidRDefault="00B96029" w:rsidP="00B96029">
      <w:pPr>
        <w:widowControl w:val="0"/>
        <w:jc w:val="left"/>
      </w:pPr>
    </w:p>
    <w:p w:rsidR="00B96029" w:rsidRDefault="00B96029" w:rsidP="00B96029">
      <w:pPr>
        <w:widowControl w:val="0"/>
        <w:jc w:val="left"/>
      </w:pPr>
      <w:r>
        <w:t xml:space="preserve">Summary: </w:t>
      </w:r>
      <w:r w:rsidR="004032AD">
        <w:t>Honorable Olin Thomas Corbett</w:t>
      </w:r>
    </w:p>
    <w:p w:rsidR="00B96029" w:rsidRDefault="00B96029" w:rsidP="00B96029">
      <w:pPr>
        <w:widowControl w:val="0"/>
        <w:jc w:val="left"/>
      </w:pPr>
    </w:p>
    <w:p w:rsidR="00B96029" w:rsidRDefault="00B96029" w:rsidP="00B96029">
      <w:pPr>
        <w:widowControl w:val="0"/>
        <w:jc w:val="left"/>
      </w:pPr>
    </w:p>
    <w:p w:rsidR="00B96029" w:rsidRDefault="00B96029" w:rsidP="00B960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96029">
        <w:rPr>
          <w:b/>
        </w:rPr>
        <w:t>HISTORY OF LEGISLATIVE ACTIONS</w:t>
      </w:r>
    </w:p>
    <w:p w:rsidR="00B96029" w:rsidRDefault="00B96029" w:rsidP="00B960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96029" w:rsidRPr="00B96029" w:rsidRDefault="00B96029" w:rsidP="00B960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96029">
        <w:rPr>
          <w:u w:val="single"/>
        </w:rPr>
        <w:tab/>
        <w:t>Date</w:t>
      </w:r>
      <w:r w:rsidRPr="00B96029">
        <w:rPr>
          <w:u w:val="single"/>
        </w:rPr>
        <w:tab/>
        <w:t>Body</w:t>
      </w:r>
      <w:r w:rsidRPr="00B96029">
        <w:rPr>
          <w:u w:val="single"/>
        </w:rPr>
        <w:tab/>
        <w:t>Action Description with journal page number</w:t>
      </w:r>
      <w:r w:rsidRPr="00B96029">
        <w:rPr>
          <w:u w:val="single"/>
        </w:rPr>
        <w:tab/>
      </w:r>
    </w:p>
    <w:p w:rsidR="00AC2BCF" w:rsidRDefault="00AC2BCF" w:rsidP="00AC2B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5/12/2011</w:t>
      </w:r>
      <w:r>
        <w:tab/>
        <w:t>Senate</w:t>
      </w:r>
      <w:r>
        <w:tab/>
      </w:r>
      <w:r w:rsidRPr="007F0C7D">
        <w:t>Introduced and adopted (</w:t>
      </w:r>
      <w:hyperlink r:id="rId7" w:history="1">
        <w:r w:rsidRPr="007F0C7D">
          <w:rPr>
            <w:rStyle w:val="Hyperlink"/>
          </w:rPr>
          <w:t>Senate Journal</w:t>
        </w:r>
        <w:r w:rsidRPr="007F0C7D">
          <w:rPr>
            <w:rStyle w:val="Hyperlink"/>
          </w:rPr>
          <w:noBreakHyphen/>
          <w:t>page 6</w:t>
        </w:r>
      </w:hyperlink>
      <w:r w:rsidRPr="007F0C7D">
        <w:t>)</w:t>
      </w:r>
    </w:p>
    <w:p w:rsidR="00AC2BCF" w:rsidRDefault="00AC2BCF" w:rsidP="00AC2B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96029" w:rsidRPr="00B96029" w:rsidRDefault="00B96029" w:rsidP="00B960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96029" w:rsidRDefault="00B96029" w:rsidP="00B96029">
      <w:r w:rsidRPr="00B96029">
        <w:rPr>
          <w:b/>
        </w:rPr>
        <w:t>VERSIONS OF THIS BILL</w:t>
      </w:r>
    </w:p>
    <w:p w:rsidR="00B96029" w:rsidRDefault="00B96029" w:rsidP="00B96029"/>
    <w:p w:rsidR="00B96029" w:rsidRDefault="008B14E5" w:rsidP="00B96029">
      <w:hyperlink r:id="rId8" w:history="1">
        <w:r w:rsidR="00B96029">
          <w:rPr>
            <w:rStyle w:val="Hyperlink"/>
          </w:rPr>
          <w:t>5/12/2011</w:t>
        </w:r>
      </w:hyperlink>
    </w:p>
    <w:p w:rsidR="00B96029" w:rsidRDefault="00B96029" w:rsidP="00B96029"/>
    <w:p w:rsidR="00B96029" w:rsidRDefault="00B96029" w:rsidP="00B96029">
      <w:pPr>
        <w:sectPr w:rsidR="00B96029" w:rsidSect="00B9602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D03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65D53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1D30" w:rsidRDefault="006B673B" w:rsidP="00311D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311D30">
        <w:t xml:space="preserve">EXPRESS THE PROFOUND SORROW OF THE MEMBERS OF THE SOUTH CAROLINA </w:t>
      </w:r>
      <w:r w:rsidR="0013664D">
        <w:t xml:space="preserve">SENATE </w:t>
      </w:r>
      <w:r w:rsidR="00311D30">
        <w:t xml:space="preserve">UPON THE DEATH OF </w:t>
      </w:r>
      <w:r w:rsidR="00597EAE">
        <w:t xml:space="preserve">THE HONORABLE </w:t>
      </w:r>
      <w:r w:rsidR="005F7F89">
        <w:t>OLIN THOMAS “TOM” CORBETT, F</w:t>
      </w:r>
      <w:r w:rsidR="00311D30">
        <w:t xml:space="preserve">ORMER </w:t>
      </w:r>
      <w:r w:rsidR="00597EAE">
        <w:t xml:space="preserve">MAGISTRATE JUDGE FOR THE </w:t>
      </w:r>
      <w:r w:rsidR="009537C9">
        <w:t>WAGENER</w:t>
      </w:r>
      <w:r w:rsidR="00597330">
        <w:noBreakHyphen/>
      </w:r>
      <w:r w:rsidR="009537C9">
        <w:t>SALLEY</w:t>
      </w:r>
      <w:r w:rsidR="00597330">
        <w:noBreakHyphen/>
      </w:r>
      <w:r w:rsidR="00597EAE">
        <w:t>AIKEN DISTRICT</w:t>
      </w:r>
      <w:r w:rsidR="009537C9">
        <w:t xml:space="preserve">, </w:t>
      </w:r>
      <w:r w:rsidR="00311D30">
        <w:t>AND TO EXTEND THE DEEPEST SYMPATHY TO HIS FAMILY AND MANY FRIENDS.</w:t>
      </w:r>
    </w:p>
    <w:p w:rsidR="00C65D53" w:rsidRDefault="00C65D5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010BA" w:rsidRDefault="00C65D53" w:rsidP="002010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010BA">
        <w:t xml:space="preserve">the members of the South Carolina </w:t>
      </w:r>
      <w:r w:rsidR="0013664D">
        <w:t xml:space="preserve">Senate </w:t>
      </w:r>
      <w:r w:rsidR="002010BA">
        <w:t xml:space="preserve">were deeply saddened to learn of the death of </w:t>
      </w:r>
      <w:r w:rsidR="000E3D8E">
        <w:t>the Honorable Olin Thomas “Tom” Corbett</w:t>
      </w:r>
      <w:r w:rsidR="002010BA">
        <w:t xml:space="preserve">, former </w:t>
      </w:r>
      <w:r w:rsidR="000E3D8E">
        <w:t>magistrate judge for the Wagener</w:t>
      </w:r>
      <w:r w:rsidR="00597330">
        <w:noBreakHyphen/>
      </w:r>
      <w:r w:rsidR="000E3D8E">
        <w:t>Salley</w:t>
      </w:r>
      <w:r w:rsidR="00597330">
        <w:noBreakHyphen/>
      </w:r>
      <w:r w:rsidR="000E3D8E">
        <w:t>Aiken District,</w:t>
      </w:r>
      <w:r w:rsidR="002010BA">
        <w:t xml:space="preserve"> on </w:t>
      </w:r>
      <w:r w:rsidR="000E3D8E">
        <w:t>May 5, 2011, at the venerable age of eighty</w:t>
      </w:r>
      <w:r w:rsidR="00597330">
        <w:noBreakHyphen/>
      </w:r>
      <w:r w:rsidR="000E3D8E">
        <w:t>six</w:t>
      </w:r>
      <w:r w:rsidR="002010BA">
        <w:t>; and</w:t>
      </w:r>
    </w:p>
    <w:p w:rsidR="002010BA" w:rsidRDefault="002010BA" w:rsidP="002010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6D16" w:rsidRDefault="002010BA" w:rsidP="004A6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born </w:t>
      </w:r>
      <w:r w:rsidR="00316502">
        <w:t xml:space="preserve">the son of </w:t>
      </w:r>
      <w:r w:rsidR="00316502" w:rsidRPr="005063B9">
        <w:rPr>
          <w:color w:val="000000" w:themeColor="text1"/>
          <w:u w:color="000000" w:themeColor="text1"/>
        </w:rPr>
        <w:t>George Ollen and</w:t>
      </w:r>
      <w:r w:rsidR="00316502">
        <w:rPr>
          <w:color w:val="000000" w:themeColor="text1"/>
          <w:u w:color="000000" w:themeColor="text1"/>
        </w:rPr>
        <w:t xml:space="preserve"> Lila Josephine Salley Corbett, </w:t>
      </w:r>
      <w:r w:rsidR="004A6D16">
        <w:rPr>
          <w:color w:val="000000" w:themeColor="text1"/>
          <w:u w:color="000000" w:themeColor="text1"/>
        </w:rPr>
        <w:t xml:space="preserve">Tom Corbett as a young man answered the call of his country to serve as </w:t>
      </w:r>
      <w:r w:rsidR="004A6D16" w:rsidRPr="005063B9">
        <w:rPr>
          <w:color w:val="000000" w:themeColor="text1"/>
          <w:u w:color="000000" w:themeColor="text1"/>
        </w:rPr>
        <w:t xml:space="preserve">a Merchant Marine </w:t>
      </w:r>
      <w:r w:rsidR="0085594E">
        <w:rPr>
          <w:color w:val="000000" w:themeColor="text1"/>
          <w:u w:color="000000" w:themeColor="text1"/>
        </w:rPr>
        <w:t>during</w:t>
      </w:r>
      <w:r w:rsidR="004A6D16" w:rsidRPr="005063B9">
        <w:rPr>
          <w:color w:val="000000" w:themeColor="text1"/>
          <w:u w:color="000000" w:themeColor="text1"/>
        </w:rPr>
        <w:t xml:space="preserve"> W</w:t>
      </w:r>
      <w:r w:rsidR="004A6D16">
        <w:rPr>
          <w:color w:val="000000" w:themeColor="text1"/>
          <w:u w:color="000000" w:themeColor="text1"/>
        </w:rPr>
        <w:t xml:space="preserve">orld War </w:t>
      </w:r>
      <w:r w:rsidR="004A6D16" w:rsidRPr="005063B9">
        <w:rPr>
          <w:color w:val="000000" w:themeColor="text1"/>
          <w:u w:color="000000" w:themeColor="text1"/>
        </w:rPr>
        <w:t>II</w:t>
      </w:r>
      <w:r w:rsidR="004A6D16">
        <w:rPr>
          <w:color w:val="000000" w:themeColor="text1"/>
          <w:u w:color="000000" w:themeColor="text1"/>
        </w:rPr>
        <w:t>; and</w:t>
      </w:r>
    </w:p>
    <w:p w:rsidR="004A6D16" w:rsidRDefault="004A6D16" w:rsidP="004A6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16502" w:rsidRDefault="004A6D16" w:rsidP="002010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later days, “M</w:t>
      </w:r>
      <w:r w:rsidR="00316502" w:rsidRPr="005063B9">
        <w:rPr>
          <w:color w:val="000000" w:themeColor="text1"/>
          <w:u w:color="000000" w:themeColor="text1"/>
        </w:rPr>
        <w:t>r. Tom</w:t>
      </w:r>
      <w:r w:rsidR="00316502">
        <w:rPr>
          <w:color w:val="000000" w:themeColor="text1"/>
          <w:u w:color="000000" w:themeColor="text1"/>
        </w:rPr>
        <w:t xml:space="preserve">,” as he was affectionately known, </w:t>
      </w:r>
      <w:r w:rsidR="00316502" w:rsidRPr="005063B9">
        <w:rPr>
          <w:color w:val="000000" w:themeColor="text1"/>
          <w:u w:color="000000" w:themeColor="text1"/>
        </w:rPr>
        <w:t xml:space="preserve">was </w:t>
      </w:r>
      <w:r w:rsidR="00316502">
        <w:rPr>
          <w:color w:val="000000" w:themeColor="text1"/>
          <w:u w:color="000000" w:themeColor="text1"/>
        </w:rPr>
        <w:t>m</w:t>
      </w:r>
      <w:r w:rsidR="00316502" w:rsidRPr="005063B9">
        <w:rPr>
          <w:color w:val="000000" w:themeColor="text1"/>
          <w:u w:color="000000" w:themeColor="text1"/>
        </w:rPr>
        <w:t xml:space="preserve">agistrate </w:t>
      </w:r>
      <w:r w:rsidR="00316502">
        <w:rPr>
          <w:color w:val="000000" w:themeColor="text1"/>
          <w:u w:color="000000" w:themeColor="text1"/>
        </w:rPr>
        <w:t>j</w:t>
      </w:r>
      <w:r w:rsidR="00316502" w:rsidRPr="005063B9">
        <w:rPr>
          <w:color w:val="000000" w:themeColor="text1"/>
          <w:u w:color="000000" w:themeColor="text1"/>
        </w:rPr>
        <w:t>udge for the Wagener</w:t>
      </w:r>
      <w:r w:rsidR="00597330">
        <w:rPr>
          <w:color w:val="000000" w:themeColor="text1"/>
          <w:u w:color="000000" w:themeColor="text1"/>
        </w:rPr>
        <w:noBreakHyphen/>
      </w:r>
      <w:r w:rsidR="00316502" w:rsidRPr="005063B9">
        <w:rPr>
          <w:color w:val="000000" w:themeColor="text1"/>
          <w:u w:color="000000" w:themeColor="text1"/>
        </w:rPr>
        <w:t>Salley</w:t>
      </w:r>
      <w:r w:rsidR="00597330">
        <w:rPr>
          <w:color w:val="000000" w:themeColor="text1"/>
          <w:u w:color="000000" w:themeColor="text1"/>
        </w:rPr>
        <w:noBreakHyphen/>
      </w:r>
      <w:r w:rsidR="00316502" w:rsidRPr="005063B9">
        <w:rPr>
          <w:color w:val="000000" w:themeColor="text1"/>
          <w:u w:color="000000" w:themeColor="text1"/>
        </w:rPr>
        <w:t xml:space="preserve">Aiken District for </w:t>
      </w:r>
      <w:r w:rsidR="00316502">
        <w:rPr>
          <w:color w:val="000000" w:themeColor="text1"/>
          <w:u w:color="000000" w:themeColor="text1"/>
        </w:rPr>
        <w:t>more than twenty</w:t>
      </w:r>
      <w:r w:rsidR="00316502" w:rsidRPr="005063B9">
        <w:rPr>
          <w:color w:val="000000" w:themeColor="text1"/>
          <w:u w:color="000000" w:themeColor="text1"/>
        </w:rPr>
        <w:t xml:space="preserve"> years</w:t>
      </w:r>
      <w:r w:rsidR="00316502">
        <w:rPr>
          <w:color w:val="000000" w:themeColor="text1"/>
          <w:u w:color="000000" w:themeColor="text1"/>
        </w:rPr>
        <w:t>. He also served as a municipal judge for Salley and Perry; and</w:t>
      </w:r>
    </w:p>
    <w:p w:rsidR="00316502" w:rsidRDefault="00316502" w:rsidP="002010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16502" w:rsidRDefault="003F2B7C" w:rsidP="002010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316502" w:rsidRPr="005063B9">
        <w:rPr>
          <w:color w:val="000000" w:themeColor="text1"/>
          <w:u w:color="000000" w:themeColor="text1"/>
        </w:rPr>
        <w:t>e was a member of Salley Baptist Church</w:t>
      </w:r>
      <w:r w:rsidR="002D3436">
        <w:rPr>
          <w:color w:val="000000" w:themeColor="text1"/>
          <w:u w:color="000000" w:themeColor="text1"/>
        </w:rPr>
        <w:t xml:space="preserve"> and </w:t>
      </w:r>
      <w:r w:rsidR="00DE3A88">
        <w:rPr>
          <w:color w:val="000000" w:themeColor="text1"/>
          <w:u w:color="000000" w:themeColor="text1"/>
        </w:rPr>
        <w:t xml:space="preserve">Dean Swamp </w:t>
      </w:r>
      <w:r w:rsidR="00316502" w:rsidRPr="005063B9">
        <w:rPr>
          <w:color w:val="000000" w:themeColor="text1"/>
          <w:u w:color="000000" w:themeColor="text1"/>
        </w:rPr>
        <w:t xml:space="preserve">Masonic Lodge </w:t>
      </w:r>
      <w:r w:rsidR="00DE3A88">
        <w:rPr>
          <w:color w:val="000000" w:themeColor="text1"/>
          <w:u w:color="000000" w:themeColor="text1"/>
        </w:rPr>
        <w:t>172</w:t>
      </w:r>
      <w:r w:rsidR="00316502" w:rsidRPr="005063B9">
        <w:rPr>
          <w:color w:val="000000" w:themeColor="text1"/>
          <w:u w:color="000000" w:themeColor="text1"/>
        </w:rPr>
        <w:t xml:space="preserve">, and </w:t>
      </w:r>
      <w:r w:rsidR="002D3436">
        <w:rPr>
          <w:color w:val="000000" w:themeColor="text1"/>
          <w:u w:color="000000" w:themeColor="text1"/>
        </w:rPr>
        <w:t xml:space="preserve">he </w:t>
      </w:r>
      <w:r w:rsidR="00316502" w:rsidRPr="005063B9">
        <w:rPr>
          <w:color w:val="000000" w:themeColor="text1"/>
          <w:u w:color="000000" w:themeColor="text1"/>
        </w:rPr>
        <w:t>loved farming</w:t>
      </w:r>
      <w:r w:rsidR="002D3436">
        <w:rPr>
          <w:color w:val="000000" w:themeColor="text1"/>
          <w:u w:color="000000" w:themeColor="text1"/>
        </w:rPr>
        <w:t>; and</w:t>
      </w:r>
    </w:p>
    <w:p w:rsidR="002D3436" w:rsidRDefault="002D3436" w:rsidP="002010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010BA" w:rsidRDefault="002010BA" w:rsidP="007B3E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33164">
        <w:t xml:space="preserve">Judge Corbett </w:t>
      </w:r>
      <w:r>
        <w:t>leaves to cherish his memory his beloved wife</w:t>
      </w:r>
      <w:r w:rsidR="00B50BF8">
        <w:t xml:space="preserve"> of fifty</w:t>
      </w:r>
      <w:r w:rsidR="00597330">
        <w:noBreakHyphen/>
      </w:r>
      <w:r w:rsidR="00B50BF8">
        <w:t>eight years</w:t>
      </w:r>
      <w:r>
        <w:t xml:space="preserve">, </w:t>
      </w:r>
      <w:r w:rsidR="00B50BF8" w:rsidRPr="005063B9">
        <w:rPr>
          <w:color w:val="000000" w:themeColor="text1"/>
          <w:u w:color="000000" w:themeColor="text1"/>
        </w:rPr>
        <w:t>Elzene Poole Corbett</w:t>
      </w:r>
      <w:r w:rsidR="00B50BF8">
        <w:rPr>
          <w:color w:val="000000" w:themeColor="text1"/>
          <w:u w:color="000000" w:themeColor="text1"/>
        </w:rPr>
        <w:t xml:space="preserve">; his children, </w:t>
      </w:r>
      <w:r w:rsidR="00B50BF8" w:rsidRPr="005063B9">
        <w:rPr>
          <w:color w:val="000000" w:themeColor="text1"/>
          <w:u w:color="000000" w:themeColor="text1"/>
        </w:rPr>
        <w:t xml:space="preserve">Sharon Ann </w:t>
      </w:r>
      <w:r w:rsidR="00B6196C">
        <w:rPr>
          <w:color w:val="000000" w:themeColor="text1"/>
          <w:u w:color="000000" w:themeColor="text1"/>
        </w:rPr>
        <w:t>and</w:t>
      </w:r>
      <w:r w:rsidR="00B50BF8" w:rsidRPr="005063B9">
        <w:rPr>
          <w:color w:val="000000" w:themeColor="text1"/>
          <w:u w:color="000000" w:themeColor="text1"/>
        </w:rPr>
        <w:t xml:space="preserve"> Walter Young of Swansea</w:t>
      </w:r>
      <w:r w:rsidR="00B50BF8">
        <w:rPr>
          <w:color w:val="000000" w:themeColor="text1"/>
          <w:u w:color="000000" w:themeColor="text1"/>
        </w:rPr>
        <w:t xml:space="preserve"> and </w:t>
      </w:r>
      <w:r w:rsidR="00B50BF8" w:rsidRPr="005063B9">
        <w:rPr>
          <w:color w:val="000000" w:themeColor="text1"/>
          <w:u w:color="000000" w:themeColor="text1"/>
        </w:rPr>
        <w:t xml:space="preserve">Janet </w:t>
      </w:r>
      <w:r w:rsidR="00B6196C">
        <w:rPr>
          <w:color w:val="000000" w:themeColor="text1"/>
          <w:u w:color="000000" w:themeColor="text1"/>
        </w:rPr>
        <w:t>and</w:t>
      </w:r>
      <w:r w:rsidR="00B50BF8" w:rsidRPr="005063B9">
        <w:rPr>
          <w:color w:val="000000" w:themeColor="text1"/>
          <w:u w:color="000000" w:themeColor="text1"/>
        </w:rPr>
        <w:t xml:space="preserve"> Alex Beltzhoover of Charlotte, N</w:t>
      </w:r>
      <w:r w:rsidR="00B50BF8">
        <w:rPr>
          <w:color w:val="000000" w:themeColor="text1"/>
          <w:u w:color="000000" w:themeColor="text1"/>
        </w:rPr>
        <w:t xml:space="preserve">orth Carolina; his </w:t>
      </w:r>
      <w:r w:rsidR="00B50BF8" w:rsidRPr="005063B9">
        <w:rPr>
          <w:color w:val="000000" w:themeColor="text1"/>
          <w:u w:color="000000" w:themeColor="text1"/>
        </w:rPr>
        <w:t>grandchildren</w:t>
      </w:r>
      <w:r w:rsidR="00B50BF8">
        <w:rPr>
          <w:color w:val="000000" w:themeColor="text1"/>
          <w:u w:color="000000" w:themeColor="text1"/>
        </w:rPr>
        <w:t xml:space="preserve">, </w:t>
      </w:r>
      <w:r w:rsidR="00B50BF8" w:rsidRPr="005063B9">
        <w:rPr>
          <w:color w:val="000000" w:themeColor="text1"/>
          <w:u w:color="000000" w:themeColor="text1"/>
        </w:rPr>
        <w:t xml:space="preserve">James </w:t>
      </w:r>
      <w:r w:rsidR="001843B1">
        <w:rPr>
          <w:color w:val="000000" w:themeColor="text1"/>
          <w:u w:color="000000" w:themeColor="text1"/>
        </w:rPr>
        <w:t xml:space="preserve">and </w:t>
      </w:r>
      <w:r w:rsidR="00B50BF8" w:rsidRPr="005063B9">
        <w:rPr>
          <w:color w:val="000000" w:themeColor="text1"/>
          <w:u w:color="000000" w:themeColor="text1"/>
        </w:rPr>
        <w:t xml:space="preserve">John Young of Swansea and Elizabeth Beltzhoover of Charlotte, </w:t>
      </w:r>
      <w:r w:rsidR="00B50BF8">
        <w:rPr>
          <w:color w:val="000000" w:themeColor="text1"/>
          <w:u w:color="000000" w:themeColor="text1"/>
        </w:rPr>
        <w:t xml:space="preserve">North Carolina; and a host of other </w:t>
      </w:r>
      <w:r w:rsidR="007B3E6D">
        <w:rPr>
          <w:color w:val="000000" w:themeColor="text1"/>
          <w:u w:color="000000" w:themeColor="text1"/>
        </w:rPr>
        <w:t>relatives</w:t>
      </w:r>
      <w:r w:rsidR="00B50BF8">
        <w:rPr>
          <w:color w:val="000000" w:themeColor="text1"/>
          <w:u w:color="000000" w:themeColor="text1"/>
        </w:rPr>
        <w:t xml:space="preserve"> and friends.</w:t>
      </w:r>
      <w:r w:rsidR="007B3E6D">
        <w:rPr>
          <w:color w:val="000000" w:themeColor="text1"/>
          <w:u w:color="000000" w:themeColor="text1"/>
        </w:rPr>
        <w:t xml:space="preserve"> </w:t>
      </w:r>
      <w:r>
        <w:t>He will be missed.</w:t>
      </w:r>
      <w:r w:rsidR="00A0334C">
        <w:t xml:space="preserve"> </w:t>
      </w:r>
      <w:r>
        <w:t xml:space="preserve"> Now, therefore, </w:t>
      </w:r>
    </w:p>
    <w:p w:rsidR="002010BA" w:rsidRDefault="002010BA" w:rsidP="002010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10BA" w:rsidRDefault="002010BA" w:rsidP="002010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2010BA" w:rsidRDefault="002010BA" w:rsidP="002010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10BA" w:rsidRDefault="002010BA" w:rsidP="002010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Senate, by this resolution, express their profound sorrow upon the death of </w:t>
      </w:r>
      <w:r w:rsidR="00C6201C">
        <w:t>the Honorable Olin Thomas “Tom” Corbett, former magistrate judge for the Wagener</w:t>
      </w:r>
      <w:r w:rsidR="00597330">
        <w:noBreakHyphen/>
      </w:r>
      <w:r w:rsidR="00C6201C">
        <w:t>Salley</w:t>
      </w:r>
      <w:r w:rsidR="00597330">
        <w:noBreakHyphen/>
      </w:r>
      <w:r w:rsidR="00C6201C">
        <w:t>Aiken District, and extend the deepest sympathy to his fa</w:t>
      </w:r>
      <w:r>
        <w:t>mily and many friends.</w:t>
      </w:r>
    </w:p>
    <w:p w:rsidR="002010BA" w:rsidRDefault="002010BA" w:rsidP="002010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10BA" w:rsidRDefault="002010BA" w:rsidP="002010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Mrs. </w:t>
      </w:r>
      <w:r w:rsidR="00C6201C" w:rsidRPr="005063B9">
        <w:rPr>
          <w:color w:val="000000" w:themeColor="text1"/>
          <w:u w:color="000000" w:themeColor="text1"/>
        </w:rPr>
        <w:t>Elzene Poole Corbett</w:t>
      </w:r>
      <w:r>
        <w:t xml:space="preserve"> for the family.</w:t>
      </w:r>
    </w:p>
    <w:p w:rsidR="00AD033A" w:rsidRDefault="0059733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D033A" w:rsidRDefault="00AD033A" w:rsidP="00B96029">
      <w:pPr>
        <w:suppressAutoHyphens/>
      </w:pPr>
    </w:p>
    <w:sectPr w:rsidR="00AD033A" w:rsidSect="00B9602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0BF8" w:rsidRDefault="00B50BF8" w:rsidP="009F0C77">
      <w:r>
        <w:separator/>
      </w:r>
    </w:p>
  </w:endnote>
  <w:endnote w:type="continuationSeparator" w:id="0">
    <w:p w:rsidR="00B50BF8" w:rsidRDefault="00B50BF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96EDA53-A20E-4CEB-B450-29CCE3FABC00}"/>
    <w:embedBold r:id="rId2" w:fontKey="{C04C4FD8-7FB7-4691-80CF-18DD2E62FFB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1BC2EE2-D3CE-446B-A27E-5E56B123CDA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866FE49-0D95-4759-A1A7-8B952FFB2A8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810A025-9EF0-4473-A3D5-15612BE7665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029" w:rsidRPr="00AD033A" w:rsidRDefault="00B96029" w:rsidP="00AD033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[887]</w:t>
    </w:r>
    <w:r>
      <w:tab/>
    </w:r>
    <w:r w:rsidR="008B14E5">
      <w:fldChar w:fldCharType="begin"/>
    </w:r>
    <w:r w:rsidR="008B14E5">
      <w:instrText xml:space="preserve"> PAGE  \* MERGEFORMAT </w:instrText>
    </w:r>
    <w:r w:rsidR="008B14E5">
      <w:fldChar w:fldCharType="separate"/>
    </w:r>
    <w:r w:rsidR="008B14E5">
      <w:rPr>
        <w:noProof/>
      </w:rPr>
      <w:t>1</w:t>
    </w:r>
    <w:r w:rsidR="008B14E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0BF8" w:rsidRDefault="00B50BF8" w:rsidP="009F0C77">
      <w:r>
        <w:separator/>
      </w:r>
    </w:p>
  </w:footnote>
  <w:footnote w:type="continuationSeparator" w:id="0">
    <w:p w:rsidR="00B50BF8" w:rsidRDefault="00B50BF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215ZW11"/>
    <w:docVar w:name="CoverBillType" w:val="r"/>
    <w:docVar w:name="docpath" w:val="L:\Council\bills\RM\1215ZW11.DOCX"/>
    <w:docVar w:name="dvBillNumber" w:val="887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CA7B25"/>
    <w:rsid w:val="00026C9A"/>
    <w:rsid w:val="000965A1"/>
    <w:rsid w:val="000E1785"/>
    <w:rsid w:val="000E3D8E"/>
    <w:rsid w:val="001023A4"/>
    <w:rsid w:val="0010776B"/>
    <w:rsid w:val="00133E66"/>
    <w:rsid w:val="00134ACF"/>
    <w:rsid w:val="0013664D"/>
    <w:rsid w:val="00144E15"/>
    <w:rsid w:val="001843B1"/>
    <w:rsid w:val="001A4A62"/>
    <w:rsid w:val="001A681E"/>
    <w:rsid w:val="001C6878"/>
    <w:rsid w:val="001D08F2"/>
    <w:rsid w:val="002010BA"/>
    <w:rsid w:val="002037CA"/>
    <w:rsid w:val="002047A2"/>
    <w:rsid w:val="0022326E"/>
    <w:rsid w:val="002321B6"/>
    <w:rsid w:val="0023696B"/>
    <w:rsid w:val="00250781"/>
    <w:rsid w:val="00250967"/>
    <w:rsid w:val="002759C5"/>
    <w:rsid w:val="00277DEE"/>
    <w:rsid w:val="00280D88"/>
    <w:rsid w:val="00294ABE"/>
    <w:rsid w:val="002A3EB4"/>
    <w:rsid w:val="002D3436"/>
    <w:rsid w:val="002D58D0"/>
    <w:rsid w:val="00311D30"/>
    <w:rsid w:val="00316502"/>
    <w:rsid w:val="00325348"/>
    <w:rsid w:val="00393688"/>
    <w:rsid w:val="003D411E"/>
    <w:rsid w:val="003E3C1E"/>
    <w:rsid w:val="003E6148"/>
    <w:rsid w:val="003F2B7C"/>
    <w:rsid w:val="00400EAA"/>
    <w:rsid w:val="004032AD"/>
    <w:rsid w:val="0041760A"/>
    <w:rsid w:val="0046059A"/>
    <w:rsid w:val="00476AA1"/>
    <w:rsid w:val="004809EE"/>
    <w:rsid w:val="004A6D16"/>
    <w:rsid w:val="00511EE9"/>
    <w:rsid w:val="00521E00"/>
    <w:rsid w:val="00577C6C"/>
    <w:rsid w:val="0058501B"/>
    <w:rsid w:val="00597330"/>
    <w:rsid w:val="00597EAE"/>
    <w:rsid w:val="005F5686"/>
    <w:rsid w:val="005F7F89"/>
    <w:rsid w:val="006040DB"/>
    <w:rsid w:val="006215AA"/>
    <w:rsid w:val="006340D9"/>
    <w:rsid w:val="00643B8E"/>
    <w:rsid w:val="00665EBC"/>
    <w:rsid w:val="00671DF7"/>
    <w:rsid w:val="006778F2"/>
    <w:rsid w:val="0069470D"/>
    <w:rsid w:val="006A476C"/>
    <w:rsid w:val="006B673B"/>
    <w:rsid w:val="006C6A93"/>
    <w:rsid w:val="006E02F9"/>
    <w:rsid w:val="00733164"/>
    <w:rsid w:val="00753C04"/>
    <w:rsid w:val="00756946"/>
    <w:rsid w:val="00757F80"/>
    <w:rsid w:val="00771EEC"/>
    <w:rsid w:val="00786819"/>
    <w:rsid w:val="007A325A"/>
    <w:rsid w:val="007B1F92"/>
    <w:rsid w:val="007B3E6D"/>
    <w:rsid w:val="007F1523"/>
    <w:rsid w:val="007F509E"/>
    <w:rsid w:val="007F5799"/>
    <w:rsid w:val="007F6947"/>
    <w:rsid w:val="0085594E"/>
    <w:rsid w:val="00872729"/>
    <w:rsid w:val="008B14E5"/>
    <w:rsid w:val="008F15FF"/>
    <w:rsid w:val="008F4429"/>
    <w:rsid w:val="009352BB"/>
    <w:rsid w:val="00937A6D"/>
    <w:rsid w:val="009422FE"/>
    <w:rsid w:val="009537C9"/>
    <w:rsid w:val="00990668"/>
    <w:rsid w:val="009F0C77"/>
    <w:rsid w:val="009F4DD1"/>
    <w:rsid w:val="00A0334C"/>
    <w:rsid w:val="00A32BFA"/>
    <w:rsid w:val="00A64E80"/>
    <w:rsid w:val="00A741D9"/>
    <w:rsid w:val="00A9741D"/>
    <w:rsid w:val="00AC2BCF"/>
    <w:rsid w:val="00AD033A"/>
    <w:rsid w:val="00AD4B17"/>
    <w:rsid w:val="00B26FA6"/>
    <w:rsid w:val="00B50BF8"/>
    <w:rsid w:val="00B6196C"/>
    <w:rsid w:val="00B741CB"/>
    <w:rsid w:val="00B934F3"/>
    <w:rsid w:val="00B96029"/>
    <w:rsid w:val="00BB6347"/>
    <w:rsid w:val="00BD2134"/>
    <w:rsid w:val="00C038D8"/>
    <w:rsid w:val="00C045DD"/>
    <w:rsid w:val="00C3136F"/>
    <w:rsid w:val="00C3483A"/>
    <w:rsid w:val="00C50A22"/>
    <w:rsid w:val="00C6201C"/>
    <w:rsid w:val="00C65D53"/>
    <w:rsid w:val="00C74E9D"/>
    <w:rsid w:val="00C82FD3"/>
    <w:rsid w:val="00C96645"/>
    <w:rsid w:val="00CA7B25"/>
    <w:rsid w:val="00CC6B7B"/>
    <w:rsid w:val="00CD3619"/>
    <w:rsid w:val="00CF4447"/>
    <w:rsid w:val="00D130CE"/>
    <w:rsid w:val="00D405E7"/>
    <w:rsid w:val="00D41D56"/>
    <w:rsid w:val="00D6260D"/>
    <w:rsid w:val="00D6662B"/>
    <w:rsid w:val="00D84AFA"/>
    <w:rsid w:val="00D95E2F"/>
    <w:rsid w:val="00D970A9"/>
    <w:rsid w:val="00DB3AC0"/>
    <w:rsid w:val="00DE385C"/>
    <w:rsid w:val="00DE3A88"/>
    <w:rsid w:val="00DE68F0"/>
    <w:rsid w:val="00DF3845"/>
    <w:rsid w:val="00DF7E17"/>
    <w:rsid w:val="00EB00A2"/>
    <w:rsid w:val="00EB1BF3"/>
    <w:rsid w:val="00EF3EEE"/>
    <w:rsid w:val="00F149A7"/>
    <w:rsid w:val="00F50BAF"/>
    <w:rsid w:val="00F50D0C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C0EE201-AB3D-41E9-B112-2B999C84E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559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594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9602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887_201105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1\05-12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9A535F-BBD3-4C78-8673-51A25CEE4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376</Words>
  <Characters>2002</Characters>
  <Application>Microsoft Office Word</Application>
  <DocSecurity>4</DocSecurity>
  <Lines>83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887: Honorable Olin Thomas Corbett - South Carolina Legislature Online</dc:title>
  <dc:subject/>
  <dc:creator>rosannemcdowell</dc:creator>
  <cp:keywords/>
  <dc:description/>
  <cp:lastModifiedBy>N Cumfer</cp:lastModifiedBy>
  <cp:revision>2</cp:revision>
  <cp:lastPrinted>2011-05-12T15:16:00Z</cp:lastPrinted>
  <dcterms:created xsi:type="dcterms:W3CDTF">2014-11-21T20:56:00Z</dcterms:created>
  <dcterms:modified xsi:type="dcterms:W3CDTF">2014-11-21T20:56:00Z</dcterms:modified>
</cp:coreProperties>
</file>