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3EE5" w:rsidRDefault="00C73EE5" w:rsidP="00C73EE5">
      <w:pPr>
        <w:widowControl w:val="0"/>
        <w:jc w:val="center"/>
      </w:pPr>
      <w:bookmarkStart w:id="0" w:name="_GoBack"/>
      <w:bookmarkEnd w:id="0"/>
      <w:r w:rsidRPr="00C73EE5">
        <w:rPr>
          <w:b/>
        </w:rPr>
        <w:t>South Carolina General Assembly</w:t>
      </w:r>
    </w:p>
    <w:p w:rsidR="00C73EE5" w:rsidRDefault="00C73EE5" w:rsidP="00C73EE5">
      <w:pPr>
        <w:widowControl w:val="0"/>
        <w:jc w:val="center"/>
      </w:pPr>
      <w:r>
        <w:t>119th Session, 2011-2012</w:t>
      </w:r>
    </w:p>
    <w:p w:rsidR="00C73EE5" w:rsidRDefault="00C73EE5" w:rsidP="00C73EE5">
      <w:pPr>
        <w:widowControl w:val="0"/>
        <w:jc w:val="left"/>
      </w:pPr>
    </w:p>
    <w:p w:rsidR="00C73EE5" w:rsidRDefault="00C73EE5" w:rsidP="00C73EE5">
      <w:pPr>
        <w:widowControl w:val="0"/>
        <w:jc w:val="left"/>
        <w:rPr>
          <w:b/>
        </w:rPr>
      </w:pPr>
      <w:r w:rsidRPr="00C73EE5">
        <w:rPr>
          <w:b/>
        </w:rPr>
        <w:t>S.</w:t>
      </w:r>
      <w:r>
        <w:rPr>
          <w:b/>
        </w:rPr>
        <w:t xml:space="preserve"> </w:t>
      </w:r>
      <w:r w:rsidRPr="00C73EE5">
        <w:rPr>
          <w:b/>
        </w:rPr>
        <w:t>977</w:t>
      </w:r>
    </w:p>
    <w:p w:rsidR="00C73EE5" w:rsidRDefault="00C73EE5" w:rsidP="00C73EE5">
      <w:pPr>
        <w:widowControl w:val="0"/>
        <w:jc w:val="left"/>
        <w:rPr>
          <w:b/>
        </w:rPr>
      </w:pPr>
    </w:p>
    <w:p w:rsidR="00C73EE5" w:rsidRDefault="00C73EE5" w:rsidP="00C73EE5">
      <w:pPr>
        <w:widowControl w:val="0"/>
        <w:jc w:val="left"/>
      </w:pPr>
      <w:r w:rsidRPr="00C73EE5">
        <w:rPr>
          <w:b/>
        </w:rPr>
        <w:t>STATUS INFORMATION</w:t>
      </w:r>
    </w:p>
    <w:p w:rsidR="00C73EE5" w:rsidRDefault="00C73EE5" w:rsidP="00C73EE5">
      <w:pPr>
        <w:widowControl w:val="0"/>
        <w:jc w:val="left"/>
      </w:pPr>
    </w:p>
    <w:p w:rsidR="00C73EE5" w:rsidRDefault="00C73EE5" w:rsidP="00C73EE5">
      <w:pPr>
        <w:widowControl w:val="0"/>
        <w:jc w:val="left"/>
      </w:pPr>
      <w:r>
        <w:t>Senate Resolution</w:t>
      </w:r>
    </w:p>
    <w:p w:rsidR="00C73EE5" w:rsidRDefault="00C73EE5" w:rsidP="00C73EE5">
      <w:pPr>
        <w:widowControl w:val="0"/>
        <w:jc w:val="left"/>
      </w:pPr>
      <w:r>
        <w:t>Sponsors: Senator Matthews</w:t>
      </w:r>
    </w:p>
    <w:p w:rsidR="00C73EE5" w:rsidRDefault="00C73EE5" w:rsidP="00C73EE5">
      <w:pPr>
        <w:widowControl w:val="0"/>
        <w:jc w:val="left"/>
      </w:pPr>
      <w:r>
        <w:t>Document Path: l:\council\bills\rm\1285ahb11.docx</w:t>
      </w:r>
    </w:p>
    <w:p w:rsidR="00C73EE5" w:rsidRDefault="00C73EE5" w:rsidP="00C73EE5">
      <w:pPr>
        <w:widowControl w:val="0"/>
        <w:jc w:val="left"/>
      </w:pPr>
    </w:p>
    <w:p w:rsidR="00C73EE5" w:rsidRDefault="00C73EE5" w:rsidP="00C73EE5">
      <w:pPr>
        <w:widowControl w:val="0"/>
        <w:jc w:val="left"/>
      </w:pPr>
      <w:r>
        <w:t>Introduced in the Senate on June 22, 2011</w:t>
      </w:r>
    </w:p>
    <w:p w:rsidR="00C73EE5" w:rsidRDefault="00C73EE5" w:rsidP="00C73EE5">
      <w:pPr>
        <w:widowControl w:val="0"/>
        <w:jc w:val="left"/>
      </w:pPr>
      <w:r>
        <w:t>Adopted by the Senate on June 22, 2011</w:t>
      </w:r>
    </w:p>
    <w:p w:rsidR="00C73EE5" w:rsidRDefault="00C73EE5" w:rsidP="00C73EE5">
      <w:pPr>
        <w:widowControl w:val="0"/>
        <w:jc w:val="left"/>
      </w:pPr>
    </w:p>
    <w:p w:rsidR="00C73EE5" w:rsidRDefault="00C73EE5" w:rsidP="00C73EE5">
      <w:pPr>
        <w:widowControl w:val="0"/>
        <w:jc w:val="left"/>
      </w:pPr>
      <w:r>
        <w:t xml:space="preserve">Summary: </w:t>
      </w:r>
      <w:r w:rsidR="00097A57">
        <w:t>Ritter Family Reunion</w:t>
      </w:r>
    </w:p>
    <w:p w:rsidR="00C73EE5" w:rsidRDefault="00C73EE5" w:rsidP="00C73EE5">
      <w:pPr>
        <w:widowControl w:val="0"/>
        <w:jc w:val="left"/>
      </w:pPr>
    </w:p>
    <w:p w:rsidR="00C73EE5" w:rsidRDefault="00C73EE5" w:rsidP="00C73EE5">
      <w:pPr>
        <w:widowControl w:val="0"/>
        <w:jc w:val="left"/>
      </w:pPr>
    </w:p>
    <w:p w:rsidR="00C73EE5" w:rsidRDefault="00C73EE5" w:rsidP="00C73EE5">
      <w:pPr>
        <w:widowControl w:val="0"/>
        <w:tabs>
          <w:tab w:val="center" w:pos="590"/>
          <w:tab w:val="center" w:pos="1440"/>
          <w:tab w:val="left" w:pos="1872"/>
          <w:tab w:val="left" w:pos="9187"/>
        </w:tabs>
        <w:jc w:val="left"/>
      </w:pPr>
      <w:r w:rsidRPr="00C73EE5">
        <w:rPr>
          <w:b/>
        </w:rPr>
        <w:t>HISTORY OF LEGISLATIVE ACTIONS</w:t>
      </w:r>
    </w:p>
    <w:p w:rsidR="00C73EE5" w:rsidRDefault="00C73EE5" w:rsidP="00C73EE5">
      <w:pPr>
        <w:widowControl w:val="0"/>
        <w:tabs>
          <w:tab w:val="center" w:pos="590"/>
          <w:tab w:val="center" w:pos="1440"/>
          <w:tab w:val="left" w:pos="1872"/>
          <w:tab w:val="left" w:pos="9187"/>
        </w:tabs>
        <w:jc w:val="left"/>
      </w:pPr>
    </w:p>
    <w:p w:rsidR="00C73EE5" w:rsidRPr="00C73EE5" w:rsidRDefault="00C73EE5" w:rsidP="00C73EE5">
      <w:pPr>
        <w:widowControl w:val="0"/>
        <w:tabs>
          <w:tab w:val="center" w:pos="590"/>
          <w:tab w:val="center" w:pos="1440"/>
          <w:tab w:val="left" w:pos="1872"/>
          <w:tab w:val="left" w:pos="9187"/>
        </w:tabs>
        <w:jc w:val="left"/>
      </w:pPr>
      <w:r w:rsidRPr="00C73EE5">
        <w:rPr>
          <w:u w:val="single"/>
        </w:rPr>
        <w:tab/>
        <w:t>Date</w:t>
      </w:r>
      <w:r w:rsidRPr="00C73EE5">
        <w:rPr>
          <w:u w:val="single"/>
        </w:rPr>
        <w:tab/>
        <w:t>Body</w:t>
      </w:r>
      <w:r w:rsidRPr="00C73EE5">
        <w:rPr>
          <w:u w:val="single"/>
        </w:rPr>
        <w:tab/>
        <w:t>Action Description with journal page number</w:t>
      </w:r>
      <w:r w:rsidRPr="00C73EE5">
        <w:rPr>
          <w:u w:val="single"/>
        </w:rPr>
        <w:tab/>
      </w:r>
    </w:p>
    <w:p w:rsidR="00A50B9D" w:rsidRDefault="00A50B9D" w:rsidP="00A50B9D">
      <w:pPr>
        <w:widowControl w:val="0"/>
        <w:tabs>
          <w:tab w:val="right" w:pos="1008"/>
          <w:tab w:val="left" w:pos="1152"/>
          <w:tab w:val="left" w:pos="1872"/>
          <w:tab w:val="left" w:pos="9187"/>
        </w:tabs>
        <w:ind w:left="2088" w:hanging="2088"/>
        <w:jc w:val="left"/>
      </w:pPr>
      <w:r>
        <w:tab/>
        <w:t>6/22/2011</w:t>
      </w:r>
      <w:r>
        <w:tab/>
        <w:t>Senate</w:t>
      </w:r>
      <w:r>
        <w:tab/>
      </w:r>
      <w:r w:rsidRPr="00D75E51">
        <w:t>Introduced and adopted (</w:t>
      </w:r>
      <w:hyperlink r:id="rId7" w:history="1">
        <w:r w:rsidRPr="00D75E51">
          <w:rPr>
            <w:rStyle w:val="Hyperlink"/>
          </w:rPr>
          <w:t>Senate Journal</w:t>
        </w:r>
        <w:r w:rsidRPr="00D75E51">
          <w:rPr>
            <w:rStyle w:val="Hyperlink"/>
          </w:rPr>
          <w:noBreakHyphen/>
          <w:t>page 4</w:t>
        </w:r>
      </w:hyperlink>
      <w:r w:rsidRPr="00D75E51">
        <w:t>)</w:t>
      </w:r>
    </w:p>
    <w:p w:rsidR="00A50B9D" w:rsidRDefault="00A50B9D" w:rsidP="00A50B9D">
      <w:pPr>
        <w:widowControl w:val="0"/>
        <w:tabs>
          <w:tab w:val="right" w:pos="1008"/>
          <w:tab w:val="left" w:pos="1152"/>
          <w:tab w:val="left" w:pos="1872"/>
          <w:tab w:val="left" w:pos="9187"/>
        </w:tabs>
        <w:ind w:left="2088" w:hanging="2088"/>
        <w:jc w:val="left"/>
      </w:pPr>
    </w:p>
    <w:p w:rsidR="00C73EE5" w:rsidRPr="00C73EE5" w:rsidRDefault="00C73EE5" w:rsidP="00C73EE5">
      <w:pPr>
        <w:widowControl w:val="0"/>
        <w:tabs>
          <w:tab w:val="right" w:pos="1008"/>
          <w:tab w:val="left" w:pos="1152"/>
          <w:tab w:val="left" w:pos="1872"/>
          <w:tab w:val="left" w:pos="9187"/>
        </w:tabs>
        <w:ind w:left="2088" w:hanging="2088"/>
        <w:jc w:val="left"/>
      </w:pPr>
    </w:p>
    <w:p w:rsidR="00C73EE5" w:rsidRDefault="00C73EE5" w:rsidP="00C73EE5">
      <w:r w:rsidRPr="00C73EE5">
        <w:rPr>
          <w:b/>
        </w:rPr>
        <w:t>VERSIONS OF THIS BILL</w:t>
      </w:r>
    </w:p>
    <w:p w:rsidR="00C73EE5" w:rsidRDefault="00C73EE5" w:rsidP="00C73EE5"/>
    <w:p w:rsidR="00C73EE5" w:rsidRDefault="00A5500E" w:rsidP="00C73EE5">
      <w:hyperlink r:id="rId8" w:history="1">
        <w:r w:rsidR="00C73EE5">
          <w:rPr>
            <w:rStyle w:val="Hyperlink"/>
          </w:rPr>
          <w:t>6/22/2011</w:t>
        </w:r>
      </w:hyperlink>
    </w:p>
    <w:p w:rsidR="00C73EE5" w:rsidRDefault="00C73EE5" w:rsidP="00C73EE5"/>
    <w:p w:rsidR="00C73EE5" w:rsidRDefault="00C73EE5" w:rsidP="00C73EE5">
      <w:pPr>
        <w:sectPr w:rsidR="00C73EE5" w:rsidSect="00C73EE5">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2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439EA">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66D" w:rsidRDefault="00A70E1B" w:rsidP="00801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80166D">
        <w:t>RECOGNIZE AND HONOR THE 2011 RITTER FAMILY REUNION AND TO CONGRATULATE THE FAMILY MEMBERS UPON THE OCCASION OF THEIR FIFTY</w:t>
      </w:r>
      <w:r w:rsidR="003E200E">
        <w:noBreakHyphen/>
      </w:r>
      <w:r w:rsidR="0080166D">
        <w:t xml:space="preserve">EIGHTH ANNUAL GATHERING. </w:t>
      </w:r>
    </w:p>
    <w:p w:rsidR="007439EA" w:rsidRDefault="007439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33EF8" w:rsidRDefault="007439EA" w:rsidP="00F3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33EF8">
        <w:t xml:space="preserve">in a time when mobility and displacement from family roots make family relationships more difficult to sustain, the South Carolina </w:t>
      </w:r>
      <w:r w:rsidR="001113DF">
        <w:t>Senate</w:t>
      </w:r>
      <w:r w:rsidR="00F33EF8">
        <w:t xml:space="preserve"> takes great pleasure in commending the efforts of the Ritter Family Reunion to maintain family identity and fellowship as they reunite on July 21</w:t>
      </w:r>
      <w:r w:rsidR="003E200E">
        <w:noBreakHyphen/>
      </w:r>
      <w:r w:rsidR="00F33EF8">
        <w:t>24, 2011; and</w:t>
      </w:r>
    </w:p>
    <w:p w:rsidR="00F33EF8" w:rsidRDefault="00F33EF8" w:rsidP="00F3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3EF8" w:rsidRDefault="00F33EF8" w:rsidP="00F3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hosted by the South Carolina chapter, the event will welcome family members from Allendale, Bamberg, Barnwell, Orangeburg, Denmark, and Richland counties in the Palmetto State, as well as members hailing from chapters in Philadelphia, Pittsburgh, and York, Pennsylvania; Trenton, New Jersey; and Brooklyn, New York; and</w:t>
      </w:r>
    </w:p>
    <w:p w:rsidR="00F33EF8" w:rsidRDefault="00F33EF8" w:rsidP="00F3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3EF8" w:rsidRDefault="00F33EF8" w:rsidP="00F3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six branches of the Ritter family will gather at the Sands Resort in Myrtle Beach for the occasion; and</w:t>
      </w:r>
    </w:p>
    <w:p w:rsidR="00F33EF8" w:rsidRDefault="00F33EF8" w:rsidP="00F3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3EF8" w:rsidRDefault="00F33EF8" w:rsidP="00F3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t xml:space="preserve">the </w:t>
      </w:r>
      <w:r w:rsidR="001113DF">
        <w:t>Senate</w:t>
      </w:r>
      <w:r>
        <w:t xml:space="preserve"> is grateful for the legacy of the Ritter family, and the members extend a warm welcome to South Carolina to those family members visiting from out of state. To all the Ritters, the </w:t>
      </w:r>
      <w:r w:rsidR="001113DF">
        <w:t>Senate</w:t>
      </w:r>
      <w:r>
        <w:t xml:space="preserve"> wishes much happiness as they experience the blessings of their fifty</w:t>
      </w:r>
      <w:r w:rsidR="003E200E">
        <w:noBreakHyphen/>
      </w:r>
      <w:r>
        <w:t>eighth family reunion. Now, therefore,</w:t>
      </w:r>
    </w:p>
    <w:p w:rsidR="00F33EF8" w:rsidRDefault="00F33EF8" w:rsidP="00F3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33EF8" w:rsidRDefault="00F33EF8" w:rsidP="00F3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F33EF8" w:rsidRDefault="00F33EF8" w:rsidP="00F3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3EF8" w:rsidRDefault="00F33EF8" w:rsidP="00F3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recognize and honor the 2011 Ritter Family Reunion and congratulate the family members upon the occasion of their fifty</w:t>
      </w:r>
      <w:r w:rsidR="003E200E">
        <w:noBreakHyphen/>
      </w:r>
      <w:r>
        <w:t xml:space="preserve">eighth annual gathering. </w:t>
      </w:r>
    </w:p>
    <w:p w:rsidR="00F33EF8" w:rsidRDefault="00F33EF8" w:rsidP="00F3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3EF8" w:rsidRDefault="00F33EF8" w:rsidP="00F3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the Ritter Family Reunion.</w:t>
      </w:r>
    </w:p>
    <w:p w:rsidR="00962137" w:rsidRDefault="003E200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62137" w:rsidRDefault="00962137" w:rsidP="00C73EE5">
      <w:pPr>
        <w:suppressAutoHyphens/>
      </w:pPr>
    </w:p>
    <w:sectPr w:rsidR="00962137" w:rsidSect="00C73EE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39EA" w:rsidRDefault="007439EA" w:rsidP="009F0C77">
      <w:r>
        <w:separator/>
      </w:r>
    </w:p>
  </w:endnote>
  <w:endnote w:type="continuationSeparator" w:id="0">
    <w:p w:rsidR="007439EA" w:rsidRDefault="007439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D26962A-E1A1-4348-8CC7-211432A221DF}"/>
    <w:embedBold r:id="rId2" w:fontKey="{399A4288-83C7-4665-8CF9-C41C514AF983}"/>
  </w:font>
  <w:font w:name="Calibri">
    <w:panose1 w:val="020F0502020204030204"/>
    <w:charset w:val="00"/>
    <w:family w:val="swiss"/>
    <w:pitch w:val="variable"/>
    <w:sig w:usb0="E10002FF" w:usb1="4000ACFF" w:usb2="00000009" w:usb3="00000000" w:csb0="0000019F" w:csb1="00000000"/>
    <w:embedRegular r:id="rId3" w:fontKey="{D3BCCDC6-5D6C-418A-92F9-5FB3D201EDB3}"/>
  </w:font>
  <w:font w:name="Cambria">
    <w:panose1 w:val="02040503050406030204"/>
    <w:charset w:val="00"/>
    <w:family w:val="roman"/>
    <w:pitch w:val="variable"/>
    <w:sig w:usb0="E00002FF" w:usb1="400004FF" w:usb2="00000000" w:usb3="00000000" w:csb0="0000019F" w:csb1="00000000"/>
    <w:embedRegular r:id="rId4" w:fontKey="{50DB3712-EC77-4ED0-9B25-FFE2E9CE76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3EE5" w:rsidRPr="00962137" w:rsidRDefault="00C73EE5" w:rsidP="00962137">
    <w:pPr>
      <w:pStyle w:val="Footer"/>
      <w:tabs>
        <w:tab w:val="clear" w:pos="4680"/>
        <w:tab w:val="clear" w:pos="9360"/>
        <w:tab w:val="center" w:pos="2995"/>
      </w:tabs>
      <w:spacing w:before="120"/>
    </w:pPr>
    <w:r>
      <w:t>[977]</w:t>
    </w:r>
    <w:r>
      <w:tab/>
    </w:r>
    <w:r w:rsidR="00A5500E">
      <w:fldChar w:fldCharType="begin"/>
    </w:r>
    <w:r w:rsidR="00A5500E">
      <w:instrText xml:space="preserve"> PAGE  \* MERGEFORMAT </w:instrText>
    </w:r>
    <w:r w:rsidR="00A5500E">
      <w:fldChar w:fldCharType="separate"/>
    </w:r>
    <w:r w:rsidR="00A5500E">
      <w:rPr>
        <w:noProof/>
      </w:rPr>
      <w:t>1</w:t>
    </w:r>
    <w:r w:rsidR="00A5500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39EA" w:rsidRDefault="007439EA" w:rsidP="009F0C77">
      <w:r>
        <w:separator/>
      </w:r>
    </w:p>
  </w:footnote>
  <w:footnote w:type="continuationSeparator" w:id="0">
    <w:p w:rsidR="007439EA" w:rsidRDefault="007439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285AHB11"/>
    <w:docVar w:name="CoverBillType" w:val="r"/>
    <w:docVar w:name="docpath" w:val="L:\Council\bills\RM\1285AHB11.DOCX"/>
    <w:docVar w:name="dvBillNumber" w:val="977"/>
    <w:docVar w:name="dvBillNumberPrefix" w:val="S. "/>
    <w:docVar w:name="dvOriginalBody" w:val="Senate"/>
    <w:docVar w:name="dvSteno" w:val="RM"/>
    <w:docVar w:name="NameofBody" w:val="s"/>
    <w:docVar w:name="vgroup2" w:val="Council"/>
  </w:docVars>
  <w:rsids>
    <w:rsidRoot w:val="00C9324E"/>
    <w:rsid w:val="00026C9A"/>
    <w:rsid w:val="000965A1"/>
    <w:rsid w:val="00097A57"/>
    <w:rsid w:val="000E1785"/>
    <w:rsid w:val="001023A4"/>
    <w:rsid w:val="0010776B"/>
    <w:rsid w:val="001113DF"/>
    <w:rsid w:val="00133E66"/>
    <w:rsid w:val="00134ACF"/>
    <w:rsid w:val="00144E15"/>
    <w:rsid w:val="001A4A62"/>
    <w:rsid w:val="001A681E"/>
    <w:rsid w:val="001D08F2"/>
    <w:rsid w:val="001F45EB"/>
    <w:rsid w:val="002037CA"/>
    <w:rsid w:val="002047A2"/>
    <w:rsid w:val="002321B6"/>
    <w:rsid w:val="0023696B"/>
    <w:rsid w:val="00250967"/>
    <w:rsid w:val="00256F4A"/>
    <w:rsid w:val="002759C5"/>
    <w:rsid w:val="00277DEE"/>
    <w:rsid w:val="00280D88"/>
    <w:rsid w:val="00294ABE"/>
    <w:rsid w:val="002967CD"/>
    <w:rsid w:val="002A3EB4"/>
    <w:rsid w:val="002A434D"/>
    <w:rsid w:val="002F5913"/>
    <w:rsid w:val="00325348"/>
    <w:rsid w:val="003506CA"/>
    <w:rsid w:val="00393688"/>
    <w:rsid w:val="003D411E"/>
    <w:rsid w:val="003E200E"/>
    <w:rsid w:val="003E3C1E"/>
    <w:rsid w:val="003E6148"/>
    <w:rsid w:val="00400EAA"/>
    <w:rsid w:val="0041760A"/>
    <w:rsid w:val="0043600C"/>
    <w:rsid w:val="004532CA"/>
    <w:rsid w:val="004809EE"/>
    <w:rsid w:val="00503E82"/>
    <w:rsid w:val="00511EE9"/>
    <w:rsid w:val="0051441B"/>
    <w:rsid w:val="00521E00"/>
    <w:rsid w:val="00561757"/>
    <w:rsid w:val="00577C6C"/>
    <w:rsid w:val="0058501B"/>
    <w:rsid w:val="00620218"/>
    <w:rsid w:val="006215AA"/>
    <w:rsid w:val="006340D9"/>
    <w:rsid w:val="00643B8E"/>
    <w:rsid w:val="00665EBC"/>
    <w:rsid w:val="00683973"/>
    <w:rsid w:val="0069470D"/>
    <w:rsid w:val="006A476C"/>
    <w:rsid w:val="006C6A93"/>
    <w:rsid w:val="006E02F9"/>
    <w:rsid w:val="00714954"/>
    <w:rsid w:val="00743589"/>
    <w:rsid w:val="007439EA"/>
    <w:rsid w:val="00753C04"/>
    <w:rsid w:val="00756946"/>
    <w:rsid w:val="00757F80"/>
    <w:rsid w:val="00771EEC"/>
    <w:rsid w:val="00776B7C"/>
    <w:rsid w:val="00786819"/>
    <w:rsid w:val="007A325A"/>
    <w:rsid w:val="007F1523"/>
    <w:rsid w:val="007F509E"/>
    <w:rsid w:val="007F5799"/>
    <w:rsid w:val="007F6947"/>
    <w:rsid w:val="0080166D"/>
    <w:rsid w:val="00872729"/>
    <w:rsid w:val="008F4429"/>
    <w:rsid w:val="009352BB"/>
    <w:rsid w:val="00962137"/>
    <w:rsid w:val="00990668"/>
    <w:rsid w:val="009A06C0"/>
    <w:rsid w:val="009F0C77"/>
    <w:rsid w:val="009F4DD1"/>
    <w:rsid w:val="00A254F6"/>
    <w:rsid w:val="00A50B9D"/>
    <w:rsid w:val="00A5500E"/>
    <w:rsid w:val="00A64E80"/>
    <w:rsid w:val="00A70E1B"/>
    <w:rsid w:val="00A741D9"/>
    <w:rsid w:val="00A9741D"/>
    <w:rsid w:val="00AD4B17"/>
    <w:rsid w:val="00B26FA6"/>
    <w:rsid w:val="00B741CB"/>
    <w:rsid w:val="00B934F3"/>
    <w:rsid w:val="00BB6347"/>
    <w:rsid w:val="00BD2134"/>
    <w:rsid w:val="00C038D8"/>
    <w:rsid w:val="00C045DD"/>
    <w:rsid w:val="00C3136F"/>
    <w:rsid w:val="00C3483A"/>
    <w:rsid w:val="00C73EE5"/>
    <w:rsid w:val="00C74E9D"/>
    <w:rsid w:val="00C82FD3"/>
    <w:rsid w:val="00C9324E"/>
    <w:rsid w:val="00CC6B7B"/>
    <w:rsid w:val="00CD3619"/>
    <w:rsid w:val="00CF4447"/>
    <w:rsid w:val="00D405E7"/>
    <w:rsid w:val="00D41D56"/>
    <w:rsid w:val="00D6260D"/>
    <w:rsid w:val="00D6662B"/>
    <w:rsid w:val="00D95E2F"/>
    <w:rsid w:val="00D970A9"/>
    <w:rsid w:val="00DA0CD5"/>
    <w:rsid w:val="00DB3AC0"/>
    <w:rsid w:val="00DE68F0"/>
    <w:rsid w:val="00DF3845"/>
    <w:rsid w:val="00DF7E17"/>
    <w:rsid w:val="00E12C3B"/>
    <w:rsid w:val="00EB00A2"/>
    <w:rsid w:val="00EB1BF3"/>
    <w:rsid w:val="00EF3EEE"/>
    <w:rsid w:val="00F149A7"/>
    <w:rsid w:val="00F33EF8"/>
    <w:rsid w:val="00F50BAF"/>
    <w:rsid w:val="00F52C10"/>
    <w:rsid w:val="00F81FFD"/>
    <w:rsid w:val="00F85228"/>
    <w:rsid w:val="00FB6773"/>
    <w:rsid w:val="00FE6D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BA85674-87DA-4790-A3BD-5EF72B0E6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C73EE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977_20110622.docx" TargetMode="External"/><Relationship Id="rId3" Type="http://schemas.openxmlformats.org/officeDocument/2006/relationships/settings" Target="settings.xml"/><Relationship Id="rId7" Type="http://schemas.openxmlformats.org/officeDocument/2006/relationships/hyperlink" Target="file:///h:\sj%20archive\2011\06-22-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869C1B-B7F4-4250-9FEA-9A46A4C8C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315</Words>
  <Characters>1747</Characters>
  <Application>Microsoft Office Word</Application>
  <DocSecurity>4</DocSecurity>
  <Lines>75</Lines>
  <Paragraphs>25</Paragraphs>
  <ScaleCrop>false</ScaleCrop>
  <Company> </Company>
  <LinksUpToDate>false</LinksUpToDate>
  <CharactersWithSpaces>2040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977: Ritter Family Reunion - South Carolina Legislature Online</dc:title>
  <dc:subject/>
  <dc:creator>rosannemcdowell</dc:creator>
  <cp:keywords/>
  <dc:description/>
  <cp:lastModifiedBy>N Cumfer</cp:lastModifiedBy>
  <cp:revision>2</cp:revision>
  <dcterms:created xsi:type="dcterms:W3CDTF">2014-11-21T20:59:00Z</dcterms:created>
  <dcterms:modified xsi:type="dcterms:W3CDTF">2014-11-21T20:59:00Z</dcterms:modified>
</cp:coreProperties>
</file>