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EE9" w:rsidRDefault="000B4EE9" w:rsidP="000B4EE9">
      <w:pPr>
        <w:widowControl w:val="0"/>
        <w:jc w:val="center"/>
      </w:pPr>
      <w:r w:rsidRPr="000B4EE9">
        <w:rPr>
          <w:b/>
        </w:rPr>
        <w:t>South Carolina General Assembly</w:t>
      </w:r>
    </w:p>
    <w:p w:rsidR="000B4EE9" w:rsidRDefault="000B4EE9" w:rsidP="000B4EE9">
      <w:pPr>
        <w:widowControl w:val="0"/>
        <w:jc w:val="center"/>
      </w:pPr>
      <w:r>
        <w:t>120th Session, 2013-2014</w:t>
      </w:r>
    </w:p>
    <w:p w:rsidR="000B4EE9" w:rsidRDefault="000B4EE9" w:rsidP="000B4EE9">
      <w:pPr>
        <w:widowControl w:val="0"/>
      </w:pPr>
    </w:p>
    <w:p w:rsidR="000B4EE9" w:rsidRDefault="000B4EE9" w:rsidP="000B4EE9">
      <w:pPr>
        <w:widowControl w:val="0"/>
        <w:rPr>
          <w:b/>
        </w:rPr>
      </w:pPr>
      <w:r w:rsidRPr="000B4EE9">
        <w:rPr>
          <w:b/>
        </w:rPr>
        <w:t>S.</w:t>
      </w:r>
      <w:r>
        <w:rPr>
          <w:b/>
        </w:rPr>
        <w:t xml:space="preserve"> </w:t>
      </w:r>
      <w:r w:rsidRPr="000B4EE9">
        <w:rPr>
          <w:b/>
        </w:rPr>
        <w:t>1006</w:t>
      </w:r>
    </w:p>
    <w:p w:rsidR="000B4EE9" w:rsidRDefault="000B4EE9" w:rsidP="000B4EE9">
      <w:pPr>
        <w:widowControl w:val="0"/>
        <w:rPr>
          <w:b/>
        </w:rPr>
      </w:pPr>
    </w:p>
    <w:p w:rsidR="000B4EE9" w:rsidRDefault="000B4EE9" w:rsidP="000B4EE9">
      <w:pPr>
        <w:widowControl w:val="0"/>
      </w:pPr>
      <w:r w:rsidRPr="000B4EE9">
        <w:rPr>
          <w:b/>
        </w:rPr>
        <w:t>STATUS INFORMATION</w:t>
      </w:r>
    </w:p>
    <w:p w:rsidR="000B4EE9" w:rsidRDefault="000B4EE9" w:rsidP="000B4EE9">
      <w:pPr>
        <w:widowControl w:val="0"/>
      </w:pPr>
    </w:p>
    <w:p w:rsidR="000B4EE9" w:rsidRDefault="000B4EE9" w:rsidP="000B4EE9">
      <w:pPr>
        <w:widowControl w:val="0"/>
      </w:pPr>
      <w:r>
        <w:t>Senate Resolution</w:t>
      </w:r>
    </w:p>
    <w:p w:rsidR="000B4EE9" w:rsidRDefault="000B4EE9" w:rsidP="000B4EE9">
      <w:pPr>
        <w:widowControl w:val="0"/>
      </w:pPr>
      <w:r>
        <w:t>Sponsors: Senator L. Martin</w:t>
      </w:r>
    </w:p>
    <w:p w:rsidR="000B4EE9" w:rsidRDefault="000B4EE9" w:rsidP="000B4EE9">
      <w:pPr>
        <w:widowControl w:val="0"/>
      </w:pPr>
      <w:r>
        <w:t>Document Path: l:\s-res\lam\014fami.mrh.lam.docx</w:t>
      </w:r>
    </w:p>
    <w:p w:rsidR="000B4EE9" w:rsidRDefault="000B4EE9" w:rsidP="000B4EE9">
      <w:pPr>
        <w:widowControl w:val="0"/>
      </w:pPr>
    </w:p>
    <w:p w:rsidR="000B4EE9" w:rsidRDefault="000B4EE9" w:rsidP="000B4EE9">
      <w:pPr>
        <w:widowControl w:val="0"/>
      </w:pPr>
      <w:r>
        <w:t>Introduced in the Senate on February 6, 2014</w:t>
      </w:r>
    </w:p>
    <w:p w:rsidR="000B4EE9" w:rsidRDefault="000B4EE9" w:rsidP="000B4EE9">
      <w:pPr>
        <w:widowControl w:val="0"/>
      </w:pPr>
      <w:r>
        <w:t>Adopted by the Senate on February 6, 2014</w:t>
      </w:r>
    </w:p>
    <w:p w:rsidR="000B4EE9" w:rsidRDefault="000B4EE9" w:rsidP="000B4EE9">
      <w:pPr>
        <w:widowControl w:val="0"/>
      </w:pPr>
    </w:p>
    <w:p w:rsidR="000B4EE9" w:rsidRDefault="000B4EE9" w:rsidP="000B4EE9">
      <w:pPr>
        <w:widowControl w:val="0"/>
      </w:pPr>
      <w:r>
        <w:t xml:space="preserve">Summary: </w:t>
      </w:r>
      <w:r w:rsidR="006C26FC">
        <w:t>Association of Family and Consumer Sciences</w:t>
      </w:r>
    </w:p>
    <w:p w:rsidR="000B4EE9" w:rsidRDefault="000B4EE9" w:rsidP="000B4EE9">
      <w:pPr>
        <w:widowControl w:val="0"/>
      </w:pPr>
    </w:p>
    <w:p w:rsidR="000B4EE9" w:rsidRDefault="000B4EE9" w:rsidP="000B4EE9">
      <w:pPr>
        <w:widowControl w:val="0"/>
      </w:pPr>
    </w:p>
    <w:p w:rsidR="000B4EE9" w:rsidRDefault="000B4EE9" w:rsidP="000B4EE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B4EE9">
        <w:rPr>
          <w:b/>
        </w:rPr>
        <w:t>HISTORY OF LEGISLATIVE ACTIONS</w:t>
      </w:r>
    </w:p>
    <w:p w:rsidR="000B4EE9" w:rsidRDefault="000B4EE9" w:rsidP="000B4EE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B4EE9" w:rsidRPr="000B4EE9" w:rsidRDefault="000B4EE9" w:rsidP="000B4EE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0B4EE9">
        <w:rPr>
          <w:u w:val="single"/>
        </w:rPr>
        <w:tab/>
        <w:t>Date</w:t>
      </w:r>
      <w:r w:rsidRPr="000B4EE9">
        <w:rPr>
          <w:u w:val="single"/>
        </w:rPr>
        <w:tab/>
        <w:t>Body</w:t>
      </w:r>
      <w:r w:rsidRPr="000B4EE9">
        <w:rPr>
          <w:u w:val="single"/>
        </w:rPr>
        <w:tab/>
        <w:t>Action Description with journal page number</w:t>
      </w:r>
      <w:r w:rsidRPr="000B4EE9">
        <w:rPr>
          <w:u w:val="single"/>
        </w:rPr>
        <w:tab/>
      </w:r>
      <w:bookmarkEnd w:id="0"/>
    </w:p>
    <w:p w:rsidR="002345B3" w:rsidRDefault="002345B3" w:rsidP="002345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2/6/2014</w:t>
      </w:r>
      <w:r>
        <w:tab/>
        <w:t>Senate</w:t>
      </w:r>
      <w:r>
        <w:tab/>
      </w:r>
      <w:r w:rsidRPr="003543E5">
        <w:t>Introduced and adopted (</w:t>
      </w:r>
      <w:hyperlink r:id="rId6" w:history="1">
        <w:r w:rsidRPr="003543E5">
          <w:rPr>
            <w:rStyle w:val="Hyperlink"/>
          </w:rPr>
          <w:t>Senate Journal</w:t>
        </w:r>
        <w:r w:rsidRPr="003543E5">
          <w:rPr>
            <w:rStyle w:val="Hyperlink"/>
          </w:rPr>
          <w:noBreakHyphen/>
          <w:t>page 8</w:t>
        </w:r>
      </w:hyperlink>
      <w:r w:rsidRPr="003543E5">
        <w:t>)</w:t>
      </w:r>
    </w:p>
    <w:p w:rsidR="002345B3" w:rsidRDefault="002345B3" w:rsidP="002345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B4EE9" w:rsidRPr="000B4EE9" w:rsidRDefault="000B4EE9" w:rsidP="000B4E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B4EE9" w:rsidRDefault="000B4EE9" w:rsidP="000B4EE9">
      <w:r w:rsidRPr="000B4EE9">
        <w:rPr>
          <w:b/>
        </w:rPr>
        <w:t>VERSIONS OF THIS BILL</w:t>
      </w:r>
    </w:p>
    <w:p w:rsidR="000B4EE9" w:rsidRDefault="000B4EE9" w:rsidP="000B4EE9"/>
    <w:p w:rsidR="000B4EE9" w:rsidRDefault="00DF182D" w:rsidP="000B4EE9">
      <w:hyperlink r:id="rId7" w:history="1">
        <w:r w:rsidR="000B4EE9">
          <w:rPr>
            <w:rStyle w:val="Hyperlink"/>
          </w:rPr>
          <w:t>2/6/2014</w:t>
        </w:r>
      </w:hyperlink>
    </w:p>
    <w:p w:rsidR="000B4EE9" w:rsidRDefault="000B4EE9" w:rsidP="000B4EE9"/>
    <w:p w:rsidR="000B4EE9" w:rsidRDefault="000B4EE9" w:rsidP="000B4EE9">
      <w:pPr>
        <w:sectPr w:rsidR="000B4EE9" w:rsidSect="000B4E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77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367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E2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1649FE">
        <w:rPr>
          <w:rFonts w:eastAsia="Times New Roman"/>
        </w:rPr>
        <w:t xml:space="preserve">AND HONOR </w:t>
      </w:r>
      <w:r>
        <w:rPr>
          <w:rFonts w:eastAsia="Times New Roman"/>
        </w:rPr>
        <w:t xml:space="preserve">THE SOUTH CAROLINA </w:t>
      </w:r>
      <w:r w:rsidR="005E29B4">
        <w:rPr>
          <w:rFonts w:eastAsia="Times New Roman"/>
        </w:rPr>
        <w:t xml:space="preserve">ASSOCIATION OF </w:t>
      </w:r>
      <w:r>
        <w:rPr>
          <w:rFonts w:eastAsia="Times New Roman"/>
        </w:rPr>
        <w:t>FAMILY AND CONSUMER SC</w:t>
      </w:r>
      <w:r w:rsidR="00651310">
        <w:rPr>
          <w:rFonts w:eastAsia="Times New Roman"/>
        </w:rPr>
        <w:t xml:space="preserve">IENCES ON THE OCCASION OF THE OPERATING IN THE STATE OF SOUTH CAROLINA FOR </w:t>
      </w:r>
      <w:r w:rsidR="00167B7B">
        <w:rPr>
          <w:rFonts w:eastAsia="Times New Roman"/>
        </w:rPr>
        <w:t>ONE HUNDRED</w:t>
      </w:r>
      <w:r w:rsidR="00651310">
        <w:rPr>
          <w:rFonts w:eastAsia="Times New Roman"/>
        </w:rPr>
        <w:t xml:space="preserve"> YEARS AND TO COMMEND THEM FOR THEIR </w:t>
      </w:r>
      <w:r w:rsidR="001649FE">
        <w:rPr>
          <w:rFonts w:eastAsia="Times New Roman"/>
        </w:rPr>
        <w:t xml:space="preserve">DEDICATED </w:t>
      </w:r>
      <w:r w:rsidR="00651310">
        <w:rPr>
          <w:rFonts w:eastAsia="Times New Roman"/>
        </w:rPr>
        <w:t>SERVICE TO THE CITIZENS OF THE STATE.</w:t>
      </w:r>
    </w:p>
    <w:p w:rsidR="00923678" w:rsidRDefault="00923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E29B4" w:rsidRDefault="005E2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B6390">
        <w:rPr>
          <w:rFonts w:eastAsia="Times New Roman"/>
        </w:rPr>
        <w:t>the South Carolina Association of Family and Consumer Sciences Association, founded as Ho</w:t>
      </w:r>
      <w:r w:rsidR="00167B7B">
        <w:rPr>
          <w:rFonts w:eastAsia="Times New Roman"/>
        </w:rPr>
        <w:t>me Economics, is celebrating one hundred</w:t>
      </w:r>
      <w:r w:rsidR="00BB6390">
        <w:rPr>
          <w:rFonts w:eastAsia="Times New Roman"/>
        </w:rPr>
        <w:t xml:space="preserve"> years of operating in the </w:t>
      </w:r>
      <w:r w:rsidR="001649FE">
        <w:rPr>
          <w:rFonts w:eastAsia="Times New Roman"/>
        </w:rPr>
        <w:t>S</w:t>
      </w:r>
      <w:r w:rsidR="00BB6390">
        <w:rPr>
          <w:rFonts w:eastAsia="Times New Roman"/>
        </w:rPr>
        <w:t>tate of South Carolina; and</w:t>
      </w:r>
    </w:p>
    <w:p w:rsidR="00C35F47" w:rsidRDefault="00C35F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5F47" w:rsidRDefault="00C35F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Family and Consumer Sciences is actively involved in </w:t>
      </w:r>
      <w:r w:rsidR="00BB6390">
        <w:rPr>
          <w:rFonts w:eastAsia="Times New Roman"/>
        </w:rPr>
        <w:t>finding solutions for issues affecting South Carolinians</w:t>
      </w:r>
      <w:r w:rsidR="00167B7B">
        <w:rPr>
          <w:rFonts w:eastAsia="Times New Roman"/>
        </w:rPr>
        <w:t>,</w:t>
      </w:r>
      <w:r w:rsidR="00BB6390">
        <w:rPr>
          <w:rFonts w:eastAsia="Times New Roman"/>
        </w:rPr>
        <w:t xml:space="preserve"> including </w:t>
      </w:r>
      <w:r w:rsidR="001649FE">
        <w:rPr>
          <w:rFonts w:eastAsia="Times New Roman"/>
        </w:rPr>
        <w:t>obesity in</w:t>
      </w:r>
      <w:r>
        <w:rPr>
          <w:rFonts w:eastAsia="Times New Roman"/>
        </w:rPr>
        <w:t xml:space="preserve"> children and adults,</w:t>
      </w:r>
      <w:r w:rsidR="00BB6390">
        <w:rPr>
          <w:rFonts w:eastAsia="Times New Roman"/>
        </w:rPr>
        <w:t xml:space="preserve"> caring for aging family members, financial literacy, improving nutrition knowledge and practices, home and clothing design, </w:t>
      </w:r>
      <w:r w:rsidR="00651310">
        <w:rPr>
          <w:rFonts w:eastAsia="Times New Roman"/>
        </w:rPr>
        <w:t xml:space="preserve">and </w:t>
      </w:r>
      <w:r w:rsidR="00BB6390">
        <w:rPr>
          <w:rFonts w:eastAsia="Times New Roman"/>
        </w:rPr>
        <w:t>human development educati</w:t>
      </w:r>
      <w:r w:rsidR="00167B7B">
        <w:rPr>
          <w:rFonts w:eastAsia="Times New Roman"/>
        </w:rPr>
        <w:t>on to promote wellness and well</w:t>
      </w:r>
      <w:r w:rsidR="00167B7B">
        <w:rPr>
          <w:rFonts w:eastAsia="Times New Roman"/>
        </w:rPr>
        <w:noBreakHyphen/>
      </w:r>
      <w:r w:rsidR="00BB6390">
        <w:rPr>
          <w:rFonts w:eastAsia="Times New Roman"/>
        </w:rPr>
        <w:t>being among all citizens; and</w:t>
      </w:r>
    </w:p>
    <w:p w:rsidR="00BB6390" w:rsidRDefault="00BB63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6390" w:rsidRDefault="00BB63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Family and Consumer Sciences works through public schools, human services agencies, business</w:t>
      </w:r>
      <w:r w:rsidR="00651310">
        <w:rPr>
          <w:rFonts w:eastAsia="Times New Roman"/>
        </w:rPr>
        <w:t>es</w:t>
      </w:r>
      <w:r>
        <w:rPr>
          <w:rFonts w:eastAsia="Times New Roman"/>
        </w:rPr>
        <w:t>, colleges and universities, and the Cooperative Extension Servic</w:t>
      </w:r>
      <w:r w:rsidR="00576791">
        <w:rPr>
          <w:rFonts w:eastAsia="Times New Roman"/>
        </w:rPr>
        <w:t>e at the local, state, national, and international</w:t>
      </w:r>
      <w:r>
        <w:rPr>
          <w:rFonts w:eastAsia="Times New Roman"/>
        </w:rPr>
        <w:t xml:space="preserve"> level</w:t>
      </w:r>
      <w:r w:rsidR="001649FE">
        <w:rPr>
          <w:rFonts w:eastAsia="Times New Roman"/>
        </w:rPr>
        <w:t>s</w:t>
      </w:r>
      <w:r>
        <w:rPr>
          <w:rFonts w:eastAsia="Times New Roman"/>
        </w:rPr>
        <w:t>; and</w:t>
      </w:r>
    </w:p>
    <w:p w:rsidR="00BB6390" w:rsidRDefault="00BB63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6390" w:rsidRDefault="00BB63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Family and Consumer Sciences is recognized as “the comprehensive and integrative source of knowledge and the primary voice focusing on family, individual and community well</w:t>
      </w:r>
      <w:r w:rsidR="00167B7B">
        <w:rPr>
          <w:rFonts w:eastAsia="Times New Roman"/>
        </w:rPr>
        <w:noBreakHyphen/>
      </w:r>
      <w:r>
        <w:rPr>
          <w:rFonts w:eastAsia="Times New Roman"/>
        </w:rPr>
        <w:t>being”; and</w:t>
      </w:r>
    </w:p>
    <w:p w:rsidR="00651310" w:rsidRDefault="006513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1310" w:rsidRDefault="006513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76791">
        <w:rPr>
          <w:rFonts w:eastAsia="Times New Roman"/>
        </w:rPr>
        <w:t xml:space="preserve">professionals at </w:t>
      </w:r>
      <w:r>
        <w:rPr>
          <w:rFonts w:eastAsia="Times New Roman"/>
        </w:rPr>
        <w:t xml:space="preserve">Family and Consumer Sciences </w:t>
      </w:r>
      <w:r w:rsidR="00576791">
        <w:rPr>
          <w:rFonts w:eastAsia="Times New Roman"/>
        </w:rPr>
        <w:t xml:space="preserve">stay up to date on current practices and knowledge by attending </w:t>
      </w:r>
      <w:r w:rsidR="001649FE">
        <w:rPr>
          <w:rFonts w:eastAsia="Times New Roman"/>
        </w:rPr>
        <w:t xml:space="preserve">an </w:t>
      </w:r>
      <w:r w:rsidR="00576791">
        <w:rPr>
          <w:rFonts w:eastAsia="Times New Roman"/>
        </w:rPr>
        <w:t xml:space="preserve">annual conference held </w:t>
      </w:r>
      <w:r w:rsidR="001649FE">
        <w:rPr>
          <w:rFonts w:eastAsia="Times New Roman"/>
        </w:rPr>
        <w:t>by the association. This year</w:t>
      </w:r>
      <w:r w:rsidR="00167B7B" w:rsidRPr="00167B7B">
        <w:rPr>
          <w:rFonts w:eastAsia="Times New Roman"/>
        </w:rPr>
        <w:t>’</w:t>
      </w:r>
      <w:r w:rsidR="001649FE">
        <w:rPr>
          <w:rFonts w:eastAsia="Times New Roman"/>
        </w:rPr>
        <w:t xml:space="preserve">s conference will be held at </w:t>
      </w:r>
      <w:r>
        <w:rPr>
          <w:rFonts w:eastAsia="Times New Roman"/>
        </w:rPr>
        <w:t xml:space="preserve">Summit Point Conference &amp; Events Center in Spartanburg, </w:t>
      </w:r>
      <w:r>
        <w:rPr>
          <w:rFonts w:eastAsia="Times New Roman"/>
        </w:rPr>
        <w:lastRenderedPageBreak/>
        <w:t>South Carolina on February 20</w:t>
      </w:r>
      <w:r w:rsidR="00167B7B">
        <w:rPr>
          <w:rFonts w:eastAsia="Times New Roman"/>
        </w:rPr>
        <w:noBreakHyphen/>
      </w:r>
      <w:r>
        <w:rPr>
          <w:rFonts w:eastAsia="Times New Roman"/>
        </w:rPr>
        <w:t>21, 2014</w:t>
      </w:r>
      <w:r w:rsidR="001649FE">
        <w:rPr>
          <w:rFonts w:eastAsia="Times New Roman"/>
        </w:rPr>
        <w:t xml:space="preserve"> and will be the organization</w:t>
      </w:r>
      <w:r w:rsidR="00167B7B" w:rsidRPr="00167B7B">
        <w:rPr>
          <w:rFonts w:eastAsia="Times New Roman"/>
        </w:rPr>
        <w:t>’</w:t>
      </w:r>
      <w:r w:rsidR="001649FE">
        <w:rPr>
          <w:rFonts w:eastAsia="Times New Roman"/>
        </w:rPr>
        <w:t>s ninety</w:t>
      </w:r>
      <w:r w:rsidR="00167B7B">
        <w:rPr>
          <w:rFonts w:eastAsia="Times New Roman"/>
        </w:rPr>
        <w:noBreakHyphen/>
      </w:r>
      <w:r w:rsidR="001649FE">
        <w:rPr>
          <w:rFonts w:eastAsia="Times New Roman"/>
        </w:rPr>
        <w:t>ninth conference</w:t>
      </w:r>
      <w:r>
        <w:rPr>
          <w:rFonts w:eastAsia="Times New Roman"/>
        </w:rPr>
        <w:t>; and</w:t>
      </w:r>
    </w:p>
    <w:p w:rsidR="00576791" w:rsidRDefault="00576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3678" w:rsidRDefault="005767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work of the professionals at </w:t>
      </w:r>
      <w:r w:rsidR="001649FE">
        <w:rPr>
          <w:rFonts w:eastAsia="Times New Roman"/>
        </w:rPr>
        <w:t xml:space="preserve">the </w:t>
      </w:r>
      <w:r>
        <w:rPr>
          <w:rFonts w:eastAsia="Times New Roman"/>
        </w:rPr>
        <w:t xml:space="preserve">South Carolina Family and Consumer Sciences Association is needed </w:t>
      </w:r>
      <w:r w:rsidR="001649FE">
        <w:rPr>
          <w:rFonts w:eastAsia="Times New Roman"/>
        </w:rPr>
        <w:t xml:space="preserve">now </w:t>
      </w:r>
      <w:r>
        <w:rPr>
          <w:rFonts w:eastAsia="Times New Roman"/>
        </w:rPr>
        <w:t>more than ever. Now, therefore</w:t>
      </w:r>
      <w:r w:rsidR="00923678">
        <w:rPr>
          <w:rFonts w:eastAsia="Times New Roman"/>
        </w:rPr>
        <w:t>,</w:t>
      </w:r>
    </w:p>
    <w:p w:rsidR="00923678" w:rsidRDefault="00923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9FE" w:rsidRDefault="00923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23678" w:rsidRDefault="00923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3678" w:rsidRDefault="00923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E29B4">
        <w:rPr>
          <w:rFonts w:eastAsia="Times New Roman"/>
        </w:rPr>
        <w:t xml:space="preserve">the Senate, by this resolution, recognize </w:t>
      </w:r>
      <w:r w:rsidR="001649FE">
        <w:rPr>
          <w:rFonts w:eastAsia="Times New Roman"/>
        </w:rPr>
        <w:t xml:space="preserve">and honor </w:t>
      </w:r>
      <w:r w:rsidR="005E29B4">
        <w:rPr>
          <w:rFonts w:eastAsia="Times New Roman"/>
        </w:rPr>
        <w:t xml:space="preserve">the South Carolina Association of Family and Consumer Sciences on the occasion of </w:t>
      </w:r>
      <w:r w:rsidR="001649FE">
        <w:rPr>
          <w:rFonts w:eastAsia="Times New Roman"/>
        </w:rPr>
        <w:t>operating in the</w:t>
      </w:r>
      <w:r w:rsidR="00167B7B">
        <w:rPr>
          <w:rFonts w:eastAsia="Times New Roman"/>
        </w:rPr>
        <w:t xml:space="preserve"> State of South Carolina for one hundred</w:t>
      </w:r>
      <w:r w:rsidR="001649FE">
        <w:rPr>
          <w:rFonts w:eastAsia="Times New Roman"/>
        </w:rPr>
        <w:t xml:space="preserve"> years and to commend them for their dedicated service to the citizens of the state.</w:t>
      </w:r>
    </w:p>
    <w:p w:rsidR="00923678" w:rsidRDefault="00923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23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</w:t>
      </w:r>
      <w:r w:rsidR="00651310">
        <w:rPr>
          <w:rFonts w:eastAsia="Times New Roman"/>
        </w:rPr>
        <w:t>this resolution be forwarded to Dr. Carol G. Weatherford</w:t>
      </w:r>
      <w:r>
        <w:rPr>
          <w:rFonts w:eastAsia="Times New Roman"/>
        </w:rPr>
        <w:t>.</w:t>
      </w:r>
    </w:p>
    <w:p w:rsidR="0037712E" w:rsidRDefault="00167B7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7712E" w:rsidRDefault="0037712E" w:rsidP="000B4EE9">
      <w:pPr>
        <w:suppressAutoHyphens/>
        <w:jc w:val="both"/>
        <w:rPr>
          <w:rFonts w:eastAsia="Times New Roman"/>
        </w:rPr>
      </w:pPr>
    </w:p>
    <w:sectPr w:rsidR="0037712E" w:rsidSect="000B4EE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791" w:rsidRDefault="00576791" w:rsidP="00522CE0">
      <w:r>
        <w:separator/>
      </w:r>
    </w:p>
  </w:endnote>
  <w:endnote w:type="continuationSeparator" w:id="0">
    <w:p w:rsidR="00576791" w:rsidRDefault="0057679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87BFC8-202A-4170-A868-A15878473805}"/>
    <w:embedBold r:id="rId2" w:fontKey="{DEBA6547-8F2A-409B-83DA-DCF10DD8DD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C69D09-D6D0-4DCF-9867-15D2673F14B1}"/>
    <w:embedBold r:id="rId4" w:fontKey="{63532C30-64FF-4B2C-A80E-11ADD23273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D6C06E-5333-4F65-8E6E-4C25849E4A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EE9" w:rsidRPr="0037712E" w:rsidRDefault="000B4EE9" w:rsidP="003771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[1006]</w:t>
    </w:r>
    <w:r>
      <w:tab/>
    </w:r>
    <w:r w:rsidR="00E73858">
      <w:fldChar w:fldCharType="begin"/>
    </w:r>
    <w:r w:rsidR="00E73858">
      <w:instrText xml:space="preserve"> PAGE  \* MERGEFORMAT </w:instrText>
    </w:r>
    <w:r w:rsidR="00E73858">
      <w:fldChar w:fldCharType="separate"/>
    </w:r>
    <w:r w:rsidR="00DF182D">
      <w:rPr>
        <w:noProof/>
      </w:rPr>
      <w:t>1</w:t>
    </w:r>
    <w:r w:rsidR="00E7385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791" w:rsidRDefault="00576791" w:rsidP="00522CE0">
      <w:r>
        <w:separator/>
      </w:r>
    </w:p>
  </w:footnote>
  <w:footnote w:type="continuationSeparator" w:id="0">
    <w:p w:rsidR="00576791" w:rsidRDefault="0057679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4FAMI.MRH.LAM"/>
    <w:docVar w:name="CoverAttorneyInitials" w:val="MRH"/>
    <w:docVar w:name="CoverAttorneyLastName" w:val="Hitchcock"/>
    <w:docVar w:name="CoverBillType" w:val="r"/>
    <w:docVar w:name="CoverSenator" w:val="LAM"/>
    <w:docVar w:name="dvBillNumber" w:val="1006"/>
    <w:docVar w:name="dvBillNumberPrefix" w:val="S. "/>
    <w:docVar w:name="dvOriginalBody" w:val="Senate"/>
    <w:docVar w:name="fulldraftpath" w:val="L:\S-RES\LAM\014FAMI.MRH.LAM.DOCX"/>
    <w:docVar w:name="NameofBody" w:val="S"/>
    <w:docVar w:name="vgroup2" w:val="S-RES"/>
  </w:docVars>
  <w:rsids>
    <w:rsidRoot w:val="00DD27AD"/>
    <w:rsid w:val="00042AC1"/>
    <w:rsid w:val="00046516"/>
    <w:rsid w:val="000662E8"/>
    <w:rsid w:val="0007601D"/>
    <w:rsid w:val="000B0720"/>
    <w:rsid w:val="000B4EE9"/>
    <w:rsid w:val="000B5EAF"/>
    <w:rsid w:val="001606DF"/>
    <w:rsid w:val="001649FE"/>
    <w:rsid w:val="00167B7B"/>
    <w:rsid w:val="00170561"/>
    <w:rsid w:val="00186AC9"/>
    <w:rsid w:val="00197DF1"/>
    <w:rsid w:val="001B3DD9"/>
    <w:rsid w:val="001B7E5D"/>
    <w:rsid w:val="001C3BF7"/>
    <w:rsid w:val="001D3BAC"/>
    <w:rsid w:val="00216025"/>
    <w:rsid w:val="002345B3"/>
    <w:rsid w:val="00245C4E"/>
    <w:rsid w:val="002C1321"/>
    <w:rsid w:val="002C5896"/>
    <w:rsid w:val="002D3BED"/>
    <w:rsid w:val="00307C2B"/>
    <w:rsid w:val="0037712E"/>
    <w:rsid w:val="00383247"/>
    <w:rsid w:val="003D6E2B"/>
    <w:rsid w:val="003E7597"/>
    <w:rsid w:val="003E7F2F"/>
    <w:rsid w:val="0044020F"/>
    <w:rsid w:val="00450668"/>
    <w:rsid w:val="004813A2"/>
    <w:rsid w:val="004952FA"/>
    <w:rsid w:val="004B6A22"/>
    <w:rsid w:val="004D7F37"/>
    <w:rsid w:val="004F46C2"/>
    <w:rsid w:val="005218D4"/>
    <w:rsid w:val="00522CE0"/>
    <w:rsid w:val="00565148"/>
    <w:rsid w:val="00576791"/>
    <w:rsid w:val="00593361"/>
    <w:rsid w:val="005A413B"/>
    <w:rsid w:val="005A5017"/>
    <w:rsid w:val="005A648C"/>
    <w:rsid w:val="005E29B4"/>
    <w:rsid w:val="005F1745"/>
    <w:rsid w:val="006333EE"/>
    <w:rsid w:val="00651310"/>
    <w:rsid w:val="006A1802"/>
    <w:rsid w:val="006C26FC"/>
    <w:rsid w:val="006C74EA"/>
    <w:rsid w:val="006E2756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E5403"/>
    <w:rsid w:val="008F023B"/>
    <w:rsid w:val="00904E16"/>
    <w:rsid w:val="009162B3"/>
    <w:rsid w:val="00923678"/>
    <w:rsid w:val="00927C62"/>
    <w:rsid w:val="00983951"/>
    <w:rsid w:val="00984124"/>
    <w:rsid w:val="00984640"/>
    <w:rsid w:val="00987B12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745C3"/>
    <w:rsid w:val="00B945C5"/>
    <w:rsid w:val="00BA20EA"/>
    <w:rsid w:val="00BB5AFC"/>
    <w:rsid w:val="00BB6390"/>
    <w:rsid w:val="00BC0A56"/>
    <w:rsid w:val="00C22D6B"/>
    <w:rsid w:val="00C35F47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D27AD"/>
    <w:rsid w:val="00DF182D"/>
    <w:rsid w:val="00E058D3"/>
    <w:rsid w:val="00E17652"/>
    <w:rsid w:val="00E73858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882F17D1-946B-4A52-92AB-85CA13D88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B4E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1006_20140206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2-06-14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1006: Association of Family and Consumer Sciences - South Carolina Legislature Online</dc:title>
  <dc:subject/>
  <dc:creator>%USERNAME%</dc:creator>
  <cp:keywords/>
  <dc:description/>
  <cp:lastModifiedBy>N Cumfer</cp:lastModifiedBy>
  <cp:revision>7</cp:revision>
  <cp:lastPrinted>2014-01-31T16:23:00Z</cp:lastPrinted>
  <dcterms:created xsi:type="dcterms:W3CDTF">2014-02-06T16:46:00Z</dcterms:created>
  <dcterms:modified xsi:type="dcterms:W3CDTF">2014-12-04T21:57:00Z</dcterms:modified>
</cp:coreProperties>
</file>