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789" w:rsidRDefault="000A3789" w:rsidP="000A3789">
      <w:pPr>
        <w:widowControl w:val="0"/>
        <w:jc w:val="center"/>
      </w:pPr>
      <w:r w:rsidRPr="000A3789">
        <w:rPr>
          <w:b/>
        </w:rPr>
        <w:t>South Carolina General Assembly</w:t>
      </w:r>
    </w:p>
    <w:p w:rsidR="000A3789" w:rsidRDefault="000A3789" w:rsidP="000A3789">
      <w:pPr>
        <w:widowControl w:val="0"/>
        <w:jc w:val="center"/>
      </w:pPr>
      <w:r>
        <w:t>120th Session, 2013-2014</w:t>
      </w:r>
    </w:p>
    <w:p w:rsidR="000A3789" w:rsidRDefault="000A3789" w:rsidP="000A3789">
      <w:pPr>
        <w:widowControl w:val="0"/>
      </w:pPr>
    </w:p>
    <w:p w:rsidR="000A3789" w:rsidRDefault="000A3789" w:rsidP="000A3789">
      <w:pPr>
        <w:widowControl w:val="0"/>
        <w:rPr>
          <w:b/>
        </w:rPr>
      </w:pPr>
      <w:r w:rsidRPr="000A3789">
        <w:rPr>
          <w:b/>
        </w:rPr>
        <w:t>S.</w:t>
      </w:r>
      <w:r>
        <w:rPr>
          <w:b/>
        </w:rPr>
        <w:t xml:space="preserve"> </w:t>
      </w:r>
      <w:r w:rsidRPr="000A3789">
        <w:rPr>
          <w:b/>
        </w:rPr>
        <w:t>1095</w:t>
      </w:r>
    </w:p>
    <w:p w:rsidR="000A3789" w:rsidRDefault="000A3789" w:rsidP="000A3789">
      <w:pPr>
        <w:widowControl w:val="0"/>
        <w:rPr>
          <w:b/>
        </w:rPr>
      </w:pPr>
    </w:p>
    <w:p w:rsidR="000A3789" w:rsidRDefault="000A3789" w:rsidP="000A3789">
      <w:pPr>
        <w:widowControl w:val="0"/>
      </w:pPr>
      <w:r w:rsidRPr="000A3789">
        <w:rPr>
          <w:b/>
        </w:rPr>
        <w:t>STATUS INFORMATION</w:t>
      </w:r>
    </w:p>
    <w:p w:rsidR="000A3789" w:rsidRDefault="000A3789" w:rsidP="000A3789">
      <w:pPr>
        <w:widowControl w:val="0"/>
      </w:pPr>
    </w:p>
    <w:p w:rsidR="000A3789" w:rsidRDefault="000A3789" w:rsidP="000A3789">
      <w:pPr>
        <w:widowControl w:val="0"/>
      </w:pPr>
      <w:r>
        <w:t>General Bill</w:t>
      </w:r>
    </w:p>
    <w:p w:rsidR="000A3789" w:rsidRDefault="000A3789" w:rsidP="000A3789">
      <w:pPr>
        <w:widowControl w:val="0"/>
      </w:pPr>
      <w:r>
        <w:t>Sponsors: Senator Cleary</w:t>
      </w:r>
    </w:p>
    <w:p w:rsidR="000A3789" w:rsidRDefault="000A3789" w:rsidP="000A3789">
      <w:pPr>
        <w:widowControl w:val="0"/>
      </w:pPr>
      <w:r>
        <w:t>Document Path: l:\s-jud\bills\cleary\jud0101.pb.docx</w:t>
      </w:r>
    </w:p>
    <w:p w:rsidR="000A3789" w:rsidRDefault="000A3789" w:rsidP="000A3789">
      <w:pPr>
        <w:widowControl w:val="0"/>
      </w:pPr>
    </w:p>
    <w:p w:rsidR="000A3789" w:rsidRDefault="000A3789" w:rsidP="000A3789">
      <w:pPr>
        <w:widowControl w:val="0"/>
      </w:pPr>
      <w:r>
        <w:t>Introduced in the Senate on March 11, 2014</w:t>
      </w:r>
    </w:p>
    <w:p w:rsidR="000A3789" w:rsidRDefault="000A3789" w:rsidP="000A3789">
      <w:pPr>
        <w:widowControl w:val="0"/>
      </w:pPr>
      <w:r>
        <w:t xml:space="preserve">Currently residing in the Senate Committee on </w:t>
      </w:r>
      <w:r w:rsidRPr="000A3789">
        <w:rPr>
          <w:b/>
        </w:rPr>
        <w:t>Finance</w:t>
      </w:r>
    </w:p>
    <w:p w:rsidR="000A3789" w:rsidRDefault="000A3789" w:rsidP="000A3789">
      <w:pPr>
        <w:widowControl w:val="0"/>
      </w:pPr>
    </w:p>
    <w:p w:rsidR="000A3789" w:rsidRDefault="000A3789" w:rsidP="000A3789">
      <w:pPr>
        <w:widowControl w:val="0"/>
      </w:pPr>
      <w:r>
        <w:t xml:space="preserve">Summary: </w:t>
      </w:r>
      <w:r w:rsidR="009419C9">
        <w:t>Mental health services</w:t>
      </w:r>
    </w:p>
    <w:p w:rsidR="000A3789" w:rsidRDefault="000A3789" w:rsidP="000A3789">
      <w:pPr>
        <w:widowControl w:val="0"/>
      </w:pPr>
    </w:p>
    <w:p w:rsidR="000A3789" w:rsidRDefault="000A3789" w:rsidP="000A3789">
      <w:pPr>
        <w:widowControl w:val="0"/>
      </w:pPr>
    </w:p>
    <w:p w:rsidR="000A3789" w:rsidRDefault="000A3789" w:rsidP="000A37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3789">
        <w:rPr>
          <w:b/>
        </w:rPr>
        <w:t>HISTORY OF LEGISLATIVE ACTIONS</w:t>
      </w:r>
    </w:p>
    <w:p w:rsidR="000A3789" w:rsidRDefault="000A3789" w:rsidP="000A37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A3789" w:rsidRPr="000A3789" w:rsidRDefault="000A3789" w:rsidP="000A37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0A3789">
        <w:rPr>
          <w:u w:val="single"/>
        </w:rPr>
        <w:tab/>
        <w:t>Date</w:t>
      </w:r>
      <w:r w:rsidRPr="000A3789">
        <w:rPr>
          <w:u w:val="single"/>
        </w:rPr>
        <w:tab/>
        <w:t>Body</w:t>
      </w:r>
      <w:r w:rsidRPr="000A3789">
        <w:rPr>
          <w:u w:val="single"/>
        </w:rPr>
        <w:tab/>
        <w:t>Action Description with journal page number</w:t>
      </w:r>
      <w:r w:rsidRPr="000A3789">
        <w:rPr>
          <w:u w:val="single"/>
        </w:rPr>
        <w:tab/>
      </w:r>
      <w:bookmarkEnd w:id="0"/>
    </w:p>
    <w:p w:rsidR="009F67E9" w:rsidRDefault="009F67E9" w:rsidP="009F6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3/11/2014</w:t>
      </w:r>
      <w:r>
        <w:tab/>
        <w:t>Senate</w:t>
      </w:r>
      <w:r>
        <w:tab/>
      </w:r>
      <w:r w:rsidRPr="00356BEC">
        <w:t>Introduced and read first time (</w:t>
      </w:r>
      <w:hyperlink r:id="rId6" w:history="1">
        <w:r w:rsidRPr="00356BEC">
          <w:rPr>
            <w:rStyle w:val="Hyperlink"/>
          </w:rPr>
          <w:t>Senate Journal</w:t>
        </w:r>
        <w:r w:rsidRPr="00356BEC">
          <w:rPr>
            <w:rStyle w:val="Hyperlink"/>
          </w:rPr>
          <w:noBreakHyphen/>
          <w:t>page 5</w:t>
        </w:r>
      </w:hyperlink>
      <w:r w:rsidRPr="00356BEC">
        <w:t>)</w:t>
      </w:r>
    </w:p>
    <w:p w:rsidR="009F67E9" w:rsidRDefault="009F67E9" w:rsidP="009F6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3/11/2014</w:t>
      </w:r>
      <w:r>
        <w:tab/>
        <w:t>Senate</w:t>
      </w:r>
      <w:r>
        <w:tab/>
      </w:r>
      <w:r w:rsidRPr="00356BEC">
        <w:t>R</w:t>
      </w:r>
      <w:r>
        <w:t xml:space="preserve">eferred to Committee on </w:t>
      </w:r>
      <w:r w:rsidRPr="00356BEC">
        <w:rPr>
          <w:b/>
        </w:rPr>
        <w:t>Finance</w:t>
      </w:r>
      <w:r>
        <w:t xml:space="preserve"> </w:t>
      </w:r>
      <w:r w:rsidRPr="00356BEC">
        <w:t>(</w:t>
      </w:r>
      <w:hyperlink r:id="rId7" w:history="1">
        <w:r w:rsidRPr="00356BEC">
          <w:rPr>
            <w:rStyle w:val="Hyperlink"/>
          </w:rPr>
          <w:t>Senate Journal</w:t>
        </w:r>
        <w:r w:rsidRPr="00356BEC">
          <w:rPr>
            <w:rStyle w:val="Hyperlink"/>
          </w:rPr>
          <w:noBreakHyphen/>
          <w:t>page 5</w:t>
        </w:r>
      </w:hyperlink>
      <w:r w:rsidRPr="00356BEC">
        <w:t>)</w:t>
      </w:r>
    </w:p>
    <w:p w:rsidR="009F67E9" w:rsidRDefault="009F67E9" w:rsidP="009F6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3789" w:rsidRPr="000A3789" w:rsidRDefault="000A3789" w:rsidP="000A37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3789" w:rsidRDefault="000A3789" w:rsidP="000A3789">
      <w:pPr>
        <w:widowControl w:val="0"/>
      </w:pPr>
      <w:r w:rsidRPr="000A3789">
        <w:rPr>
          <w:b/>
        </w:rPr>
        <w:t>VERSIONS OF THIS BILL</w:t>
      </w:r>
    </w:p>
    <w:p w:rsidR="000A3789" w:rsidRDefault="000A3789" w:rsidP="000A3789">
      <w:pPr>
        <w:widowControl w:val="0"/>
      </w:pPr>
    </w:p>
    <w:p w:rsidR="000A3789" w:rsidRDefault="00074882" w:rsidP="000A3789">
      <w:pPr>
        <w:widowControl w:val="0"/>
      </w:pPr>
      <w:hyperlink r:id="rId8" w:history="1">
        <w:r w:rsidR="000A3789">
          <w:rPr>
            <w:rStyle w:val="Hyperlink"/>
          </w:rPr>
          <w:t>3/11/2014</w:t>
        </w:r>
      </w:hyperlink>
    </w:p>
    <w:p w:rsidR="000A3789" w:rsidRDefault="000A3789" w:rsidP="000A3789"/>
    <w:p w:rsidR="000A3789" w:rsidRDefault="000A3789" w:rsidP="000A3789">
      <w:pPr>
        <w:sectPr w:rsidR="000A3789" w:rsidSect="000A37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5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8764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827" w:rsidRPr="00017002" w:rsidRDefault="00D12827" w:rsidP="00D12827">
      <w:pPr>
        <w:tabs>
          <w:tab w:val="left" w:pos="-1440"/>
          <w:tab w:val="left" w:pos="-72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bookmarkStart w:id="3" w:name="titletop"/>
      <w:bookmarkEnd w:id="3"/>
      <w:r w:rsidRPr="001846E7">
        <w:rPr>
          <w:color w:val="000000" w:themeColor="text1"/>
          <w:spacing w:val="-2"/>
          <w:u w:color="000000" w:themeColor="text1"/>
        </w:rPr>
        <w:t>TO AMEND SECTION 6</w:t>
      </w:r>
      <w:r w:rsidRPr="001846E7">
        <w:rPr>
          <w:color w:val="000000" w:themeColor="text1"/>
          <w:spacing w:val="-2"/>
          <w:u w:color="000000" w:themeColor="text1"/>
        </w:rPr>
        <w:noBreakHyphen/>
        <w:t>1</w:t>
      </w:r>
      <w:r w:rsidRPr="001846E7">
        <w:rPr>
          <w:color w:val="000000" w:themeColor="text1"/>
          <w:spacing w:val="-2"/>
          <w:u w:color="000000" w:themeColor="text1"/>
        </w:rPr>
        <w:noBreakHyphen/>
        <w:t>320, CODE OF LAWS OF SOUTH CAROLINA, 1976, RELATING TO</w:t>
      </w:r>
      <w:r>
        <w:rPr>
          <w:color w:val="000000" w:themeColor="text1"/>
          <w:spacing w:val="-2"/>
          <w:u w:color="000000" w:themeColor="text1"/>
        </w:rPr>
        <w:t xml:space="preserve"> </w:t>
      </w:r>
      <w:r w:rsidRPr="001846E7">
        <w:rPr>
          <w:color w:val="000000" w:themeColor="text1"/>
          <w:u w:color="000000" w:themeColor="text1"/>
        </w:rPr>
        <w:t>MILLAGE RATE INCREASE LIMITATIONS AND EXCEPTIONS</w:t>
      </w:r>
      <w:r w:rsidRPr="001846E7">
        <w:rPr>
          <w:color w:val="000000" w:themeColor="text1"/>
          <w:spacing w:val="-2"/>
          <w:u w:color="000000" w:themeColor="text1"/>
        </w:rPr>
        <w:t>, SO AS TO PROVIDE THAT A COUNTY GOVERNING BODY MAY BY ORDINANCE SUBJECT TO R</w:t>
      </w:r>
      <w:r>
        <w:rPr>
          <w:color w:val="000000" w:themeColor="text1"/>
          <w:spacing w:val="-2"/>
          <w:u w:color="000000" w:themeColor="text1"/>
        </w:rPr>
        <w:t>EFERENDUM APPROVAL IMPOSE UP TO A SIX-TENTHS</w:t>
      </w:r>
      <w:r w:rsidRPr="001846E7">
        <w:rPr>
          <w:color w:val="000000" w:themeColor="text1"/>
          <w:spacing w:val="-2"/>
          <w:u w:color="000000" w:themeColor="text1"/>
        </w:rPr>
        <w:t xml:space="preserve"> MILLAGE INCREASE FOR MENTAL HEALTH SERVICES.</w:t>
      </w:r>
    </w:p>
    <w:p w:rsidR="00E87648" w:rsidRDefault="00E87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7648" w:rsidRDefault="00E87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87648" w:rsidRDefault="00E87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827" w:rsidRDefault="00E87648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12827">
        <w:t>Section 6-1-320 is amended by adding subsection (G) at the end to read:</w:t>
      </w:r>
    </w:p>
    <w:p w:rsidR="00D12827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827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“(G)(1)</w:t>
      </w:r>
      <w:r>
        <w:tab/>
      </w:r>
      <w:r w:rsidRPr="00FF7D8C">
        <w:t xml:space="preserve">Notwithstanding Section 12-37-251(E) or any provision contained in this article, a </w:t>
      </w:r>
      <w:r>
        <w:t>county</w:t>
      </w:r>
      <w:r w:rsidRPr="00FF7D8C">
        <w:t xml:space="preserve"> governing body may adopt an ordinance imposing </w:t>
      </w:r>
      <w:r>
        <w:t>up to a six-tenths</w:t>
      </w:r>
      <w:r w:rsidRPr="00FF7D8C">
        <w:t xml:space="preserve"> millage increase for mental health service</w:t>
      </w:r>
      <w:r>
        <w:t xml:space="preserve">s in the county </w:t>
      </w:r>
      <w:r w:rsidRPr="00FF7D8C">
        <w:t>subject to a referendum approving the increase.</w:t>
      </w:r>
      <w:r>
        <w:t xml:space="preserve"> </w:t>
      </w:r>
      <w:r w:rsidRPr="00FF7D8C">
        <w:t xml:space="preserve"> Following passage of the referendum, the county auditor must annually </w:t>
      </w:r>
      <w:r>
        <w:t xml:space="preserve">calculate and </w:t>
      </w:r>
      <w:r w:rsidRPr="00FF7D8C">
        <w:t xml:space="preserve">levy and the county treasurer must collect, in the same way that county taxes are levied and collected, the increased millage on all taxable property </w:t>
      </w:r>
      <w:r>
        <w:t>in the county</w:t>
      </w:r>
      <w:r w:rsidRPr="00FF7D8C">
        <w:t xml:space="preserve">. </w:t>
      </w:r>
      <w:r>
        <w:t xml:space="preserve"> </w:t>
      </w:r>
      <w:r w:rsidRPr="00FF7D8C">
        <w:t>The amounts collected from the increased millage:</w:t>
      </w:r>
    </w:p>
    <w:p w:rsidR="00D12827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F7D8C">
        <w:tab/>
      </w:r>
      <w:r w:rsidRPr="00FF7D8C">
        <w:tab/>
      </w:r>
      <w:r>
        <w:tab/>
      </w:r>
      <w:r w:rsidRPr="00FF7D8C">
        <w:t>(</w:t>
      </w:r>
      <w:r>
        <w:t>a</w:t>
      </w:r>
      <w:r w:rsidRPr="00FF7D8C">
        <w:t>)</w:t>
      </w:r>
      <w:r w:rsidRPr="00FF7D8C">
        <w:tab/>
        <w:t>must be segregated and deposited in</w:t>
      </w:r>
      <w:r>
        <w:t>to a</w:t>
      </w:r>
      <w:r w:rsidRPr="00FF7D8C">
        <w:t xml:space="preserve"> mental health services fund separate and </w:t>
      </w:r>
      <w:r>
        <w:t>distinct</w:t>
      </w:r>
      <w:r w:rsidRPr="00FF7D8C">
        <w:t xml:space="preserve"> from the county general fund and all other county funds;</w:t>
      </w:r>
    </w:p>
    <w:p w:rsidR="00D12827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F7D8C">
        <w:tab/>
      </w:r>
      <w:r w:rsidRPr="00FF7D8C">
        <w:tab/>
      </w:r>
      <w:r>
        <w:tab/>
      </w:r>
      <w:r w:rsidRPr="00FF7D8C">
        <w:t>(</w:t>
      </w:r>
      <w:r>
        <w:t>b</w:t>
      </w:r>
      <w:r w:rsidRPr="00FF7D8C">
        <w:t>)</w:t>
      </w:r>
      <w:r w:rsidRPr="00FF7D8C">
        <w:tab/>
        <w:t>must be ded</w:t>
      </w:r>
      <w:r>
        <w:t>icated only to expenditures for</w:t>
      </w:r>
      <w:r w:rsidRPr="00FF7D8C">
        <w:t xml:space="preserve"> mental health services in the county; and</w:t>
      </w:r>
    </w:p>
    <w:p w:rsidR="00D12827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F7D8C">
        <w:tab/>
      </w:r>
      <w:r w:rsidRPr="00FF7D8C">
        <w:tab/>
      </w:r>
      <w:r>
        <w:tab/>
      </w:r>
      <w:r w:rsidRPr="00FF7D8C">
        <w:t>(</w:t>
      </w:r>
      <w:r>
        <w:t>c</w:t>
      </w:r>
      <w:r w:rsidRPr="00FF7D8C">
        <w:t>)</w:t>
      </w:r>
      <w:r w:rsidRPr="00FF7D8C">
        <w:tab/>
        <w:t>must not be used to supplant existing funds for mental health programs in the county.</w:t>
      </w:r>
    </w:p>
    <w:p w:rsidR="00D12827" w:rsidRPr="00F27E01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lastRenderedPageBreak/>
        <w:tab/>
      </w:r>
      <w:r>
        <w:tab/>
        <w:t>(2)</w:t>
      </w:r>
      <w:r>
        <w:tab/>
      </w:r>
      <w:r w:rsidRPr="00FF7D8C">
        <w:t>This increased millage may be removed from levy</w:t>
      </w:r>
      <w:r>
        <w:t xml:space="preserve"> and collection only upon a two </w:t>
      </w:r>
      <w:r w:rsidRPr="00FF7D8C">
        <w:t>thirds vote of the local governing body to remove the increase</w:t>
      </w:r>
      <w:r>
        <w:t>d</w:t>
      </w:r>
      <w:r w:rsidRPr="00FF7D8C">
        <w:t xml:space="preserve"> millage.</w:t>
      </w:r>
      <w:r>
        <w:t>”</w:t>
      </w:r>
    </w:p>
    <w:p w:rsidR="00E87648" w:rsidRDefault="00E87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87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1282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5500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55008" w:rsidRDefault="00555008" w:rsidP="000A3789">
      <w:pPr>
        <w:suppressAutoHyphens/>
        <w:jc w:val="both"/>
        <w:rPr>
          <w:rFonts w:eastAsia="Times New Roman"/>
        </w:rPr>
      </w:pPr>
    </w:p>
    <w:sectPr w:rsidR="00555008" w:rsidSect="000A37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648" w:rsidRDefault="00E87648" w:rsidP="00522CE0">
      <w:r>
        <w:separator/>
      </w:r>
    </w:p>
  </w:endnote>
  <w:endnote w:type="continuationSeparator" w:id="0">
    <w:p w:rsidR="00E87648" w:rsidRDefault="00E8764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E78222-6944-440F-ACBC-206B50392457}"/>
    <w:embedBold r:id="rId2" w:fontKey="{F710DA03-E58C-4DF3-80E3-F51F4C4AAF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E33AC1-3490-4C95-8594-E071FD445D73}"/>
    <w:embedBold r:id="rId4" w:fontKey="{6D16ACA2-AE1D-47DD-9E48-11CB3D1006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F4E1A6-580C-4138-94D3-884F583B82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789" w:rsidRPr="00555008" w:rsidRDefault="000A3789" w:rsidP="005550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[1095]</w:t>
    </w:r>
    <w:r>
      <w:tab/>
    </w:r>
    <w:r w:rsidR="00AE0CCF">
      <w:fldChar w:fldCharType="begin"/>
    </w:r>
    <w:r w:rsidR="00AE0CCF">
      <w:instrText xml:space="preserve"> PAGE  \* MERGEFORMAT </w:instrText>
    </w:r>
    <w:r w:rsidR="00AE0CCF">
      <w:fldChar w:fldCharType="separate"/>
    </w:r>
    <w:r w:rsidR="00074882">
      <w:rPr>
        <w:noProof/>
      </w:rPr>
      <w:t>1</w:t>
    </w:r>
    <w:r w:rsidR="00AE0C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648" w:rsidRDefault="00E87648" w:rsidP="00522CE0">
      <w:r>
        <w:separator/>
      </w:r>
    </w:p>
  </w:footnote>
  <w:footnote w:type="continuationSeparator" w:id="0">
    <w:p w:rsidR="00E87648" w:rsidRDefault="00E8764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101.PB"/>
    <w:docVar w:name="CoverAttorneyInitials" w:val="PB"/>
    <w:docVar w:name="CoverAttorneyLastName" w:val="Benson"/>
    <w:docVar w:name="CoverBillType" w:val="b"/>
    <w:docVar w:name="DraftFileName" w:val="JUD0101.PB.DOCX"/>
    <w:docVar w:name="DraftStenoName" w:val="Craft"/>
    <w:docVar w:name="dvBillNumber" w:val="1095"/>
    <w:docVar w:name="dvBillNumberPrefix" w:val="S. "/>
    <w:docVar w:name="dvOriginalBody" w:val="Senate"/>
    <w:docVar w:name="fulldraftpath" w:val="L:\S-JUD\BILLS\Cleary\JUD0101.PB.DOCX"/>
    <w:docVar w:name="NameofBody" w:val="S"/>
    <w:docVar w:name="SenatorFolderName" w:val="Cleary"/>
    <w:docVar w:name="VGROUP2" w:val="S-JUD"/>
  </w:docVars>
  <w:rsids>
    <w:rsidRoot w:val="00672426"/>
    <w:rsid w:val="000141EB"/>
    <w:rsid w:val="00042AC1"/>
    <w:rsid w:val="00046516"/>
    <w:rsid w:val="00074882"/>
    <w:rsid w:val="000A3789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2D1"/>
    <w:rsid w:val="001C23C9"/>
    <w:rsid w:val="001D3BAC"/>
    <w:rsid w:val="00206D3D"/>
    <w:rsid w:val="00221A5C"/>
    <w:rsid w:val="002402EB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3F6FE8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4E78C8"/>
    <w:rsid w:val="0051584C"/>
    <w:rsid w:val="00520D79"/>
    <w:rsid w:val="00522CE0"/>
    <w:rsid w:val="00525DCD"/>
    <w:rsid w:val="00541FF6"/>
    <w:rsid w:val="00555008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72426"/>
    <w:rsid w:val="006B4B3C"/>
    <w:rsid w:val="006C74EA"/>
    <w:rsid w:val="006F2B0C"/>
    <w:rsid w:val="00720D40"/>
    <w:rsid w:val="0073026D"/>
    <w:rsid w:val="007311B4"/>
    <w:rsid w:val="007318D4"/>
    <w:rsid w:val="00746551"/>
    <w:rsid w:val="00765784"/>
    <w:rsid w:val="007A4390"/>
    <w:rsid w:val="007C65B0"/>
    <w:rsid w:val="007D05D2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24FC"/>
    <w:rsid w:val="008F7524"/>
    <w:rsid w:val="00904E16"/>
    <w:rsid w:val="00927C62"/>
    <w:rsid w:val="00931A96"/>
    <w:rsid w:val="009419C9"/>
    <w:rsid w:val="00945AE3"/>
    <w:rsid w:val="00950FD5"/>
    <w:rsid w:val="00983951"/>
    <w:rsid w:val="00984124"/>
    <w:rsid w:val="00984640"/>
    <w:rsid w:val="00995C37"/>
    <w:rsid w:val="009A7B72"/>
    <w:rsid w:val="009C118A"/>
    <w:rsid w:val="009F67E9"/>
    <w:rsid w:val="00A02011"/>
    <w:rsid w:val="00A1595E"/>
    <w:rsid w:val="00A35165"/>
    <w:rsid w:val="00A4011E"/>
    <w:rsid w:val="00A41565"/>
    <w:rsid w:val="00A86015"/>
    <w:rsid w:val="00AE0CCF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2827"/>
    <w:rsid w:val="00D156D2"/>
    <w:rsid w:val="00D77EC0"/>
    <w:rsid w:val="00D86943"/>
    <w:rsid w:val="00DA47B9"/>
    <w:rsid w:val="00E37D1A"/>
    <w:rsid w:val="00E677A1"/>
    <w:rsid w:val="00E87648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oNotEmbedSmartTags/>
  <w:decimalSymbol w:val="."/>
  <w:listSeparator w:val=","/>
  <w15:docId w15:val="{334EC931-B38C-4538-B64E-276CB7D0C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37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95_201403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3-11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3-11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352</Words>
  <Characters>2009</Characters>
  <Application>Microsoft Office Word</Application>
  <DocSecurity>0</DocSecurity>
  <Lines>16</Lines>
  <Paragraphs>4</Paragraphs>
  <ScaleCrop>false</ScaleCrop>
  <Company> </Company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1095: Mental health services - South Carolina Legislature Online</dc:title>
  <dc:subject/>
  <dc:creator>%USERNAME%</dc:creator>
  <cp:keywords/>
  <dc:description/>
  <cp:lastModifiedBy>N Cumfer</cp:lastModifiedBy>
  <cp:revision>7</cp:revision>
  <dcterms:created xsi:type="dcterms:W3CDTF">2014-03-11T16:55:00Z</dcterms:created>
  <dcterms:modified xsi:type="dcterms:W3CDTF">2014-12-04T21:59:00Z</dcterms:modified>
</cp:coreProperties>
</file>