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BE2" w:rsidRDefault="00771BE2" w:rsidP="00771BE2">
      <w:pPr>
        <w:widowControl w:val="0"/>
        <w:jc w:val="center"/>
      </w:pPr>
      <w:r w:rsidRPr="00771BE2">
        <w:rPr>
          <w:b/>
        </w:rPr>
        <w:t>South Carolina General Assembly</w:t>
      </w:r>
    </w:p>
    <w:p w:rsidR="00771BE2" w:rsidRDefault="00771BE2" w:rsidP="00771BE2">
      <w:pPr>
        <w:widowControl w:val="0"/>
        <w:jc w:val="center"/>
      </w:pPr>
      <w:r>
        <w:t>120th Session, 2013-2014</w:t>
      </w:r>
    </w:p>
    <w:p w:rsidR="00771BE2" w:rsidRDefault="00771BE2" w:rsidP="00771BE2">
      <w:pPr>
        <w:widowControl w:val="0"/>
      </w:pPr>
    </w:p>
    <w:p w:rsidR="00771BE2" w:rsidRDefault="00771BE2" w:rsidP="00771BE2">
      <w:pPr>
        <w:widowControl w:val="0"/>
        <w:rPr>
          <w:b/>
        </w:rPr>
      </w:pPr>
      <w:r w:rsidRPr="00771BE2">
        <w:rPr>
          <w:b/>
        </w:rPr>
        <w:t>S.</w:t>
      </w:r>
      <w:r>
        <w:rPr>
          <w:b/>
        </w:rPr>
        <w:t xml:space="preserve"> </w:t>
      </w:r>
      <w:r w:rsidRPr="00771BE2">
        <w:rPr>
          <w:b/>
        </w:rPr>
        <w:t>1288</w:t>
      </w:r>
    </w:p>
    <w:p w:rsidR="00771BE2" w:rsidRDefault="00771BE2" w:rsidP="00771BE2">
      <w:pPr>
        <w:widowControl w:val="0"/>
        <w:rPr>
          <w:b/>
        </w:rPr>
      </w:pPr>
    </w:p>
    <w:p w:rsidR="00771BE2" w:rsidRDefault="00771BE2" w:rsidP="00771BE2">
      <w:pPr>
        <w:widowControl w:val="0"/>
      </w:pPr>
      <w:r w:rsidRPr="00771BE2">
        <w:rPr>
          <w:b/>
        </w:rPr>
        <w:t>STATUS INFORMATION</w:t>
      </w:r>
    </w:p>
    <w:p w:rsidR="00771BE2" w:rsidRDefault="00771BE2" w:rsidP="00771BE2">
      <w:pPr>
        <w:widowControl w:val="0"/>
      </w:pPr>
    </w:p>
    <w:p w:rsidR="00771BE2" w:rsidRDefault="00771BE2" w:rsidP="00771BE2">
      <w:pPr>
        <w:widowControl w:val="0"/>
      </w:pPr>
      <w:r>
        <w:t>Senate Resolution</w:t>
      </w:r>
    </w:p>
    <w:p w:rsidR="00771BE2" w:rsidRDefault="00771BE2" w:rsidP="00771BE2">
      <w:pPr>
        <w:widowControl w:val="0"/>
      </w:pPr>
      <w:r>
        <w:t>Sponsors: Senator McGill</w:t>
      </w:r>
    </w:p>
    <w:p w:rsidR="00771BE2" w:rsidRDefault="00771BE2" w:rsidP="00771BE2">
      <w:pPr>
        <w:widowControl w:val="0"/>
      </w:pPr>
      <w:r>
        <w:t>Document Path: l:\s-res\jym\011od f.mrh.jym.docx</w:t>
      </w:r>
    </w:p>
    <w:p w:rsidR="00771BE2" w:rsidRDefault="00771BE2" w:rsidP="00771BE2">
      <w:pPr>
        <w:widowControl w:val="0"/>
      </w:pPr>
    </w:p>
    <w:p w:rsidR="00771BE2" w:rsidRDefault="00771BE2" w:rsidP="00771BE2">
      <w:pPr>
        <w:widowControl w:val="0"/>
      </w:pPr>
      <w:r>
        <w:t>Introduced in the Senate on May 8, 2014</w:t>
      </w:r>
    </w:p>
    <w:p w:rsidR="00771BE2" w:rsidRDefault="00771BE2" w:rsidP="00771BE2">
      <w:pPr>
        <w:widowControl w:val="0"/>
      </w:pPr>
      <w:r>
        <w:t>Adopted by the Senate on May 8, 2014</w:t>
      </w:r>
    </w:p>
    <w:p w:rsidR="00771BE2" w:rsidRDefault="00771BE2" w:rsidP="00771BE2">
      <w:pPr>
        <w:widowControl w:val="0"/>
      </w:pPr>
    </w:p>
    <w:p w:rsidR="00771BE2" w:rsidRDefault="00771BE2" w:rsidP="00771BE2">
      <w:pPr>
        <w:widowControl w:val="0"/>
      </w:pPr>
      <w:r>
        <w:t xml:space="preserve">Summary: </w:t>
      </w:r>
      <w:r w:rsidR="00C45407">
        <w:t>Sr. Bishop Dr. O. D. Fulton</w:t>
      </w:r>
    </w:p>
    <w:p w:rsidR="00771BE2" w:rsidRDefault="00771BE2" w:rsidP="00771BE2">
      <w:pPr>
        <w:widowControl w:val="0"/>
      </w:pPr>
    </w:p>
    <w:p w:rsidR="00771BE2" w:rsidRDefault="00771BE2" w:rsidP="00771BE2">
      <w:pPr>
        <w:widowControl w:val="0"/>
      </w:pPr>
    </w:p>
    <w:p w:rsidR="00771BE2" w:rsidRDefault="00771BE2" w:rsidP="00771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1BE2">
        <w:rPr>
          <w:b/>
        </w:rPr>
        <w:t>HISTORY OF LEGISLATIVE ACTIONS</w:t>
      </w:r>
    </w:p>
    <w:p w:rsidR="00771BE2" w:rsidRDefault="00771BE2" w:rsidP="00771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71BE2" w:rsidRPr="00771BE2" w:rsidRDefault="00771BE2" w:rsidP="00771B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1BE2">
        <w:rPr>
          <w:u w:val="single"/>
        </w:rPr>
        <w:tab/>
        <w:t>Date</w:t>
      </w:r>
      <w:r w:rsidRPr="00771BE2">
        <w:rPr>
          <w:u w:val="single"/>
        </w:rPr>
        <w:tab/>
        <w:t>Body</w:t>
      </w:r>
      <w:r w:rsidRPr="00771BE2">
        <w:rPr>
          <w:u w:val="single"/>
        </w:rPr>
        <w:tab/>
        <w:t>Action Description with journal page number</w:t>
      </w:r>
      <w:r w:rsidRPr="00771BE2">
        <w:rPr>
          <w:u w:val="single"/>
        </w:rPr>
        <w:tab/>
      </w:r>
      <w:bookmarkStart w:id="0" w:name="_GoBack"/>
      <w:bookmarkEnd w:id="0"/>
    </w:p>
    <w:p w:rsidR="002B0D4E" w:rsidRDefault="002B0D4E" w:rsidP="002B0D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5/8/2014</w:t>
      </w:r>
      <w:r>
        <w:tab/>
        <w:t>Senate</w:t>
      </w:r>
      <w:r>
        <w:tab/>
      </w:r>
      <w:r w:rsidRPr="009A12E3">
        <w:t>Introduced and adopted (</w:t>
      </w:r>
      <w:hyperlink r:id="rId6" w:history="1">
        <w:r w:rsidRPr="009A12E3">
          <w:rPr>
            <w:rStyle w:val="Hyperlink"/>
          </w:rPr>
          <w:t>Senate Journal</w:t>
        </w:r>
        <w:r w:rsidRPr="009A12E3">
          <w:rPr>
            <w:rStyle w:val="Hyperlink"/>
          </w:rPr>
          <w:noBreakHyphen/>
          <w:t>page 4</w:t>
        </w:r>
      </w:hyperlink>
      <w:r w:rsidRPr="009A12E3">
        <w:t>)</w:t>
      </w:r>
    </w:p>
    <w:p w:rsidR="002B0D4E" w:rsidRDefault="002B0D4E" w:rsidP="002B0D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1BE2" w:rsidRPr="00771BE2" w:rsidRDefault="00771BE2" w:rsidP="00771B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1BE2" w:rsidRDefault="00771BE2" w:rsidP="00771BE2">
      <w:r w:rsidRPr="00771BE2">
        <w:rPr>
          <w:b/>
        </w:rPr>
        <w:t>VERSIONS OF THIS BILL</w:t>
      </w:r>
    </w:p>
    <w:p w:rsidR="00771BE2" w:rsidRDefault="00771BE2" w:rsidP="00771BE2"/>
    <w:p w:rsidR="00771BE2" w:rsidRDefault="00ED1B28" w:rsidP="00771BE2">
      <w:hyperlink r:id="rId7" w:history="1">
        <w:r w:rsidR="00771BE2">
          <w:rPr>
            <w:rStyle w:val="Hyperlink"/>
          </w:rPr>
          <w:t>5/8/2014</w:t>
        </w:r>
      </w:hyperlink>
    </w:p>
    <w:p w:rsidR="00771BE2" w:rsidRDefault="00771BE2" w:rsidP="00771BE2"/>
    <w:p w:rsidR="00771BE2" w:rsidRDefault="00771BE2" w:rsidP="00771BE2">
      <w:pPr>
        <w:sectPr w:rsidR="00771BE2" w:rsidSect="00771B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7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6E7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S</w:t>
      </w:r>
      <w:r w:rsidR="00370A05">
        <w:rPr>
          <w:rFonts w:eastAsia="Times New Roman"/>
        </w:rPr>
        <w:t>R. BISHOP DR. O.D. FULTON ON A</w:t>
      </w:r>
      <w:r>
        <w:rPr>
          <w:rFonts w:eastAsia="Times New Roman"/>
        </w:rPr>
        <w:t xml:space="preserve"> WELL</w:t>
      </w:r>
      <w:r w:rsidR="003568D2">
        <w:rPr>
          <w:rFonts w:eastAsia="Times New Roman"/>
        </w:rPr>
        <w:noBreakHyphen/>
      </w:r>
      <w:r>
        <w:rPr>
          <w:rFonts w:eastAsia="Times New Roman"/>
        </w:rPr>
        <w:t>DESERVED RECOGNITION FROM THE BELIEVERS HOLINESS CHURCH CONFERENCE.</w:t>
      </w: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01074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01074">
        <w:rPr>
          <w:rFonts w:eastAsia="Times New Roman"/>
        </w:rPr>
        <w:t xml:space="preserve">the Believers Holiness Church Conference honored Presiding Sr. Bishop Dr. O.D. Fulton for his dedicated service to the </w:t>
      </w:r>
      <w:r w:rsidR="00FD6293">
        <w:rPr>
          <w:rFonts w:eastAsia="Times New Roman"/>
        </w:rPr>
        <w:t>citizens of Williamsburg County</w:t>
      </w:r>
      <w:r w:rsidR="003568D2">
        <w:rPr>
          <w:rFonts w:eastAsia="Times New Roman"/>
        </w:rPr>
        <w:t xml:space="preserve"> on May 3, 2014, at the Believers Holiness Church Conference First Annual Bishop</w:t>
      </w:r>
      <w:r w:rsidR="003568D2" w:rsidRPr="003568D2">
        <w:rPr>
          <w:rFonts w:eastAsia="Times New Roman"/>
        </w:rPr>
        <w:t>’</w:t>
      </w:r>
      <w:r w:rsidR="003568D2">
        <w:rPr>
          <w:rFonts w:eastAsia="Times New Roman"/>
        </w:rPr>
        <w:t>s Award Banquet</w:t>
      </w:r>
      <w:r w:rsidR="00FD6293">
        <w:rPr>
          <w:rFonts w:eastAsia="Times New Roman"/>
        </w:rPr>
        <w:t>; and</w:t>
      </w:r>
    </w:p>
    <w:p w:rsidR="00801074" w:rsidRDefault="00801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801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74F7F">
        <w:rPr>
          <w:rFonts w:eastAsia="Times New Roman"/>
        </w:rPr>
        <w:t>Bishop Fulton was born in Wil</w:t>
      </w:r>
      <w:r w:rsidR="003E1665">
        <w:rPr>
          <w:rFonts w:eastAsia="Times New Roman"/>
        </w:rPr>
        <w:t>liamsburg County</w:t>
      </w:r>
      <w:r w:rsidR="00374F7F">
        <w:rPr>
          <w:rFonts w:eastAsia="Times New Roman"/>
        </w:rPr>
        <w:t xml:space="preserve"> to the late John and Mary Fulton. He attended the public schools of Williamsburg County;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E1665">
        <w:rPr>
          <w:rFonts w:eastAsia="Times New Roman"/>
        </w:rPr>
        <w:t xml:space="preserve">after </w:t>
      </w:r>
      <w:r>
        <w:rPr>
          <w:rFonts w:eastAsia="Times New Roman"/>
        </w:rPr>
        <w:t>he was called into the ministry he furthered his biblical education at Morris College</w:t>
      </w:r>
      <w:r w:rsidR="003568D2" w:rsidRPr="003568D2">
        <w:rPr>
          <w:rFonts w:eastAsia="Times New Roman"/>
        </w:rPr>
        <w:t>’</w:t>
      </w:r>
      <w:r w:rsidR="003E1665">
        <w:rPr>
          <w:rFonts w:eastAsia="Times New Roman"/>
        </w:rPr>
        <w:t>s</w:t>
      </w:r>
      <w:r>
        <w:rPr>
          <w:rFonts w:eastAsia="Times New Roman"/>
        </w:rPr>
        <w:t xml:space="preserve"> </w:t>
      </w:r>
      <w:r w:rsidR="003E1665">
        <w:rPr>
          <w:rFonts w:eastAsia="Times New Roman"/>
        </w:rPr>
        <w:t xml:space="preserve">Theological Seminary </w:t>
      </w:r>
      <w:r>
        <w:rPr>
          <w:rFonts w:eastAsia="Times New Roman"/>
        </w:rPr>
        <w:t>in Sumter for two years;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 founded </w:t>
      </w:r>
      <w:r w:rsidR="003E1665">
        <w:rPr>
          <w:rFonts w:eastAsia="Times New Roman"/>
        </w:rPr>
        <w:t xml:space="preserve">the </w:t>
      </w:r>
      <w:r>
        <w:rPr>
          <w:rFonts w:eastAsia="Times New Roman"/>
        </w:rPr>
        <w:t>Believers Bible Institute in Coward, South Carolina in 2000 and received an honorary doctorate from Christian Outreach Bible Institute in Fayetteville, North Carolina;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later studied brick masonry and carpentry at the Vocational Center in Johnsonville. He became a carpenter by trade;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Bishop Fulton is a member of numerous social and fraternal organizations. He also serves on a number of civic and county boards in Williamsburg County; and</w:t>
      </w:r>
    </w:p>
    <w:p w:rsidR="00374F7F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1665" w:rsidRDefault="00374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Bishop Fulton</w:t>
      </w:r>
      <w:r w:rsidR="003568D2" w:rsidRPr="003568D2">
        <w:rPr>
          <w:rFonts w:eastAsia="Times New Roman"/>
        </w:rPr>
        <w:t>’</w:t>
      </w:r>
      <w:r>
        <w:rPr>
          <w:rFonts w:eastAsia="Times New Roman"/>
        </w:rPr>
        <w:t xml:space="preserve">s studies prepared him for his work in the ministry. He </w:t>
      </w:r>
      <w:r w:rsidR="003E1665">
        <w:rPr>
          <w:rFonts w:eastAsia="Times New Roman"/>
        </w:rPr>
        <w:t xml:space="preserve">is the </w:t>
      </w:r>
      <w:r>
        <w:rPr>
          <w:rFonts w:eastAsia="Times New Roman"/>
        </w:rPr>
        <w:t xml:space="preserve">pastor of Greater St. John Believers Holiness Church in Scranton, where he has </w:t>
      </w:r>
      <w:r w:rsidR="003E1665">
        <w:rPr>
          <w:rFonts w:eastAsia="Times New Roman"/>
        </w:rPr>
        <w:t>pastored</w:t>
      </w:r>
      <w:r>
        <w:rPr>
          <w:rFonts w:eastAsia="Times New Roman"/>
        </w:rPr>
        <w:t xml:space="preserve"> since 1963. </w:t>
      </w:r>
      <w:r w:rsidR="003E1665">
        <w:rPr>
          <w:rFonts w:eastAsia="Times New Roman"/>
        </w:rPr>
        <w:t>Since 2001, h</w:t>
      </w:r>
      <w:r>
        <w:rPr>
          <w:rFonts w:eastAsia="Times New Roman"/>
        </w:rPr>
        <w:t xml:space="preserve">e </w:t>
      </w:r>
      <w:r w:rsidR="003E1665">
        <w:rPr>
          <w:rFonts w:eastAsia="Times New Roman"/>
        </w:rPr>
        <w:t>ha</w:t>
      </w:r>
      <w:r>
        <w:rPr>
          <w:rFonts w:eastAsia="Times New Roman"/>
        </w:rPr>
        <w:t xml:space="preserve">s also </w:t>
      </w:r>
      <w:r w:rsidR="003E1665">
        <w:rPr>
          <w:rFonts w:eastAsia="Times New Roman"/>
        </w:rPr>
        <w:t>served as</w:t>
      </w:r>
      <w:r>
        <w:rPr>
          <w:rFonts w:eastAsia="Times New Roman"/>
        </w:rPr>
        <w:t xml:space="preserve"> pastor of Sandridge Believers Holiness Church</w:t>
      </w:r>
      <w:r w:rsidR="003E1665">
        <w:rPr>
          <w:rFonts w:eastAsia="Times New Roman"/>
        </w:rPr>
        <w:t>; and</w:t>
      </w:r>
    </w:p>
    <w:p w:rsidR="003E1665" w:rsidRDefault="003E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1665" w:rsidRDefault="003E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6293">
        <w:rPr>
          <w:rFonts w:eastAsia="Times New Roman"/>
        </w:rPr>
        <w:t xml:space="preserve">Bishop Fulton served </w:t>
      </w:r>
      <w:r>
        <w:rPr>
          <w:rFonts w:eastAsia="Times New Roman"/>
        </w:rPr>
        <w:t>as presiding elder of the Believers Holiness Conference</w:t>
      </w:r>
      <w:r w:rsidR="00971F99">
        <w:rPr>
          <w:rFonts w:eastAsia="Times New Roman"/>
        </w:rPr>
        <w:t xml:space="preserve"> for eight years under the leadership of the late Presiding Bishop Norman B. Brown. He was installed as presiding senior bishop of the Believers Holiness Church Conference in 1998; and</w:t>
      </w:r>
    </w:p>
    <w:p w:rsidR="00971F99" w:rsidRDefault="00971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971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Bishop Fulton has also served as pastor of </w:t>
      </w:r>
      <w:r w:rsidR="00A03352">
        <w:rPr>
          <w:rFonts w:eastAsia="Times New Roman"/>
        </w:rPr>
        <w:t>Frierson</w:t>
      </w:r>
      <w:r w:rsidR="003568D2" w:rsidRPr="003568D2">
        <w:rPr>
          <w:rFonts w:eastAsia="Times New Roman"/>
        </w:rPr>
        <w:t>’</w:t>
      </w:r>
      <w:r w:rsidR="00A03352">
        <w:rPr>
          <w:rFonts w:eastAsia="Times New Roman"/>
        </w:rPr>
        <w:t>s Temple in Darlington and</w:t>
      </w:r>
      <w:r>
        <w:rPr>
          <w:rFonts w:eastAsia="Times New Roman"/>
        </w:rPr>
        <w:t xml:space="preserve"> Tabernacle Believers Holiness Church in Riegelwood, North Carolina, where he served as pastor from 1968 to 1997; and</w:t>
      </w:r>
    </w:p>
    <w:p w:rsidR="00801074" w:rsidRDefault="00801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4F7F" w:rsidRDefault="00801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Bishop Fulton married the late Minister Mary E. Graham Fulton and the two were blessed with five children: Mary Dell, Larry, Joseph, Priscilla, and the late Johnny Ray; and</w:t>
      </w:r>
    </w:p>
    <w:p w:rsidR="00971F99" w:rsidRDefault="00971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E7D" w:rsidRDefault="00971F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find it fitting to honor</w:t>
      </w:r>
      <w:r w:rsidR="00370A05">
        <w:rPr>
          <w:rFonts w:eastAsia="Times New Roman"/>
        </w:rPr>
        <w:t xml:space="preserve"> Sr. Bishop Dr. O.D. Fulton for his </w:t>
      </w:r>
      <w:r w:rsidR="00A03352">
        <w:rPr>
          <w:rFonts w:eastAsia="Times New Roman"/>
        </w:rPr>
        <w:t>many years of dedicated service in furtherance of the God</w:t>
      </w:r>
      <w:r w:rsidR="003568D2" w:rsidRPr="003568D2">
        <w:rPr>
          <w:rFonts w:eastAsia="Times New Roman"/>
        </w:rPr>
        <w:t>’</w:t>
      </w:r>
      <w:r w:rsidR="00A03352">
        <w:rPr>
          <w:rFonts w:eastAsia="Times New Roman"/>
        </w:rPr>
        <w:t xml:space="preserve">s kingdom. </w:t>
      </w:r>
      <w:r w:rsidR="00886E7D">
        <w:rPr>
          <w:rFonts w:eastAsia="Times New Roman"/>
        </w:rPr>
        <w:t>Now, therefore,</w:t>
      </w: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0A05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74F7F">
        <w:rPr>
          <w:rFonts w:eastAsia="Times New Roman"/>
        </w:rPr>
        <w:t xml:space="preserve">the Senate, by this resolution, </w:t>
      </w:r>
      <w:r w:rsidR="00370A05">
        <w:rPr>
          <w:rFonts w:eastAsia="Times New Roman"/>
        </w:rPr>
        <w:t>congratulate Sr. Bishop Dr. O.D. Fulton on a well</w:t>
      </w:r>
      <w:r w:rsidR="003568D2">
        <w:rPr>
          <w:rFonts w:eastAsia="Times New Roman"/>
        </w:rPr>
        <w:noBreakHyphen/>
      </w:r>
      <w:r w:rsidR="00370A05">
        <w:rPr>
          <w:rFonts w:eastAsia="Times New Roman"/>
        </w:rPr>
        <w:t>deserved recognition from the Believers Holiness Church Conference</w:t>
      </w:r>
      <w:r>
        <w:rPr>
          <w:rFonts w:eastAsia="Times New Roman"/>
        </w:rPr>
        <w:t>.</w:t>
      </w:r>
    </w:p>
    <w:p w:rsidR="00886E7D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6E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74F7F">
        <w:rPr>
          <w:rFonts w:eastAsia="Times New Roman"/>
        </w:rPr>
        <w:t>Bishop Dr. O.D. Fulton</w:t>
      </w:r>
      <w:r>
        <w:rPr>
          <w:rFonts w:eastAsia="Times New Roman"/>
        </w:rPr>
        <w:t>.</w:t>
      </w:r>
    </w:p>
    <w:p w:rsidR="00927D5E" w:rsidRDefault="003568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7D5E" w:rsidRDefault="00927D5E" w:rsidP="00771BE2">
      <w:pPr>
        <w:suppressAutoHyphens/>
        <w:jc w:val="both"/>
        <w:rPr>
          <w:rFonts w:eastAsia="Times New Roman"/>
        </w:rPr>
      </w:pPr>
    </w:p>
    <w:sectPr w:rsidR="00927D5E" w:rsidSect="00771BE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A05" w:rsidRDefault="00370A05" w:rsidP="00522CE0">
      <w:r>
        <w:separator/>
      </w:r>
    </w:p>
  </w:endnote>
  <w:endnote w:type="continuationSeparator" w:id="0">
    <w:p w:rsidR="00370A05" w:rsidRDefault="00370A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81694C-1A3F-458E-B397-11C223496E33}"/>
    <w:embedBold r:id="rId2" w:fontKey="{C640CF5B-232A-43A8-B618-530E7A84AC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6BB92B-2936-442A-8E3F-CD4384F304C1}"/>
    <w:embedBold r:id="rId4" w:fontKey="{B4BDF83C-6823-410C-A263-36057E09A8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18B70E-00A0-4E5A-AB8B-A4939DC076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BE2" w:rsidRPr="00927D5E" w:rsidRDefault="00771BE2" w:rsidP="00927D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[1288]</w:t>
    </w:r>
    <w:r>
      <w:tab/>
    </w:r>
    <w:r w:rsidR="00D87D30">
      <w:fldChar w:fldCharType="begin"/>
    </w:r>
    <w:r w:rsidR="00D87D30">
      <w:instrText xml:space="preserve"> PAGE  \* MERGEFORMAT </w:instrText>
    </w:r>
    <w:r w:rsidR="00D87D30">
      <w:fldChar w:fldCharType="separate"/>
    </w:r>
    <w:r w:rsidR="00ED1B28">
      <w:rPr>
        <w:noProof/>
      </w:rPr>
      <w:t>1</w:t>
    </w:r>
    <w:r w:rsidR="00D87D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A05" w:rsidRDefault="00370A05" w:rsidP="00522CE0">
      <w:r>
        <w:separator/>
      </w:r>
    </w:p>
  </w:footnote>
  <w:footnote w:type="continuationSeparator" w:id="0">
    <w:p w:rsidR="00370A05" w:rsidRDefault="00370A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OD F.MRH.JYM"/>
    <w:docVar w:name="CoverAttorneyInitials" w:val="MRH"/>
    <w:docVar w:name="CoverAttorneyLastName" w:val="Hitchcock"/>
    <w:docVar w:name="CoverBillType" w:val="r"/>
    <w:docVar w:name="CoverSenator" w:val="JYM"/>
    <w:docVar w:name="dvBillNumber" w:val="1288"/>
    <w:docVar w:name="dvBillNumberPrefix" w:val="S. "/>
    <w:docVar w:name="dvOriginalBody" w:val="Senate"/>
    <w:docVar w:name="fulldraftpath" w:val="L:\S-RES\JYM\011OD F.MRH.JYM.DOCX"/>
    <w:docVar w:name="NameofBody" w:val="S"/>
    <w:docVar w:name="vgroup2" w:val="S-RES"/>
  </w:docVars>
  <w:rsids>
    <w:rsidRoot w:val="00A10D85"/>
    <w:rsid w:val="00035D79"/>
    <w:rsid w:val="00042AC1"/>
    <w:rsid w:val="00046516"/>
    <w:rsid w:val="0004786D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B0D4E"/>
    <w:rsid w:val="002C1321"/>
    <w:rsid w:val="002C5896"/>
    <w:rsid w:val="002D3BED"/>
    <w:rsid w:val="00307C2B"/>
    <w:rsid w:val="003568D2"/>
    <w:rsid w:val="00370A05"/>
    <w:rsid w:val="00374F7F"/>
    <w:rsid w:val="00383247"/>
    <w:rsid w:val="003D6E2B"/>
    <w:rsid w:val="003E1665"/>
    <w:rsid w:val="003E7597"/>
    <w:rsid w:val="0044020F"/>
    <w:rsid w:val="00450668"/>
    <w:rsid w:val="004813A2"/>
    <w:rsid w:val="00485EC1"/>
    <w:rsid w:val="004952FA"/>
    <w:rsid w:val="004B6A22"/>
    <w:rsid w:val="004D17C4"/>
    <w:rsid w:val="004D7F37"/>
    <w:rsid w:val="004E670A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0D0A"/>
    <w:rsid w:val="006C74EA"/>
    <w:rsid w:val="00703527"/>
    <w:rsid w:val="00720D40"/>
    <w:rsid w:val="007318D4"/>
    <w:rsid w:val="00765784"/>
    <w:rsid w:val="00771BE2"/>
    <w:rsid w:val="007A4390"/>
    <w:rsid w:val="007E5CB7"/>
    <w:rsid w:val="00801074"/>
    <w:rsid w:val="008314D2"/>
    <w:rsid w:val="00886E7D"/>
    <w:rsid w:val="008B2F42"/>
    <w:rsid w:val="008C3697"/>
    <w:rsid w:val="008E185F"/>
    <w:rsid w:val="008F023B"/>
    <w:rsid w:val="00904E16"/>
    <w:rsid w:val="009162B3"/>
    <w:rsid w:val="00927C62"/>
    <w:rsid w:val="00927D5E"/>
    <w:rsid w:val="00943168"/>
    <w:rsid w:val="00971F99"/>
    <w:rsid w:val="00983951"/>
    <w:rsid w:val="00984124"/>
    <w:rsid w:val="00984640"/>
    <w:rsid w:val="00995C37"/>
    <w:rsid w:val="009C118A"/>
    <w:rsid w:val="00A02011"/>
    <w:rsid w:val="00A02BAC"/>
    <w:rsid w:val="00A03352"/>
    <w:rsid w:val="00A10D85"/>
    <w:rsid w:val="00A2762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6148"/>
    <w:rsid w:val="00C45366"/>
    <w:rsid w:val="00C45407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87D30"/>
    <w:rsid w:val="00DA47B9"/>
    <w:rsid w:val="00E058D3"/>
    <w:rsid w:val="00E76AD9"/>
    <w:rsid w:val="00E91E2F"/>
    <w:rsid w:val="00EA3546"/>
    <w:rsid w:val="00EB47AE"/>
    <w:rsid w:val="00EC34E1"/>
    <w:rsid w:val="00ED1B28"/>
    <w:rsid w:val="00F0234A"/>
    <w:rsid w:val="00F05CF2"/>
    <w:rsid w:val="00F4437D"/>
    <w:rsid w:val="00F51241"/>
    <w:rsid w:val="00F52959"/>
    <w:rsid w:val="00F55884"/>
    <w:rsid w:val="00F769F6"/>
    <w:rsid w:val="00FC0D36"/>
    <w:rsid w:val="00FD629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172B2361-32C8-4994-8A48-C55E0FD17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1B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288_2014050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5-08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1288: Sr. Bishop Dr. O. D. Fulton - South Carolina Legislature Online</dc:title>
  <dc:subject/>
  <dc:creator>%USERNAME%</dc:creator>
  <cp:keywords/>
  <dc:description/>
  <cp:lastModifiedBy>N Cumfer</cp:lastModifiedBy>
  <cp:revision>6</cp:revision>
  <dcterms:created xsi:type="dcterms:W3CDTF">2014-05-08T15:09:00Z</dcterms:created>
  <dcterms:modified xsi:type="dcterms:W3CDTF">2014-12-05T13:59:00Z</dcterms:modified>
</cp:coreProperties>
</file>