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B4A" w:rsidRDefault="00981B4A" w:rsidP="00981B4A">
      <w:pPr>
        <w:widowControl w:val="0"/>
        <w:jc w:val="center"/>
      </w:pPr>
      <w:r w:rsidRPr="00981B4A">
        <w:rPr>
          <w:b/>
        </w:rPr>
        <w:t>South Carolina General Assembly</w:t>
      </w:r>
    </w:p>
    <w:p w:rsidR="00981B4A" w:rsidRDefault="00981B4A" w:rsidP="00981B4A">
      <w:pPr>
        <w:widowControl w:val="0"/>
        <w:jc w:val="center"/>
      </w:pPr>
      <w:r>
        <w:t>120th Session, 2013-2014</w:t>
      </w:r>
    </w:p>
    <w:p w:rsidR="00981B4A" w:rsidRDefault="00981B4A" w:rsidP="00981B4A">
      <w:pPr>
        <w:widowControl w:val="0"/>
        <w:jc w:val="left"/>
      </w:pPr>
    </w:p>
    <w:p w:rsidR="00981B4A" w:rsidRDefault="00981B4A" w:rsidP="00981B4A">
      <w:pPr>
        <w:widowControl w:val="0"/>
        <w:jc w:val="left"/>
        <w:rPr>
          <w:b/>
        </w:rPr>
      </w:pPr>
      <w:r w:rsidRPr="00981B4A">
        <w:rPr>
          <w:b/>
        </w:rPr>
        <w:t>S.</w:t>
      </w:r>
      <w:r>
        <w:rPr>
          <w:b/>
        </w:rPr>
        <w:t xml:space="preserve"> </w:t>
      </w:r>
      <w:r w:rsidRPr="00981B4A">
        <w:rPr>
          <w:b/>
        </w:rPr>
        <w:t>314</w:t>
      </w:r>
    </w:p>
    <w:p w:rsidR="00981B4A" w:rsidRDefault="00981B4A" w:rsidP="00981B4A">
      <w:pPr>
        <w:widowControl w:val="0"/>
        <w:jc w:val="left"/>
        <w:rPr>
          <w:b/>
        </w:rPr>
      </w:pPr>
    </w:p>
    <w:p w:rsidR="00981B4A" w:rsidRDefault="00981B4A" w:rsidP="00981B4A">
      <w:pPr>
        <w:widowControl w:val="0"/>
        <w:jc w:val="left"/>
      </w:pPr>
      <w:r w:rsidRPr="00981B4A">
        <w:rPr>
          <w:b/>
        </w:rPr>
        <w:t>STATUS INFORMATION</w:t>
      </w:r>
    </w:p>
    <w:p w:rsidR="00981B4A" w:rsidRDefault="00981B4A" w:rsidP="00981B4A">
      <w:pPr>
        <w:widowControl w:val="0"/>
        <w:jc w:val="left"/>
      </w:pPr>
    </w:p>
    <w:p w:rsidR="00981B4A" w:rsidRDefault="00981B4A" w:rsidP="00981B4A">
      <w:pPr>
        <w:widowControl w:val="0"/>
        <w:jc w:val="left"/>
      </w:pPr>
      <w:r>
        <w:t>General Bill</w:t>
      </w:r>
    </w:p>
    <w:p w:rsidR="00981B4A" w:rsidRDefault="00981B4A" w:rsidP="00981B4A">
      <w:pPr>
        <w:widowControl w:val="0"/>
        <w:jc w:val="left"/>
      </w:pPr>
      <w:r>
        <w:t>Sponsors: Senator Ford</w:t>
      </w:r>
    </w:p>
    <w:p w:rsidR="00981B4A" w:rsidRDefault="00981B4A" w:rsidP="00981B4A">
      <w:pPr>
        <w:widowControl w:val="0"/>
        <w:jc w:val="left"/>
      </w:pPr>
      <w:r>
        <w:t>Document Path: l:\council\bills\dka\3063sd13.docx</w:t>
      </w:r>
    </w:p>
    <w:p w:rsidR="00981B4A" w:rsidRDefault="00981B4A" w:rsidP="00981B4A">
      <w:pPr>
        <w:widowControl w:val="0"/>
        <w:jc w:val="left"/>
      </w:pPr>
    </w:p>
    <w:p w:rsidR="00981B4A" w:rsidRDefault="00981B4A" w:rsidP="00981B4A">
      <w:pPr>
        <w:widowControl w:val="0"/>
        <w:jc w:val="left"/>
      </w:pPr>
      <w:r>
        <w:t>Introduced in the Senate on January 30, 2013</w:t>
      </w:r>
    </w:p>
    <w:p w:rsidR="00981B4A" w:rsidRDefault="00981B4A" w:rsidP="00981B4A">
      <w:pPr>
        <w:widowControl w:val="0"/>
        <w:jc w:val="left"/>
      </w:pPr>
      <w:r>
        <w:t xml:space="preserve">Currently residing in the Senate Committee on </w:t>
      </w:r>
      <w:r w:rsidRPr="00981B4A">
        <w:rPr>
          <w:b/>
        </w:rPr>
        <w:t>Judiciary</w:t>
      </w:r>
    </w:p>
    <w:p w:rsidR="00981B4A" w:rsidRDefault="00981B4A" w:rsidP="00981B4A">
      <w:pPr>
        <w:widowControl w:val="0"/>
        <w:jc w:val="left"/>
      </w:pPr>
    </w:p>
    <w:p w:rsidR="00981B4A" w:rsidRDefault="00981B4A" w:rsidP="00981B4A">
      <w:pPr>
        <w:widowControl w:val="0"/>
        <w:jc w:val="left"/>
      </w:pPr>
      <w:r>
        <w:t xml:space="preserve">Summary: </w:t>
      </w:r>
      <w:r w:rsidR="00F9276D">
        <w:t>Watercraft Gambling Act</w:t>
      </w:r>
    </w:p>
    <w:p w:rsidR="00981B4A" w:rsidRDefault="00981B4A" w:rsidP="00981B4A">
      <w:pPr>
        <w:widowControl w:val="0"/>
        <w:jc w:val="left"/>
      </w:pPr>
    </w:p>
    <w:p w:rsidR="00981B4A" w:rsidRDefault="00981B4A" w:rsidP="00981B4A">
      <w:pPr>
        <w:widowControl w:val="0"/>
        <w:jc w:val="left"/>
      </w:pPr>
    </w:p>
    <w:p w:rsidR="00981B4A" w:rsidRDefault="00981B4A" w:rsidP="00981B4A">
      <w:pPr>
        <w:widowControl w:val="0"/>
        <w:tabs>
          <w:tab w:val="center" w:pos="590"/>
          <w:tab w:val="center" w:pos="1440"/>
          <w:tab w:val="left" w:pos="1872"/>
          <w:tab w:val="left" w:pos="9187"/>
        </w:tabs>
        <w:jc w:val="left"/>
      </w:pPr>
      <w:r w:rsidRPr="00981B4A">
        <w:rPr>
          <w:b/>
        </w:rPr>
        <w:t>HISTORY OF LEGISLATIVE ACTIONS</w:t>
      </w:r>
    </w:p>
    <w:p w:rsidR="00981B4A" w:rsidRDefault="00981B4A" w:rsidP="00981B4A">
      <w:pPr>
        <w:widowControl w:val="0"/>
        <w:tabs>
          <w:tab w:val="center" w:pos="590"/>
          <w:tab w:val="center" w:pos="1440"/>
          <w:tab w:val="left" w:pos="1872"/>
          <w:tab w:val="left" w:pos="9187"/>
        </w:tabs>
        <w:jc w:val="left"/>
      </w:pPr>
    </w:p>
    <w:p w:rsidR="00981B4A" w:rsidRPr="00981B4A" w:rsidRDefault="00981B4A" w:rsidP="00981B4A">
      <w:pPr>
        <w:widowControl w:val="0"/>
        <w:tabs>
          <w:tab w:val="center" w:pos="590"/>
          <w:tab w:val="center" w:pos="1440"/>
          <w:tab w:val="left" w:pos="1872"/>
          <w:tab w:val="left" w:pos="9187"/>
        </w:tabs>
        <w:jc w:val="left"/>
      </w:pPr>
      <w:r w:rsidRPr="00981B4A">
        <w:rPr>
          <w:u w:val="single"/>
        </w:rPr>
        <w:tab/>
        <w:t>Date</w:t>
      </w:r>
      <w:r w:rsidRPr="00981B4A">
        <w:rPr>
          <w:u w:val="single"/>
        </w:rPr>
        <w:tab/>
        <w:t>Body</w:t>
      </w:r>
      <w:r w:rsidRPr="00981B4A">
        <w:rPr>
          <w:u w:val="single"/>
        </w:rPr>
        <w:tab/>
        <w:t>Action Description with journal page number</w:t>
      </w:r>
      <w:r w:rsidRPr="00981B4A">
        <w:rPr>
          <w:u w:val="single"/>
        </w:rPr>
        <w:tab/>
      </w:r>
      <w:bookmarkStart w:id="0" w:name="_GoBack"/>
      <w:bookmarkEnd w:id="0"/>
    </w:p>
    <w:p w:rsidR="00CC1A1C" w:rsidRDefault="00CC1A1C" w:rsidP="00CC1A1C">
      <w:pPr>
        <w:widowControl w:val="0"/>
        <w:tabs>
          <w:tab w:val="right" w:pos="1008"/>
          <w:tab w:val="left" w:pos="1152"/>
          <w:tab w:val="left" w:pos="1872"/>
          <w:tab w:val="left" w:pos="9187"/>
        </w:tabs>
        <w:ind w:left="2088" w:hanging="2088"/>
        <w:jc w:val="left"/>
      </w:pPr>
      <w:r>
        <w:tab/>
        <w:t>1/30/2013</w:t>
      </w:r>
      <w:r>
        <w:tab/>
        <w:t>Senate</w:t>
      </w:r>
      <w:r>
        <w:tab/>
      </w:r>
      <w:r w:rsidRPr="00C14410">
        <w:t>Introduced and read first time (</w:t>
      </w:r>
      <w:hyperlink r:id="rId7" w:history="1">
        <w:r w:rsidRPr="00C14410">
          <w:rPr>
            <w:rStyle w:val="Hyperlink"/>
          </w:rPr>
          <w:t>Senate Journal</w:t>
        </w:r>
        <w:r w:rsidRPr="00C14410">
          <w:rPr>
            <w:rStyle w:val="Hyperlink"/>
          </w:rPr>
          <w:noBreakHyphen/>
          <w:t>page 4</w:t>
        </w:r>
      </w:hyperlink>
      <w:r w:rsidRPr="00C14410">
        <w:t>)</w:t>
      </w:r>
    </w:p>
    <w:p w:rsidR="00CC1A1C" w:rsidRDefault="00CC1A1C" w:rsidP="00CC1A1C">
      <w:pPr>
        <w:widowControl w:val="0"/>
        <w:tabs>
          <w:tab w:val="right" w:pos="1008"/>
          <w:tab w:val="left" w:pos="1152"/>
          <w:tab w:val="left" w:pos="1872"/>
          <w:tab w:val="left" w:pos="9187"/>
        </w:tabs>
        <w:ind w:left="2088" w:hanging="2088"/>
        <w:jc w:val="left"/>
      </w:pPr>
      <w:r>
        <w:tab/>
        <w:t>1/30/2013</w:t>
      </w:r>
      <w:r>
        <w:tab/>
        <w:t>Senate</w:t>
      </w:r>
      <w:r>
        <w:tab/>
      </w:r>
      <w:r w:rsidRPr="00C14410">
        <w:t>Ref</w:t>
      </w:r>
      <w:r>
        <w:t xml:space="preserve">erred to Committee on </w:t>
      </w:r>
      <w:r w:rsidRPr="00C14410">
        <w:rPr>
          <w:b/>
        </w:rPr>
        <w:t>Judiciary</w:t>
      </w:r>
      <w:r>
        <w:t xml:space="preserve"> </w:t>
      </w:r>
      <w:r w:rsidRPr="00C14410">
        <w:t>(</w:t>
      </w:r>
      <w:hyperlink r:id="rId8" w:history="1">
        <w:r w:rsidRPr="00C14410">
          <w:rPr>
            <w:rStyle w:val="Hyperlink"/>
          </w:rPr>
          <w:t>Senate Journal</w:t>
        </w:r>
        <w:r w:rsidRPr="00C14410">
          <w:rPr>
            <w:rStyle w:val="Hyperlink"/>
          </w:rPr>
          <w:noBreakHyphen/>
          <w:t>page 4</w:t>
        </w:r>
      </w:hyperlink>
      <w:r w:rsidRPr="00C14410">
        <w:t>)</w:t>
      </w:r>
    </w:p>
    <w:p w:rsidR="00CC1A1C" w:rsidRDefault="00CC1A1C" w:rsidP="00CC1A1C">
      <w:pPr>
        <w:widowControl w:val="0"/>
        <w:tabs>
          <w:tab w:val="right" w:pos="1008"/>
          <w:tab w:val="left" w:pos="1152"/>
          <w:tab w:val="left" w:pos="1872"/>
          <w:tab w:val="left" w:pos="9187"/>
        </w:tabs>
        <w:ind w:left="2088" w:hanging="2088"/>
        <w:jc w:val="left"/>
      </w:pPr>
    </w:p>
    <w:p w:rsidR="00981B4A" w:rsidRPr="00981B4A" w:rsidRDefault="00981B4A" w:rsidP="00981B4A">
      <w:pPr>
        <w:widowControl w:val="0"/>
        <w:tabs>
          <w:tab w:val="right" w:pos="1008"/>
          <w:tab w:val="left" w:pos="1152"/>
          <w:tab w:val="left" w:pos="1872"/>
          <w:tab w:val="left" w:pos="9187"/>
        </w:tabs>
        <w:ind w:left="2088" w:hanging="2088"/>
        <w:jc w:val="left"/>
      </w:pPr>
    </w:p>
    <w:p w:rsidR="00981B4A" w:rsidRDefault="00981B4A" w:rsidP="00981B4A">
      <w:pPr>
        <w:widowControl w:val="0"/>
        <w:jc w:val="left"/>
      </w:pPr>
      <w:r w:rsidRPr="00981B4A">
        <w:rPr>
          <w:b/>
        </w:rPr>
        <w:t>VERSIONS OF THIS BILL</w:t>
      </w:r>
    </w:p>
    <w:p w:rsidR="00981B4A" w:rsidRDefault="00981B4A" w:rsidP="00981B4A">
      <w:pPr>
        <w:widowControl w:val="0"/>
        <w:jc w:val="left"/>
      </w:pPr>
    </w:p>
    <w:p w:rsidR="00981B4A" w:rsidRDefault="000904BE" w:rsidP="00981B4A">
      <w:pPr>
        <w:widowControl w:val="0"/>
        <w:jc w:val="left"/>
      </w:pPr>
      <w:hyperlink r:id="rId9" w:history="1">
        <w:r w:rsidR="00981B4A">
          <w:rPr>
            <w:rStyle w:val="Hyperlink"/>
          </w:rPr>
          <w:t>1/30/2013</w:t>
        </w:r>
      </w:hyperlink>
    </w:p>
    <w:p w:rsidR="00981B4A" w:rsidRDefault="00981B4A" w:rsidP="00981B4A"/>
    <w:p w:rsidR="00981B4A" w:rsidRDefault="00981B4A" w:rsidP="00981B4A">
      <w:pPr>
        <w:sectPr w:rsidR="00981B4A" w:rsidSect="00981B4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1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7A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D9D" w:rsidRDefault="00F26D9D"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w:t>
      </w:r>
      <w:r w:rsidR="009934E2">
        <w:t xml:space="preserve">THE </w:t>
      </w:r>
      <w:r>
        <w:t xml:space="preserve">CODE OF LAWS OF SOUTH CAROLINA, 1976, </w:t>
      </w:r>
      <w:r w:rsidR="009934E2">
        <w:t>SO AS TO DESIGNATE</w:t>
      </w:r>
      <w:r>
        <w:t xml:space="preserve"> SECTIONS 54</w:t>
      </w:r>
      <w:r w:rsidR="00E579DC">
        <w:noBreakHyphen/>
      </w:r>
      <w:r>
        <w:t>1</w:t>
      </w:r>
      <w:r w:rsidR="00E579DC">
        <w:noBreakHyphen/>
      </w:r>
      <w:r>
        <w:t>10 THROUGH 54</w:t>
      </w:r>
      <w:r w:rsidR="00E579DC">
        <w:noBreakHyphen/>
      </w:r>
      <w:r>
        <w:t>1</w:t>
      </w:r>
      <w:r w:rsidR="00E579DC">
        <w:noBreakHyphen/>
      </w:r>
      <w:r>
        <w:t>40 AS ARTICLE 1, ENTITLED “GENERAL PROVISIONS”; AND BY ADDING ARTICLE 5</w:t>
      </w:r>
      <w:r w:rsidR="009934E2">
        <w:t xml:space="preserve"> TO CHAPTER 1, TITLE 54 SO AS TO ENACT</w:t>
      </w:r>
      <w:r>
        <w:t xml:space="preserve"> THE “WATERCRAFT GAMBLING ACT” SO AS TO MAKE IT LAWFUL TO USE GAMBLING DEVICES ON WATERCRAFT AND TO PROVIDE DEFINITIONS.</w:t>
      </w:r>
    </w:p>
    <w:p w:rsidR="00117A37" w:rsidRDefault="00117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7A37" w:rsidRDefault="00117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7A37" w:rsidRDefault="00117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D9D" w:rsidRDefault="00117A37"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26D9D">
        <w:tab/>
        <w:t>A.</w:t>
      </w:r>
      <w:r w:rsidR="00F26D9D">
        <w:tab/>
      </w:r>
      <w:r w:rsidR="00F26D9D">
        <w:tab/>
        <w:t>Sections 54</w:t>
      </w:r>
      <w:r w:rsidR="00E579DC">
        <w:noBreakHyphen/>
      </w:r>
      <w:r w:rsidR="00F26D9D">
        <w:t>1</w:t>
      </w:r>
      <w:r w:rsidR="00E579DC">
        <w:noBreakHyphen/>
      </w:r>
      <w:r w:rsidR="00F26D9D">
        <w:t>10 through 54</w:t>
      </w:r>
      <w:r w:rsidR="00E579DC">
        <w:noBreakHyphen/>
      </w:r>
      <w:r w:rsidR="00F26D9D">
        <w:t>1</w:t>
      </w:r>
      <w:r w:rsidR="00E579DC">
        <w:noBreakHyphen/>
      </w:r>
      <w:r w:rsidR="00F26D9D">
        <w:t>40 of the 1976 Code are designated Article 1, Chapter 1, Title 54 of the 1976 Code entitled “General Provisions”.</w:t>
      </w:r>
    </w:p>
    <w:p w:rsidR="00F26D9D" w:rsidRDefault="00F26D9D"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6D9D" w:rsidRDefault="00F26D9D"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tab/>
        <w:t xml:space="preserve">Chapter 1, Title 54 of the 1976 Code is amended by adding: </w:t>
      </w:r>
    </w:p>
    <w:p w:rsidR="00F26D9D" w:rsidRDefault="00F26D9D"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6D9D" w:rsidRDefault="00F26D9D"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“Article 5</w:t>
      </w:r>
    </w:p>
    <w:p w:rsidR="00F26D9D" w:rsidRDefault="00F26D9D"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26D9D" w:rsidRDefault="00F26D9D"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The Watercraft Gambling Act</w:t>
      </w:r>
    </w:p>
    <w:p w:rsidR="00F26D9D" w:rsidRDefault="00F26D9D"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26D9D" w:rsidRDefault="00F26D9D"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54</w:t>
      </w:r>
      <w:r w:rsidR="00E579DC">
        <w:noBreakHyphen/>
      </w:r>
      <w:r>
        <w:t>1</w:t>
      </w:r>
      <w:r w:rsidR="00E579DC">
        <w:noBreakHyphen/>
      </w:r>
      <w:r>
        <w:t>410.</w:t>
      </w:r>
      <w:r>
        <w:tab/>
        <w:t>(A)</w:t>
      </w:r>
      <w:r>
        <w:tab/>
        <w:t xml:space="preserve">As used in this article: </w:t>
      </w:r>
    </w:p>
    <w:p w:rsidR="00F26D9D" w:rsidRDefault="00F26D9D"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E579DC" w:rsidRPr="00E579DC">
        <w:t>‘</w:t>
      </w:r>
      <w:r>
        <w:t>Watercraft</w:t>
      </w:r>
      <w:r w:rsidR="00E579DC" w:rsidRPr="00E579DC">
        <w:t>’</w:t>
      </w:r>
      <w:r>
        <w:t xml:space="preserve"> means watercraft used or capable of being used as a means of transportation on or in water, as well as a ship, boat, barge, or other watercraft or other structure capable of floating on or in the water.  </w:t>
      </w:r>
    </w:p>
    <w:p w:rsidR="00F26D9D" w:rsidRDefault="00F26D9D"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E579DC" w:rsidRPr="00E579DC">
        <w:t>‘</w:t>
      </w:r>
      <w:r>
        <w:t>Gambling device</w:t>
      </w:r>
      <w:r w:rsidR="00E579DC" w:rsidRPr="00E579DC">
        <w:t>’</w:t>
      </w:r>
      <w:r>
        <w:t xml:space="preserve"> means, but is not limited to, slot machines, punch boards, video poker, blackjack machines, keeno, or other video gambling machines.</w:t>
      </w:r>
    </w:p>
    <w:p w:rsidR="00F26D9D" w:rsidRDefault="00F26D9D"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It is lawful for a person to use a gambling device aboard a watercraft within the jurisdiction of this State.</w:t>
      </w:r>
    </w:p>
    <w:p w:rsidR="00F26D9D" w:rsidRDefault="00F26D9D"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t>A tax equal to thirty</w:t>
      </w:r>
      <w:r w:rsidR="00E579DC">
        <w:noBreakHyphen/>
      </w:r>
      <w:r>
        <w:t xml:space="preserve">five percent is levied on net watercraft gambling proceeds, payable monthly.  On the fifteenth day of each month, a return with the tax due and payable for the preceding month must be filed with the Department of Revenue.  The provisions of Chapter 54, Title 12 apply to the reporting, payment, enforcement, and collection of this tax.  For purposes of this subsection, </w:t>
      </w:r>
      <w:r w:rsidR="00E579DC" w:rsidRPr="00E579DC">
        <w:t>‘</w:t>
      </w:r>
      <w:r>
        <w:t>net watercraft gambling proceeds</w:t>
      </w:r>
      <w:r w:rsidR="00E579DC" w:rsidRPr="00E579DC">
        <w:t>’</w:t>
      </w:r>
      <w:r>
        <w:t xml:space="preserve"> means the total amount wagered or otherwise paid with regard to a gambling device aboard a watercraft, less amounts paid out as winnings.  Of the amount collected, the State Treasurer shall remit seventy</w:t>
      </w:r>
      <w:r w:rsidR="00E579DC">
        <w:noBreakHyphen/>
      </w:r>
      <w:r>
        <w:t>five percent to the general fund of the State and the remaining twenty</w:t>
      </w:r>
      <w:r w:rsidR="00E579DC">
        <w:noBreakHyphen/>
      </w:r>
      <w:r>
        <w:t>five percent to the county in which the watercraft is located.  If the watercraft is located in a municipality, the municipality must receive a portion of the county</w:t>
      </w:r>
      <w:r w:rsidR="00E579DC" w:rsidRPr="00E579DC">
        <w:t>’</w:t>
      </w:r>
      <w:r>
        <w:t>s share in the proportion that the population of the municipality is of the total population of the county.</w:t>
      </w:r>
    </w:p>
    <w:p w:rsidR="00F26D9D" w:rsidRDefault="00F26D9D"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provisions of this article are applicable to a municipality and county that has not passed ordinances pursuant to the provisions of Section 3</w:t>
      </w:r>
      <w:r w:rsidR="00E579DC">
        <w:noBreakHyphen/>
      </w:r>
      <w:r>
        <w:t>11</w:t>
      </w:r>
      <w:r w:rsidR="00E579DC">
        <w:noBreakHyphen/>
      </w:r>
      <w:r>
        <w:t>500.”</w:t>
      </w:r>
    </w:p>
    <w:p w:rsidR="00F26D9D" w:rsidRDefault="00F26D9D"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6D9D" w:rsidRDefault="00F26D9D"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2013.</w:t>
      </w:r>
    </w:p>
    <w:p w:rsidR="00621BAB" w:rsidRDefault="00E579DC"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1BAB" w:rsidRDefault="00621BAB" w:rsidP="00981B4A">
      <w:pPr>
        <w:suppressAutoHyphens/>
      </w:pPr>
    </w:p>
    <w:sectPr w:rsidR="00621BAB" w:rsidSect="00981B4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7A37" w:rsidRDefault="00117A37" w:rsidP="009F0C77">
      <w:r>
        <w:separator/>
      </w:r>
    </w:p>
  </w:endnote>
  <w:endnote w:type="continuationSeparator" w:id="0">
    <w:p w:rsidR="00117A37" w:rsidRDefault="00117A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DA49ED-3679-4A61-A8BB-2670B5011A6D}"/>
    <w:embedBold r:id="rId2" w:fontKey="{72761877-0469-4E2B-9C31-3651F6639C94}"/>
  </w:font>
  <w:font w:name="Calibri">
    <w:panose1 w:val="020F0502020204030204"/>
    <w:charset w:val="00"/>
    <w:family w:val="swiss"/>
    <w:pitch w:val="variable"/>
    <w:sig w:usb0="E10002FF" w:usb1="4000ACFF" w:usb2="00000009" w:usb3="00000000" w:csb0="0000019F" w:csb1="00000000"/>
    <w:embedRegular r:id="rId3" w:fontKey="{54CC9B66-0E53-4189-8165-73DED48A61A2}"/>
  </w:font>
  <w:font w:name="Cambria">
    <w:panose1 w:val="02040503050406030204"/>
    <w:charset w:val="00"/>
    <w:family w:val="roman"/>
    <w:pitch w:val="variable"/>
    <w:sig w:usb0="E00002FF" w:usb1="400004FF" w:usb2="00000000" w:usb3="00000000" w:csb0="0000019F" w:csb1="00000000"/>
    <w:embedRegular r:id="rId4" w:fontKey="{BAFB844B-A0D1-40F0-83EA-DCE0D49A2F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B4A" w:rsidRPr="00621BAB" w:rsidRDefault="00981B4A" w:rsidP="00621BAB">
    <w:pPr>
      <w:pStyle w:val="Footer"/>
      <w:tabs>
        <w:tab w:val="clear" w:pos="4680"/>
        <w:tab w:val="clear" w:pos="9360"/>
        <w:tab w:val="center" w:pos="2995"/>
      </w:tabs>
      <w:spacing w:before="120"/>
    </w:pPr>
    <w:r>
      <w:t>[314]</w:t>
    </w:r>
    <w:r>
      <w:tab/>
    </w:r>
    <w:r w:rsidR="008D46AA">
      <w:fldChar w:fldCharType="begin"/>
    </w:r>
    <w:r w:rsidR="008D46AA">
      <w:instrText xml:space="preserve"> PAGE  \* MERGEFORMAT </w:instrText>
    </w:r>
    <w:r w:rsidR="008D46AA">
      <w:fldChar w:fldCharType="separate"/>
    </w:r>
    <w:r w:rsidR="000904BE">
      <w:rPr>
        <w:noProof/>
      </w:rPr>
      <w:t>1</w:t>
    </w:r>
    <w:r w:rsidR="008D46A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7A37" w:rsidRDefault="00117A37" w:rsidP="009F0C77">
      <w:r>
        <w:separator/>
      </w:r>
    </w:p>
  </w:footnote>
  <w:footnote w:type="continuationSeparator" w:id="0">
    <w:p w:rsidR="00117A37" w:rsidRDefault="00117A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063SD13"/>
    <w:docVar w:name="CoverBillType" w:val="b"/>
    <w:docVar w:name="docpath" w:val="L:\Council\bills\DKA\3063SD13.DOCX"/>
    <w:docVar w:name="dvBillNumber" w:val="314"/>
    <w:docVar w:name="dvBillNumberPrefix" w:val="S. "/>
    <w:docVar w:name="dvOriginalBody" w:val="Senate"/>
    <w:docVar w:name="dvSteno" w:val="DKA"/>
    <w:docVar w:name="NameofBody" w:val="s"/>
    <w:docVar w:name="vgroup2" w:val="Council"/>
  </w:docVars>
  <w:rsids>
    <w:rsidRoot w:val="00A8330B"/>
    <w:rsid w:val="00026C9A"/>
    <w:rsid w:val="000904BE"/>
    <w:rsid w:val="000965A1"/>
    <w:rsid w:val="000E1785"/>
    <w:rsid w:val="000F39F2"/>
    <w:rsid w:val="001023A4"/>
    <w:rsid w:val="0010776B"/>
    <w:rsid w:val="00117A37"/>
    <w:rsid w:val="00133E66"/>
    <w:rsid w:val="00134ACF"/>
    <w:rsid w:val="00144623"/>
    <w:rsid w:val="00144E15"/>
    <w:rsid w:val="00184631"/>
    <w:rsid w:val="001A4A62"/>
    <w:rsid w:val="001A681E"/>
    <w:rsid w:val="001D08F2"/>
    <w:rsid w:val="002037CA"/>
    <w:rsid w:val="002047A2"/>
    <w:rsid w:val="002321B6"/>
    <w:rsid w:val="0023696B"/>
    <w:rsid w:val="00250967"/>
    <w:rsid w:val="002759C5"/>
    <w:rsid w:val="00277DEE"/>
    <w:rsid w:val="00280D88"/>
    <w:rsid w:val="00294ABE"/>
    <w:rsid w:val="002A3EB4"/>
    <w:rsid w:val="00317D0B"/>
    <w:rsid w:val="00325348"/>
    <w:rsid w:val="00393688"/>
    <w:rsid w:val="003D411E"/>
    <w:rsid w:val="003E3C1E"/>
    <w:rsid w:val="003E6148"/>
    <w:rsid w:val="00400EAA"/>
    <w:rsid w:val="0041760A"/>
    <w:rsid w:val="004809EE"/>
    <w:rsid w:val="00511EE9"/>
    <w:rsid w:val="00521E00"/>
    <w:rsid w:val="00577C6C"/>
    <w:rsid w:val="0058501B"/>
    <w:rsid w:val="006215AA"/>
    <w:rsid w:val="00621BAB"/>
    <w:rsid w:val="006340D9"/>
    <w:rsid w:val="00643B8E"/>
    <w:rsid w:val="00665EBC"/>
    <w:rsid w:val="0069470D"/>
    <w:rsid w:val="006A476C"/>
    <w:rsid w:val="006C6A93"/>
    <w:rsid w:val="006E02F9"/>
    <w:rsid w:val="00716EA2"/>
    <w:rsid w:val="00753C04"/>
    <w:rsid w:val="00756946"/>
    <w:rsid w:val="00757F80"/>
    <w:rsid w:val="00771EEC"/>
    <w:rsid w:val="00786819"/>
    <w:rsid w:val="007A325A"/>
    <w:rsid w:val="007F1523"/>
    <w:rsid w:val="007F509E"/>
    <w:rsid w:val="007F5799"/>
    <w:rsid w:val="007F6947"/>
    <w:rsid w:val="008627B6"/>
    <w:rsid w:val="00872729"/>
    <w:rsid w:val="008A50F3"/>
    <w:rsid w:val="008D46AA"/>
    <w:rsid w:val="008F4429"/>
    <w:rsid w:val="00932670"/>
    <w:rsid w:val="009352BB"/>
    <w:rsid w:val="00981B4A"/>
    <w:rsid w:val="00990668"/>
    <w:rsid w:val="009934E2"/>
    <w:rsid w:val="009F0C77"/>
    <w:rsid w:val="009F4DD1"/>
    <w:rsid w:val="00A0460E"/>
    <w:rsid w:val="00A64E80"/>
    <w:rsid w:val="00A741D9"/>
    <w:rsid w:val="00A8330B"/>
    <w:rsid w:val="00A9741D"/>
    <w:rsid w:val="00AD4B17"/>
    <w:rsid w:val="00B26FA6"/>
    <w:rsid w:val="00B741CB"/>
    <w:rsid w:val="00B934F3"/>
    <w:rsid w:val="00BB6347"/>
    <w:rsid w:val="00BD2134"/>
    <w:rsid w:val="00BF5936"/>
    <w:rsid w:val="00C038D8"/>
    <w:rsid w:val="00C045DD"/>
    <w:rsid w:val="00C3136F"/>
    <w:rsid w:val="00C3483A"/>
    <w:rsid w:val="00C74E9D"/>
    <w:rsid w:val="00C76522"/>
    <w:rsid w:val="00C82FD3"/>
    <w:rsid w:val="00CC1A1C"/>
    <w:rsid w:val="00CC6B7B"/>
    <w:rsid w:val="00CD3619"/>
    <w:rsid w:val="00CF4447"/>
    <w:rsid w:val="00D405E7"/>
    <w:rsid w:val="00D41D56"/>
    <w:rsid w:val="00D6260D"/>
    <w:rsid w:val="00D6662B"/>
    <w:rsid w:val="00D95E2F"/>
    <w:rsid w:val="00D970A9"/>
    <w:rsid w:val="00DB3AC0"/>
    <w:rsid w:val="00DE68F0"/>
    <w:rsid w:val="00DF3845"/>
    <w:rsid w:val="00DF7E17"/>
    <w:rsid w:val="00E579DC"/>
    <w:rsid w:val="00E933C8"/>
    <w:rsid w:val="00EB00A2"/>
    <w:rsid w:val="00EB1BF3"/>
    <w:rsid w:val="00EF3EEE"/>
    <w:rsid w:val="00F149A7"/>
    <w:rsid w:val="00F26D9D"/>
    <w:rsid w:val="00F50BAF"/>
    <w:rsid w:val="00F52C10"/>
    <w:rsid w:val="00F745E5"/>
    <w:rsid w:val="00F81FFD"/>
    <w:rsid w:val="00F85228"/>
    <w:rsid w:val="00F9276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72609CD-809E-4473-A477-CE04D1017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81B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30-13.docx" TargetMode="External"/><Relationship Id="rId3" Type="http://schemas.openxmlformats.org/officeDocument/2006/relationships/settings" Target="settings.xml"/><Relationship Id="rId7" Type="http://schemas.openxmlformats.org/officeDocument/2006/relationships/hyperlink" Target="file:///h:\SJ%20Archive\2013\01-3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4_201301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46493-1EA5-44D5-9CF7-A8EAE3C7A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478</Words>
  <Characters>2728</Characters>
  <Application>Microsoft Office Word</Application>
  <DocSecurity>0</DocSecurity>
  <Lines>22</Lines>
  <Paragraphs>6</Paragraphs>
  <ScaleCrop>false</ScaleCrop>
  <Company> </Company>
  <LinksUpToDate>false</LinksUpToDate>
  <CharactersWithSpaces>3200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314: Watercraft Gambling Act - South Carolina Legislature Online</dc:title>
  <dc:subject/>
  <dc:creator>sharonpair</dc:creator>
  <cp:keywords/>
  <dc:description/>
  <cp:lastModifiedBy>N Cumfer</cp:lastModifiedBy>
  <cp:revision>7</cp:revision>
  <dcterms:created xsi:type="dcterms:W3CDTF">2013-01-30T16:44:00Z</dcterms:created>
  <dcterms:modified xsi:type="dcterms:W3CDTF">2014-12-04T20:37:00Z</dcterms:modified>
</cp:coreProperties>
</file>