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98A" w:rsidRDefault="008F198A" w:rsidP="008F198A">
      <w:pPr>
        <w:widowControl w:val="0"/>
        <w:jc w:val="center"/>
      </w:pPr>
      <w:r w:rsidRPr="008F198A">
        <w:rPr>
          <w:b/>
        </w:rPr>
        <w:t>South Carolina General Assembly</w:t>
      </w:r>
    </w:p>
    <w:p w:rsidR="008F198A" w:rsidRDefault="008F198A" w:rsidP="008F198A">
      <w:pPr>
        <w:widowControl w:val="0"/>
        <w:jc w:val="center"/>
      </w:pPr>
      <w:r>
        <w:t>120th Session, 2013-2014</w:t>
      </w:r>
    </w:p>
    <w:p w:rsidR="008F198A" w:rsidRDefault="008F198A" w:rsidP="008F198A">
      <w:pPr>
        <w:widowControl w:val="0"/>
        <w:jc w:val="left"/>
      </w:pPr>
    </w:p>
    <w:p w:rsidR="008F198A" w:rsidRDefault="008F198A" w:rsidP="008F198A">
      <w:pPr>
        <w:widowControl w:val="0"/>
        <w:jc w:val="left"/>
        <w:rPr>
          <w:b/>
        </w:rPr>
      </w:pPr>
      <w:r w:rsidRPr="008F198A">
        <w:rPr>
          <w:b/>
        </w:rPr>
        <w:t>H. 3233</w:t>
      </w:r>
    </w:p>
    <w:p w:rsidR="008F198A" w:rsidRDefault="008F198A" w:rsidP="008F198A">
      <w:pPr>
        <w:widowControl w:val="0"/>
        <w:jc w:val="left"/>
        <w:rPr>
          <w:b/>
        </w:rPr>
      </w:pPr>
    </w:p>
    <w:p w:rsidR="008F198A" w:rsidRDefault="008F198A" w:rsidP="008F198A">
      <w:pPr>
        <w:widowControl w:val="0"/>
        <w:jc w:val="left"/>
      </w:pPr>
      <w:r w:rsidRPr="008F198A">
        <w:rPr>
          <w:b/>
        </w:rPr>
        <w:t>STATUS INFORMATION</w:t>
      </w:r>
    </w:p>
    <w:p w:rsidR="008F198A" w:rsidRDefault="008F198A" w:rsidP="008F198A">
      <w:pPr>
        <w:widowControl w:val="0"/>
        <w:jc w:val="left"/>
      </w:pPr>
    </w:p>
    <w:p w:rsidR="008F198A" w:rsidRDefault="008F198A" w:rsidP="008F198A">
      <w:pPr>
        <w:widowControl w:val="0"/>
        <w:jc w:val="left"/>
      </w:pPr>
      <w:r>
        <w:t>General Bill</w:t>
      </w:r>
    </w:p>
    <w:p w:rsidR="008F198A" w:rsidRDefault="00BF2ED4" w:rsidP="008F198A">
      <w:pPr>
        <w:widowControl w:val="0"/>
        <w:jc w:val="left"/>
      </w:pPr>
      <w:r>
        <w:t>Sponsors: Reps. Jefferson, Mitchell, Neal, Rutherford and Williams</w:t>
      </w:r>
    </w:p>
    <w:p w:rsidR="008F198A" w:rsidRDefault="008F198A" w:rsidP="008F198A">
      <w:pPr>
        <w:widowControl w:val="0"/>
        <w:jc w:val="left"/>
      </w:pPr>
      <w:r>
        <w:t>Document Path: l:\council\bills\swb\5056cm13.docx</w:t>
      </w:r>
    </w:p>
    <w:p w:rsidR="008F198A" w:rsidRDefault="008F198A" w:rsidP="008F198A">
      <w:pPr>
        <w:widowControl w:val="0"/>
        <w:jc w:val="left"/>
      </w:pPr>
    </w:p>
    <w:p w:rsidR="008F198A" w:rsidRDefault="008F198A" w:rsidP="008F198A">
      <w:pPr>
        <w:widowControl w:val="0"/>
        <w:jc w:val="left"/>
      </w:pPr>
      <w:r>
        <w:t>Introduced in the House on January 8, 2013</w:t>
      </w:r>
    </w:p>
    <w:p w:rsidR="008F198A" w:rsidRDefault="008F198A" w:rsidP="008F198A">
      <w:pPr>
        <w:widowControl w:val="0"/>
        <w:jc w:val="left"/>
      </w:pPr>
      <w:r>
        <w:t xml:space="preserve">Currently residing in the House Committee on </w:t>
      </w:r>
      <w:r w:rsidRPr="008F198A">
        <w:rPr>
          <w:b/>
        </w:rPr>
        <w:t>Ways and Means</w:t>
      </w:r>
    </w:p>
    <w:p w:rsidR="008F198A" w:rsidRDefault="008F198A" w:rsidP="008F198A">
      <w:pPr>
        <w:widowControl w:val="0"/>
        <w:jc w:val="left"/>
      </w:pPr>
    </w:p>
    <w:p w:rsidR="008F198A" w:rsidRDefault="008F198A" w:rsidP="008F198A">
      <w:pPr>
        <w:widowControl w:val="0"/>
        <w:jc w:val="left"/>
      </w:pPr>
      <w:r>
        <w:t xml:space="preserve">Summary: </w:t>
      </w:r>
      <w:r w:rsidR="007A484B">
        <w:t>Surcharge for registration of motor vehicles</w:t>
      </w:r>
    </w:p>
    <w:p w:rsidR="008F198A" w:rsidRDefault="008F198A" w:rsidP="008F198A">
      <w:pPr>
        <w:widowControl w:val="0"/>
        <w:jc w:val="left"/>
      </w:pPr>
    </w:p>
    <w:p w:rsidR="008F198A" w:rsidRDefault="008F198A" w:rsidP="008F198A">
      <w:pPr>
        <w:widowControl w:val="0"/>
        <w:jc w:val="left"/>
      </w:pPr>
    </w:p>
    <w:p w:rsidR="008F198A" w:rsidRDefault="008F198A" w:rsidP="008F19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198A">
        <w:rPr>
          <w:b/>
        </w:rPr>
        <w:t>HISTORY OF LEGISLATIVE ACTIONS</w:t>
      </w:r>
    </w:p>
    <w:p w:rsidR="008F198A" w:rsidRDefault="008F198A" w:rsidP="008F19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198A" w:rsidRPr="008F198A" w:rsidRDefault="008F198A" w:rsidP="008F19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198A">
        <w:rPr>
          <w:u w:val="single"/>
        </w:rPr>
        <w:tab/>
        <w:t>Date</w:t>
      </w:r>
      <w:r w:rsidRPr="008F198A">
        <w:rPr>
          <w:u w:val="single"/>
        </w:rPr>
        <w:tab/>
        <w:t>Body</w:t>
      </w:r>
      <w:r w:rsidRPr="008F198A">
        <w:rPr>
          <w:u w:val="single"/>
        </w:rPr>
        <w:tab/>
        <w:t>Action Description with journal page number</w:t>
      </w:r>
      <w:r w:rsidRPr="008F198A">
        <w:rPr>
          <w:u w:val="single"/>
        </w:rPr>
        <w:tab/>
      </w:r>
      <w:bookmarkStart w:id="0" w:name="_GoBack"/>
      <w:bookmarkEnd w:id="0"/>
    </w:p>
    <w:p w:rsidR="009B0310" w:rsidRDefault="009B0310" w:rsidP="009B03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F32C71">
        <w:t>Introduced and read first time (</w:t>
      </w:r>
      <w:hyperlink r:id="rId7" w:history="1">
        <w:r w:rsidRPr="00F32C71">
          <w:rPr>
            <w:rStyle w:val="Hyperlink"/>
          </w:rPr>
          <w:t>House Journal</w:t>
        </w:r>
        <w:r w:rsidRPr="00F32C71">
          <w:rPr>
            <w:rStyle w:val="Hyperlink"/>
          </w:rPr>
          <w:noBreakHyphen/>
          <w:t>page 136</w:t>
        </w:r>
      </w:hyperlink>
      <w:r w:rsidRPr="00F32C71">
        <w:t>)</w:t>
      </w:r>
    </w:p>
    <w:p w:rsidR="009B0310" w:rsidRDefault="009B0310" w:rsidP="009B03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F32C71">
        <w:t>Referred</w:t>
      </w:r>
      <w:r>
        <w:t xml:space="preserve"> to Committee on </w:t>
      </w:r>
      <w:r w:rsidRPr="00F32C71">
        <w:rPr>
          <w:b/>
        </w:rPr>
        <w:t>Ways and Means</w:t>
      </w:r>
      <w:r>
        <w:t xml:space="preserve"> </w:t>
      </w:r>
      <w:r w:rsidRPr="00F32C71">
        <w:t>(</w:t>
      </w:r>
      <w:hyperlink r:id="rId8" w:history="1">
        <w:r w:rsidRPr="00F32C71">
          <w:rPr>
            <w:rStyle w:val="Hyperlink"/>
          </w:rPr>
          <w:t>House Journal</w:t>
        </w:r>
        <w:r w:rsidRPr="00F32C71">
          <w:rPr>
            <w:rStyle w:val="Hyperlink"/>
          </w:rPr>
          <w:noBreakHyphen/>
          <w:t>page 136</w:t>
        </w:r>
      </w:hyperlink>
      <w:r w:rsidRPr="00F32C71">
        <w:t>)</w:t>
      </w:r>
    </w:p>
    <w:p w:rsidR="009B0310" w:rsidRDefault="009B0310" w:rsidP="009B03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198A" w:rsidRPr="008F198A" w:rsidRDefault="008F198A" w:rsidP="008F1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198A" w:rsidRDefault="008F198A" w:rsidP="008F198A">
      <w:pPr>
        <w:widowControl w:val="0"/>
        <w:jc w:val="left"/>
      </w:pPr>
      <w:r w:rsidRPr="008F198A">
        <w:rPr>
          <w:b/>
        </w:rPr>
        <w:t>VERSIONS OF THIS BILL</w:t>
      </w:r>
    </w:p>
    <w:p w:rsidR="008F198A" w:rsidRDefault="008F198A" w:rsidP="008F198A">
      <w:pPr>
        <w:widowControl w:val="0"/>
        <w:jc w:val="left"/>
      </w:pPr>
    </w:p>
    <w:p w:rsidR="008F198A" w:rsidRDefault="007678CD" w:rsidP="008F198A">
      <w:pPr>
        <w:widowControl w:val="0"/>
        <w:jc w:val="left"/>
      </w:pPr>
      <w:hyperlink r:id="rId9" w:history="1">
        <w:r w:rsidR="008F198A">
          <w:rPr>
            <w:rStyle w:val="Hyperlink"/>
          </w:rPr>
          <w:t>1/8/2013</w:t>
        </w:r>
      </w:hyperlink>
    </w:p>
    <w:p w:rsidR="008F198A" w:rsidRDefault="008F198A" w:rsidP="008F198A"/>
    <w:p w:rsidR="008F198A" w:rsidRDefault="008F198A" w:rsidP="008F198A">
      <w:pPr>
        <w:sectPr w:rsidR="008F198A" w:rsidSect="008F19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20F8" w:rsidRDefault="005720F8" w:rsidP="005720F8">
      <w:pPr>
        <w:pStyle w:val="BillDots"/>
      </w:pPr>
    </w:p>
    <w:p w:rsidR="005720F8" w:rsidRDefault="005720F8" w:rsidP="005720F8">
      <w:pPr>
        <w:pStyle w:val="Numbersforbills"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0F8" w:rsidRDefault="005720F8" w:rsidP="0057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0BE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3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3</w:t>
      </w:r>
      <w:r>
        <w:noBreakHyphen/>
        <w:t>930 SO AS TO PROVIDE THAT A THIRTY DOLLAR SURCHARGE MUST BE IMPOSED ON EACH MOTOR VEHICLE REQUIRED TO BE REGISTERED IN THIS STATE</w:t>
      </w:r>
      <w:r w:rsidR="006055CB">
        <w:t xml:space="preserve"> IN ADDITION TO ANY OTHER BIENNIAL REGISTRATION FEE</w:t>
      </w:r>
      <w:r>
        <w:t>, AND TO PROVIDE THAT TH</w:t>
      </w:r>
      <w:r w:rsidR="006055CB">
        <w:t>IS</w:t>
      </w:r>
      <w:r>
        <w:t xml:space="preserve"> SURCHARGE MUST BE USED FOR THE REPAIR, PAVING, AND RESURFACING OF ROADS AND BRIDGES THROUGHOUT THE STATE.</w:t>
      </w:r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232EB">
        <w:t>Article 5, Chapter 3, Title 56 of the 1976 Code is amended by adding:</w:t>
      </w:r>
    </w:p>
    <w:p w:rsidR="007232EB" w:rsidRDefault="00723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EB" w:rsidRDefault="00723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930.</w:t>
      </w:r>
      <w:r>
        <w:tab/>
        <w:t xml:space="preserve">Notwithstanding another provision of law, a thirty dollar surcharge must be imposed </w:t>
      </w:r>
      <w:r w:rsidR="006055CB">
        <w:t xml:space="preserve">biennially </w:t>
      </w:r>
      <w:r>
        <w:t>upon each vehicle that is required to be registered under this chapter</w:t>
      </w:r>
      <w:r w:rsidR="006055CB">
        <w:t xml:space="preserve"> in addition to any other biennial registration fee</w:t>
      </w:r>
      <w:r>
        <w:t>.  This surcharge must be placed in the State General Fund and used to repair, pave, and resurface roads and bridges throughout this State.”</w:t>
      </w:r>
    </w:p>
    <w:p w:rsidR="006B0BEC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0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32EB">
        <w:t>2</w:t>
      </w:r>
      <w:r>
        <w:t>.</w:t>
      </w:r>
      <w:r>
        <w:tab/>
        <w:t>This act takes effect upon approval by the Governor.</w:t>
      </w:r>
    </w:p>
    <w:p w:rsidR="001E1F36" w:rsidRDefault="007232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1F36" w:rsidRDefault="001E1F36" w:rsidP="008F198A">
      <w:pPr>
        <w:suppressAutoHyphens/>
      </w:pPr>
    </w:p>
    <w:sectPr w:rsidR="001E1F36" w:rsidSect="008F19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BEC" w:rsidRDefault="006B0BEC" w:rsidP="009F0C77">
      <w:r>
        <w:separator/>
      </w:r>
    </w:p>
  </w:endnote>
  <w:endnote w:type="continuationSeparator" w:id="0">
    <w:p w:rsidR="006B0BEC" w:rsidRDefault="006B0B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1E4085-1B21-4BF2-A2E3-C227DF3E6AA9}"/>
    <w:embedBold r:id="rId2" w:fontKey="{3C03B417-354C-47FB-950D-E4E98013D7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BCC9BB-C786-4532-88A0-3838FF8E85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A41B9D-8F14-4DC1-B998-1328BAF24B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79BCD9-D726-4946-84DF-1E9DC64F64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98A" w:rsidRPr="001E1F36" w:rsidRDefault="008F198A" w:rsidP="001E1F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[3233]</w:t>
    </w:r>
    <w:r>
      <w:tab/>
    </w:r>
    <w:r w:rsidR="007839AD">
      <w:fldChar w:fldCharType="begin"/>
    </w:r>
    <w:r w:rsidR="007839AD">
      <w:instrText xml:space="preserve"> PAGE  \* MERGEFORMAT </w:instrText>
    </w:r>
    <w:r w:rsidR="007839AD">
      <w:fldChar w:fldCharType="separate"/>
    </w:r>
    <w:r w:rsidR="007678CD">
      <w:rPr>
        <w:noProof/>
      </w:rPr>
      <w:t>1</w:t>
    </w:r>
    <w:r w:rsidR="007839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BEC" w:rsidRDefault="006B0BEC" w:rsidP="009F0C77">
      <w:r>
        <w:separator/>
      </w:r>
    </w:p>
  </w:footnote>
  <w:footnote w:type="continuationSeparator" w:id="0">
    <w:p w:rsidR="006B0BEC" w:rsidRDefault="006B0B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56CM13"/>
    <w:docVar w:name="CoverBillType" w:val="b"/>
    <w:docVar w:name="docpath" w:val="L:\Council\bills\SWB\5056CM13.DOCX"/>
    <w:docVar w:name="dvBillNumber" w:val="323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A52A0"/>
    <w:rsid w:val="00011869"/>
    <w:rsid w:val="000373FD"/>
    <w:rsid w:val="000E1785"/>
    <w:rsid w:val="000F40FA"/>
    <w:rsid w:val="0010776B"/>
    <w:rsid w:val="00114F2A"/>
    <w:rsid w:val="00133E66"/>
    <w:rsid w:val="001435A3"/>
    <w:rsid w:val="001D08F2"/>
    <w:rsid w:val="001D525B"/>
    <w:rsid w:val="001D7F4F"/>
    <w:rsid w:val="001E1F36"/>
    <w:rsid w:val="001E6A27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46D0"/>
    <w:rsid w:val="003D01E8"/>
    <w:rsid w:val="003E5288"/>
    <w:rsid w:val="003F6D79"/>
    <w:rsid w:val="0041760A"/>
    <w:rsid w:val="00417C01"/>
    <w:rsid w:val="0046339A"/>
    <w:rsid w:val="004809EE"/>
    <w:rsid w:val="004E7D54"/>
    <w:rsid w:val="005273C6"/>
    <w:rsid w:val="00530A69"/>
    <w:rsid w:val="00545593"/>
    <w:rsid w:val="005720F8"/>
    <w:rsid w:val="00572D1D"/>
    <w:rsid w:val="00577C6C"/>
    <w:rsid w:val="005C2FE2"/>
    <w:rsid w:val="005E2BC9"/>
    <w:rsid w:val="00605102"/>
    <w:rsid w:val="006055CB"/>
    <w:rsid w:val="006215AA"/>
    <w:rsid w:val="00622BAD"/>
    <w:rsid w:val="006913C9"/>
    <w:rsid w:val="0069470D"/>
    <w:rsid w:val="006B0BEC"/>
    <w:rsid w:val="006F4A8B"/>
    <w:rsid w:val="007232EB"/>
    <w:rsid w:val="00734F00"/>
    <w:rsid w:val="007678CD"/>
    <w:rsid w:val="007839AD"/>
    <w:rsid w:val="007A484B"/>
    <w:rsid w:val="007A70AE"/>
    <w:rsid w:val="007E2B3F"/>
    <w:rsid w:val="008362E8"/>
    <w:rsid w:val="00895AAE"/>
    <w:rsid w:val="008A0B37"/>
    <w:rsid w:val="008A1768"/>
    <w:rsid w:val="008F0F33"/>
    <w:rsid w:val="008F198A"/>
    <w:rsid w:val="008F4429"/>
    <w:rsid w:val="0094021A"/>
    <w:rsid w:val="009A52A0"/>
    <w:rsid w:val="009B031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5C4E"/>
    <w:rsid w:val="00BE3C22"/>
    <w:rsid w:val="00BF2ED4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518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966FE39-FD45-443F-B4D5-D7A746F1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2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2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19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33_2013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9695C-6954-46CC-A640-633DBB727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276</Words>
  <Characters>1579</Characters>
  <Application>Microsoft Office Word</Application>
  <DocSecurity>0</DocSecurity>
  <Lines>13</Lines>
  <Paragraphs>3</Paragraphs>
  <ScaleCrop>false</ScaleCrop>
  <Company>LPITS</Company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3233: Surcharge for registration of motor vehicles - South Carolina Legislature Online</dc:title>
  <dc:creator>SandyBarden</dc:creator>
  <cp:lastModifiedBy>N Cumfer</cp:lastModifiedBy>
  <cp:revision>8</cp:revision>
  <cp:lastPrinted>2013-01-03T17:41:00Z</cp:lastPrinted>
  <dcterms:created xsi:type="dcterms:W3CDTF">2013-01-08T18:34:00Z</dcterms:created>
  <dcterms:modified xsi:type="dcterms:W3CDTF">2014-12-05T16:34:00Z</dcterms:modified>
</cp:coreProperties>
</file>