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D77" w:rsidRDefault="00DA0D77" w:rsidP="00DA0D77">
      <w:pPr>
        <w:widowControl w:val="0"/>
        <w:jc w:val="center"/>
      </w:pPr>
      <w:r w:rsidRPr="00DA0D77">
        <w:rPr>
          <w:b/>
        </w:rPr>
        <w:t>South Carolina General Assembly</w:t>
      </w:r>
    </w:p>
    <w:p w:rsidR="00DA0D77" w:rsidRDefault="00DA0D77" w:rsidP="00DA0D77">
      <w:pPr>
        <w:widowControl w:val="0"/>
        <w:jc w:val="center"/>
      </w:pPr>
      <w:r>
        <w:t>120th Session, 2013-2014</w:t>
      </w:r>
    </w:p>
    <w:p w:rsidR="00DA0D77" w:rsidRDefault="00DA0D77" w:rsidP="00DA0D77">
      <w:pPr>
        <w:widowControl w:val="0"/>
        <w:jc w:val="left"/>
      </w:pPr>
    </w:p>
    <w:p w:rsidR="00DA0D77" w:rsidRDefault="00DA0D77" w:rsidP="00DA0D77">
      <w:pPr>
        <w:widowControl w:val="0"/>
        <w:jc w:val="left"/>
        <w:rPr>
          <w:b/>
        </w:rPr>
      </w:pPr>
      <w:r w:rsidRPr="00DA0D77">
        <w:rPr>
          <w:b/>
        </w:rPr>
        <w:t>H. 3242</w:t>
      </w:r>
    </w:p>
    <w:p w:rsidR="00DA0D77" w:rsidRDefault="00DA0D77" w:rsidP="00DA0D77">
      <w:pPr>
        <w:widowControl w:val="0"/>
        <w:jc w:val="left"/>
        <w:rPr>
          <w:b/>
        </w:rPr>
      </w:pPr>
    </w:p>
    <w:p w:rsidR="00DA0D77" w:rsidRDefault="00DA0D77" w:rsidP="00DA0D77">
      <w:pPr>
        <w:widowControl w:val="0"/>
        <w:jc w:val="left"/>
      </w:pPr>
      <w:r w:rsidRPr="00DA0D77">
        <w:rPr>
          <w:b/>
        </w:rPr>
        <w:t>STATUS INFORMATION</w:t>
      </w:r>
    </w:p>
    <w:p w:rsidR="00DA0D77" w:rsidRDefault="00DA0D77" w:rsidP="00DA0D77">
      <w:pPr>
        <w:widowControl w:val="0"/>
        <w:jc w:val="left"/>
      </w:pPr>
    </w:p>
    <w:p w:rsidR="00DA0D77" w:rsidRDefault="00DA0D77" w:rsidP="00DA0D77">
      <w:pPr>
        <w:widowControl w:val="0"/>
        <w:jc w:val="left"/>
      </w:pPr>
      <w:r>
        <w:t>House Resolution</w:t>
      </w:r>
    </w:p>
    <w:p w:rsidR="00DA0D77" w:rsidRDefault="00DA0D77" w:rsidP="00DA0D77">
      <w:pPr>
        <w:widowControl w:val="0"/>
        <w:jc w:val="left"/>
      </w:pPr>
      <w:r>
        <w:t>Sponsors: Reps. Horne, Harrell, Jefferson, Knight, Mack, Murphy and Whipper</w:t>
      </w:r>
    </w:p>
    <w:p w:rsidR="00DA0D77" w:rsidRDefault="00DA0D77" w:rsidP="00DA0D77">
      <w:pPr>
        <w:widowControl w:val="0"/>
        <w:jc w:val="left"/>
      </w:pPr>
      <w:r>
        <w:t>Document Path: l:\council\bills\rm\1026htc13.docx</w:t>
      </w:r>
    </w:p>
    <w:p w:rsidR="00DA0D77" w:rsidRDefault="00DA0D77" w:rsidP="00DA0D77">
      <w:pPr>
        <w:widowControl w:val="0"/>
        <w:jc w:val="left"/>
      </w:pPr>
    </w:p>
    <w:p w:rsidR="00DA0D77" w:rsidRDefault="00DA0D77" w:rsidP="00DA0D77">
      <w:pPr>
        <w:widowControl w:val="0"/>
        <w:jc w:val="left"/>
      </w:pPr>
      <w:r>
        <w:t>Introduced in the House on January 8, 2013</w:t>
      </w:r>
    </w:p>
    <w:p w:rsidR="00DA0D77" w:rsidRDefault="00DA0D77" w:rsidP="00DA0D77">
      <w:pPr>
        <w:widowControl w:val="0"/>
        <w:jc w:val="left"/>
      </w:pPr>
      <w:r>
        <w:t>Adopted by the House on January 8, 2013</w:t>
      </w:r>
    </w:p>
    <w:p w:rsidR="00DA0D77" w:rsidRDefault="00DA0D77" w:rsidP="00DA0D77">
      <w:pPr>
        <w:widowControl w:val="0"/>
        <w:jc w:val="left"/>
      </w:pPr>
    </w:p>
    <w:p w:rsidR="00DA0D77" w:rsidRDefault="00DA0D77" w:rsidP="00DA0D77">
      <w:pPr>
        <w:widowControl w:val="0"/>
        <w:jc w:val="left"/>
      </w:pPr>
      <w:r>
        <w:t xml:space="preserve">Summary: </w:t>
      </w:r>
      <w:r w:rsidR="00340839">
        <w:t>Pinewood Preparatory School Competitive Cheer Team</w:t>
      </w:r>
    </w:p>
    <w:p w:rsidR="00DA0D77" w:rsidRDefault="00DA0D77" w:rsidP="00DA0D77">
      <w:pPr>
        <w:widowControl w:val="0"/>
        <w:jc w:val="left"/>
      </w:pPr>
    </w:p>
    <w:p w:rsidR="00DA0D77" w:rsidRDefault="00DA0D77" w:rsidP="00DA0D77">
      <w:pPr>
        <w:widowControl w:val="0"/>
        <w:jc w:val="left"/>
      </w:pPr>
    </w:p>
    <w:p w:rsidR="00DA0D77" w:rsidRDefault="00DA0D77" w:rsidP="00DA0D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0D77">
        <w:rPr>
          <w:b/>
        </w:rPr>
        <w:t>HISTORY OF LEGISLATIVE ACTIONS</w:t>
      </w:r>
    </w:p>
    <w:p w:rsidR="00DA0D77" w:rsidRDefault="00DA0D77" w:rsidP="00DA0D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A0D77" w:rsidRPr="00DA0D77" w:rsidRDefault="00DA0D77" w:rsidP="00DA0D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0D77">
        <w:rPr>
          <w:u w:val="single"/>
        </w:rPr>
        <w:tab/>
        <w:t>Date</w:t>
      </w:r>
      <w:r w:rsidRPr="00DA0D77">
        <w:rPr>
          <w:u w:val="single"/>
        </w:rPr>
        <w:tab/>
        <w:t>Body</w:t>
      </w:r>
      <w:r w:rsidRPr="00DA0D77">
        <w:rPr>
          <w:u w:val="single"/>
        </w:rPr>
        <w:tab/>
        <w:t>Action Description with journal page number</w:t>
      </w:r>
      <w:r w:rsidRPr="00DA0D77">
        <w:rPr>
          <w:u w:val="single"/>
        </w:rPr>
        <w:tab/>
      </w:r>
      <w:bookmarkStart w:id="0" w:name="_GoBack"/>
      <w:bookmarkEnd w:id="0"/>
    </w:p>
    <w:p w:rsidR="002F797F" w:rsidRDefault="002F797F" w:rsidP="002F79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BF0997">
        <w:t>Introduced and adopted (</w:t>
      </w:r>
      <w:hyperlink r:id="rId7" w:history="1">
        <w:r w:rsidRPr="00BF0997">
          <w:rPr>
            <w:rStyle w:val="Hyperlink"/>
          </w:rPr>
          <w:t>House Journal</w:t>
        </w:r>
        <w:r w:rsidRPr="00BF0997">
          <w:rPr>
            <w:rStyle w:val="Hyperlink"/>
          </w:rPr>
          <w:noBreakHyphen/>
          <w:t>page 38</w:t>
        </w:r>
      </w:hyperlink>
      <w:r w:rsidRPr="00BF0997">
        <w:t>)</w:t>
      </w:r>
    </w:p>
    <w:p w:rsidR="002F797F" w:rsidRDefault="002F797F" w:rsidP="002F79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0D77" w:rsidRPr="00DA0D77" w:rsidRDefault="00DA0D77" w:rsidP="00DA0D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0D77" w:rsidRDefault="00DA0D77" w:rsidP="00DA0D77">
      <w:r w:rsidRPr="00DA0D77">
        <w:rPr>
          <w:b/>
        </w:rPr>
        <w:t>VERSIONS OF THIS BILL</w:t>
      </w:r>
    </w:p>
    <w:p w:rsidR="00DA0D77" w:rsidRDefault="00DA0D77" w:rsidP="00DA0D77"/>
    <w:p w:rsidR="00DA0D77" w:rsidRDefault="00383E22" w:rsidP="00DA0D77">
      <w:hyperlink r:id="rId8" w:history="1">
        <w:r w:rsidR="00DA0D77">
          <w:rPr>
            <w:rStyle w:val="Hyperlink"/>
          </w:rPr>
          <w:t>1/8/2013</w:t>
        </w:r>
      </w:hyperlink>
    </w:p>
    <w:p w:rsidR="00DA0D77" w:rsidRDefault="00DA0D77" w:rsidP="00DA0D77"/>
    <w:p w:rsidR="00DA0D77" w:rsidRDefault="00DA0D77" w:rsidP="00DA0D77">
      <w:pPr>
        <w:sectPr w:rsidR="00DA0D77" w:rsidSect="00DA0D7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05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5B5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4047" w:rsidRDefault="00C43804" w:rsidP="00B74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F6508">
        <w:t>RECOGNIZE AND HONOR</w:t>
      </w:r>
      <w:r w:rsidR="00B74047" w:rsidRPr="00AE5EC6">
        <w:rPr>
          <w:color w:val="000000" w:themeColor="text1"/>
          <w:u w:color="000000" w:themeColor="text1"/>
        </w:rPr>
        <w:t xml:space="preserve"> </w:t>
      </w:r>
      <w:r w:rsidR="00B74047">
        <w:rPr>
          <w:color w:val="000000" w:themeColor="text1"/>
          <w:u w:color="000000" w:themeColor="text1"/>
        </w:rPr>
        <w:t xml:space="preserve">THE </w:t>
      </w:r>
      <w:r w:rsidR="00D31224">
        <w:rPr>
          <w:color w:val="000000" w:themeColor="text1"/>
          <w:u w:color="000000" w:themeColor="text1"/>
        </w:rPr>
        <w:t>PINE</w:t>
      </w:r>
      <w:r w:rsidR="00F74945">
        <w:rPr>
          <w:color w:val="000000" w:themeColor="text1"/>
          <w:u w:color="000000" w:themeColor="text1"/>
        </w:rPr>
        <w:t>WOOD</w:t>
      </w:r>
      <w:r w:rsidR="00D31224">
        <w:rPr>
          <w:color w:val="000000" w:themeColor="text1"/>
          <w:u w:color="000000" w:themeColor="text1"/>
        </w:rPr>
        <w:t xml:space="preserve"> PREPARATORY SCHOOL</w:t>
      </w:r>
      <w:r w:rsidR="00B74047">
        <w:t xml:space="preserve"> </w:t>
      </w:r>
      <w:r w:rsidR="00D31224">
        <w:t xml:space="preserve">COMPETITIVE </w:t>
      </w:r>
      <w:r w:rsidR="00B74047">
        <w:t xml:space="preserve">CHEER TEAM </w:t>
      </w:r>
      <w:r w:rsidR="00B74047" w:rsidRPr="00AE5EC6">
        <w:rPr>
          <w:color w:val="000000" w:themeColor="text1"/>
          <w:u w:color="000000" w:themeColor="text1"/>
        </w:rPr>
        <w:t xml:space="preserve">ON </w:t>
      </w:r>
      <w:r w:rsidR="00B74047">
        <w:rPr>
          <w:color w:val="000000" w:themeColor="text1"/>
          <w:u w:color="000000" w:themeColor="text1"/>
        </w:rPr>
        <w:t>W</w:t>
      </w:r>
      <w:r w:rsidR="00B74047" w:rsidRPr="00AE5EC6">
        <w:rPr>
          <w:color w:val="000000" w:themeColor="text1"/>
          <w:u w:color="000000" w:themeColor="text1"/>
        </w:rPr>
        <w:t>IN</w:t>
      </w:r>
      <w:r w:rsidR="00B74047">
        <w:rPr>
          <w:color w:val="000000" w:themeColor="text1"/>
          <w:u w:color="000000" w:themeColor="text1"/>
        </w:rPr>
        <w:t xml:space="preserve">NING </w:t>
      </w:r>
      <w:r w:rsidR="00B74047" w:rsidRPr="00AE5EC6">
        <w:rPr>
          <w:color w:val="000000" w:themeColor="text1"/>
          <w:u w:color="000000" w:themeColor="text1"/>
        </w:rPr>
        <w:t xml:space="preserve">THE </w:t>
      </w:r>
      <w:r w:rsidR="00B74047">
        <w:t>201</w:t>
      </w:r>
      <w:r w:rsidR="00D31224">
        <w:t>2</w:t>
      </w:r>
      <w:r w:rsidR="00B74047">
        <w:t xml:space="preserve"> SOUTH CAROLINA INDEPENDENT SCHOOL ASSOCIATION </w:t>
      </w:r>
      <w:r w:rsidR="00D31224">
        <w:t xml:space="preserve">(SCISA) </w:t>
      </w:r>
      <w:r w:rsidR="00B74047">
        <w:t>CLASS AAA STATE CHAMPIONSHIP TITLE.</w:t>
      </w:r>
    </w:p>
    <w:p w:rsidR="00C65B5E" w:rsidRDefault="00C65B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F2A71" w:rsidRDefault="00C65B5E" w:rsidP="005F2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Whereas, </w:t>
      </w:r>
      <w:r w:rsidR="005F2A71">
        <w:t xml:space="preserve">on November </w:t>
      </w:r>
      <w:r w:rsidR="00F74945">
        <w:t>10</w:t>
      </w:r>
      <w:r w:rsidR="005F2A71">
        <w:t>, 201</w:t>
      </w:r>
      <w:r w:rsidR="00F74945">
        <w:t>2</w:t>
      </w:r>
      <w:r w:rsidR="005F2A71">
        <w:t xml:space="preserve">, </w:t>
      </w:r>
      <w:r w:rsidR="005F2A71" w:rsidRPr="00AE5EC6">
        <w:rPr>
          <w:color w:val="000000" w:themeColor="text1"/>
          <w:u w:color="000000" w:themeColor="text1"/>
        </w:rPr>
        <w:t>the</w:t>
      </w:r>
      <w:r w:rsidR="00F23F7E">
        <w:rPr>
          <w:color w:val="000000" w:themeColor="text1"/>
          <w:u w:color="000000" w:themeColor="text1"/>
        </w:rPr>
        <w:t xml:space="preserve"> </w:t>
      </w:r>
      <w:r w:rsidR="00F74945">
        <w:rPr>
          <w:color w:val="000000" w:themeColor="text1"/>
          <w:u w:color="000000" w:themeColor="text1"/>
        </w:rPr>
        <w:t xml:space="preserve">Pinewood Preparatory School competitive cheer </w:t>
      </w:r>
      <w:r w:rsidR="005F2A71">
        <w:t>team</w:t>
      </w:r>
      <w:r w:rsidR="005F2A71" w:rsidRPr="00AE5EC6">
        <w:rPr>
          <w:color w:val="000000" w:themeColor="text1"/>
          <w:u w:color="000000" w:themeColor="text1"/>
        </w:rPr>
        <w:t xml:space="preserve"> </w:t>
      </w:r>
      <w:r w:rsidR="00F74945">
        <w:rPr>
          <w:color w:val="000000" w:themeColor="text1"/>
          <w:u w:color="000000" w:themeColor="text1"/>
        </w:rPr>
        <w:t>accomplished a ten</w:t>
      </w:r>
      <w:r w:rsidR="005237C7">
        <w:rPr>
          <w:color w:val="000000" w:themeColor="text1"/>
          <w:u w:color="000000" w:themeColor="text1"/>
        </w:rPr>
        <w:noBreakHyphen/>
      </w:r>
      <w:r w:rsidR="00F74945">
        <w:rPr>
          <w:color w:val="000000" w:themeColor="text1"/>
          <w:u w:color="000000" w:themeColor="text1"/>
        </w:rPr>
        <w:t>year goal: T</w:t>
      </w:r>
      <w:r w:rsidR="00884D09">
        <w:rPr>
          <w:color w:val="000000" w:themeColor="text1"/>
          <w:u w:color="000000" w:themeColor="text1"/>
        </w:rPr>
        <w:t>he</w:t>
      </w:r>
      <w:r w:rsidR="00F74945">
        <w:rPr>
          <w:color w:val="000000" w:themeColor="text1"/>
          <w:u w:color="000000" w:themeColor="text1"/>
        </w:rPr>
        <w:t xml:space="preserve"> team</w:t>
      </w:r>
      <w:r w:rsidR="005F2A71">
        <w:rPr>
          <w:color w:val="000000" w:themeColor="text1"/>
          <w:u w:color="000000" w:themeColor="text1"/>
        </w:rPr>
        <w:t xml:space="preserve"> </w:t>
      </w:r>
      <w:r w:rsidR="00BF0B87">
        <w:rPr>
          <w:color w:val="000000" w:themeColor="text1"/>
          <w:u w:color="000000" w:themeColor="text1"/>
        </w:rPr>
        <w:t xml:space="preserve">members </w:t>
      </w:r>
      <w:r w:rsidR="005F2A71">
        <w:rPr>
          <w:color w:val="000000" w:themeColor="text1"/>
          <w:u w:color="000000" w:themeColor="text1"/>
        </w:rPr>
        <w:t xml:space="preserve">captured </w:t>
      </w:r>
      <w:r w:rsidR="005F2A71" w:rsidRPr="00AE5EC6">
        <w:rPr>
          <w:color w:val="000000" w:themeColor="text1"/>
          <w:u w:color="000000" w:themeColor="text1"/>
        </w:rPr>
        <w:t xml:space="preserve">the </w:t>
      </w:r>
      <w:r w:rsidR="005F2A71">
        <w:t>South Carolina Independent School Association (SCISA) Class AAA State Championship title</w:t>
      </w:r>
      <w:r w:rsidR="005F2A71">
        <w:rPr>
          <w:color w:val="000000" w:themeColor="text1"/>
          <w:u w:color="000000" w:themeColor="text1"/>
        </w:rPr>
        <w:t xml:space="preserve">, soaring their way past all competitors at </w:t>
      </w:r>
      <w:r w:rsidR="00884D09">
        <w:rPr>
          <w:color w:val="000000" w:themeColor="text1"/>
          <w:u w:color="000000" w:themeColor="text1"/>
        </w:rPr>
        <w:t>A.C. Flora High School</w:t>
      </w:r>
      <w:r w:rsidR="005F2A71">
        <w:rPr>
          <w:color w:val="000000" w:themeColor="text1"/>
          <w:u w:color="000000" w:themeColor="text1"/>
        </w:rPr>
        <w:t xml:space="preserve"> in </w:t>
      </w:r>
      <w:r w:rsidR="00884D09">
        <w:rPr>
          <w:color w:val="000000" w:themeColor="text1"/>
          <w:u w:color="000000" w:themeColor="text1"/>
        </w:rPr>
        <w:t>Columbia</w:t>
      </w:r>
      <w:r w:rsidR="005F2A71">
        <w:rPr>
          <w:color w:val="000000" w:themeColor="text1"/>
          <w:u w:color="000000" w:themeColor="text1"/>
        </w:rPr>
        <w:t>; and</w:t>
      </w:r>
    </w:p>
    <w:p w:rsidR="005F2A71" w:rsidRDefault="005F2A71" w:rsidP="005F2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2A71" w:rsidRDefault="005F2A71" w:rsidP="005F2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exultant </w:t>
      </w:r>
      <w:r w:rsidR="00677449">
        <w:rPr>
          <w:color w:val="000000" w:themeColor="text1"/>
          <w:u w:color="000000" w:themeColor="text1"/>
        </w:rPr>
        <w:t>Pinewood f</w:t>
      </w:r>
      <w:r>
        <w:rPr>
          <w:color w:val="000000" w:themeColor="text1"/>
          <w:u w:color="000000" w:themeColor="text1"/>
        </w:rPr>
        <w:t xml:space="preserve">ans watched the Lady </w:t>
      </w:r>
      <w:r w:rsidR="00677449">
        <w:rPr>
          <w:color w:val="000000" w:themeColor="text1"/>
          <w:u w:color="000000" w:themeColor="text1"/>
        </w:rPr>
        <w:t>Panthers</w:t>
      </w:r>
      <w:r>
        <w:rPr>
          <w:color w:val="000000" w:themeColor="text1"/>
          <w:u w:color="000000" w:themeColor="text1"/>
        </w:rPr>
        <w:t xml:space="preserve"> collect their </w:t>
      </w:r>
      <w:r w:rsidR="00677449">
        <w:rPr>
          <w:color w:val="000000" w:themeColor="text1"/>
          <w:u w:color="000000" w:themeColor="text1"/>
        </w:rPr>
        <w:t xml:space="preserve">first </w:t>
      </w:r>
      <w:r w:rsidR="00610F7D">
        <w:rPr>
          <w:color w:val="000000" w:themeColor="text1"/>
          <w:u w:color="000000" w:themeColor="text1"/>
        </w:rPr>
        <w:t>Triple</w:t>
      </w:r>
      <w:r w:rsidR="005237C7">
        <w:rPr>
          <w:color w:val="000000" w:themeColor="text1"/>
          <w:u w:color="000000" w:themeColor="text1"/>
        </w:rPr>
        <w:noBreakHyphen/>
      </w:r>
      <w:r w:rsidR="00610F7D">
        <w:rPr>
          <w:color w:val="000000" w:themeColor="text1"/>
          <w:u w:color="000000" w:themeColor="text1"/>
        </w:rPr>
        <w:t xml:space="preserve">A </w:t>
      </w:r>
      <w:r w:rsidR="0067744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tate title, a feat that </w:t>
      </w:r>
      <w:r w:rsidR="00677449">
        <w:rPr>
          <w:color w:val="000000" w:themeColor="text1"/>
          <w:u w:color="000000" w:themeColor="text1"/>
        </w:rPr>
        <w:t>was all the more impressive because, in so doing, Pinewood ended the reign of seven</w:t>
      </w:r>
      <w:r w:rsidR="005237C7">
        <w:rPr>
          <w:color w:val="000000" w:themeColor="text1"/>
          <w:u w:color="000000" w:themeColor="text1"/>
        </w:rPr>
        <w:noBreakHyphen/>
      </w:r>
      <w:r w:rsidR="00677449">
        <w:rPr>
          <w:color w:val="000000" w:themeColor="text1"/>
          <w:u w:color="000000" w:themeColor="text1"/>
        </w:rPr>
        <w:t>time champion Cardinal Newman; and</w:t>
      </w:r>
    </w:p>
    <w:p w:rsidR="005F2A71" w:rsidRDefault="005F2A71" w:rsidP="005F2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2A71" w:rsidRDefault="005F2A71" w:rsidP="005F2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15827">
        <w:rPr>
          <w:color w:val="000000" w:themeColor="text1"/>
          <w:u w:color="000000" w:themeColor="text1"/>
        </w:rPr>
        <w:t>driven by winning strength</w:t>
      </w:r>
      <w:r w:rsidR="00AB6BDF">
        <w:rPr>
          <w:color w:val="000000" w:themeColor="text1"/>
          <w:u w:color="000000" w:themeColor="text1"/>
        </w:rPr>
        <w:t xml:space="preserve"> and </w:t>
      </w:r>
      <w:r w:rsidRPr="003765FE">
        <w:rPr>
          <w:color w:val="000000" w:themeColor="text1"/>
          <w:u w:color="000000" w:themeColor="text1"/>
        </w:rPr>
        <w:t>courage</w:t>
      </w:r>
      <w:r w:rsidR="00AB6BDF">
        <w:rPr>
          <w:color w:val="000000" w:themeColor="text1"/>
          <w:u w:color="000000" w:themeColor="text1"/>
        </w:rPr>
        <w:t xml:space="preserve">, the </w:t>
      </w:r>
      <w:r>
        <w:rPr>
          <w:color w:val="000000" w:themeColor="text1"/>
          <w:u w:color="000000" w:themeColor="text1"/>
        </w:rPr>
        <w:t xml:space="preserve">Lady </w:t>
      </w:r>
      <w:r w:rsidR="00754A38">
        <w:rPr>
          <w:color w:val="000000" w:themeColor="text1"/>
          <w:u w:color="000000" w:themeColor="text1"/>
        </w:rPr>
        <w:t>Panthers</w:t>
      </w:r>
      <w:r>
        <w:rPr>
          <w:color w:val="000000" w:themeColor="text1"/>
          <w:u w:color="000000" w:themeColor="text1"/>
        </w:rPr>
        <w:t xml:space="preserve"> </w:t>
      </w:r>
      <w:r w:rsidR="00AB6BDF">
        <w:rPr>
          <w:color w:val="000000" w:themeColor="text1"/>
          <w:u w:color="000000" w:themeColor="text1"/>
        </w:rPr>
        <w:t xml:space="preserve">put all their heart into the </w:t>
      </w:r>
      <w:r w:rsidR="0060776D">
        <w:rPr>
          <w:color w:val="000000" w:themeColor="text1"/>
          <w:u w:color="000000" w:themeColor="text1"/>
        </w:rPr>
        <w:t>challenge and</w:t>
      </w:r>
      <w:r w:rsidR="00AB6BD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turned in a marvelous performance, keeping the excited crowd enthralled for the entire competition; and</w:t>
      </w:r>
    </w:p>
    <w:p w:rsidR="005F2A71" w:rsidRDefault="005F2A71" w:rsidP="005F2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2A71" w:rsidRDefault="005F2A71" w:rsidP="005F2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E0503">
        <w:rPr>
          <w:color w:val="000000" w:themeColor="text1"/>
          <w:u w:color="000000" w:themeColor="text1"/>
        </w:rPr>
        <w:t xml:space="preserve">Head </w:t>
      </w:r>
      <w:r>
        <w:rPr>
          <w:color w:val="000000" w:themeColor="text1"/>
          <w:u w:color="000000" w:themeColor="text1"/>
        </w:rPr>
        <w:t xml:space="preserve">Coach </w:t>
      </w:r>
      <w:r w:rsidR="00A72757">
        <w:rPr>
          <w:color w:val="000000" w:themeColor="text1"/>
          <w:u w:color="000000" w:themeColor="text1"/>
        </w:rPr>
        <w:t>Merrell Mann</w:t>
      </w:r>
      <w:r w:rsidR="00C5445A">
        <w:rPr>
          <w:color w:val="000000" w:themeColor="text1"/>
          <w:u w:color="000000" w:themeColor="text1"/>
        </w:rPr>
        <w:t>, rightly proud of the Lady Panthers</w:t>
      </w:r>
      <w:r w:rsidR="005237C7" w:rsidRPr="005237C7">
        <w:rPr>
          <w:color w:val="000000" w:themeColor="text1"/>
          <w:u w:color="000000" w:themeColor="text1"/>
        </w:rPr>
        <w:t>'</w:t>
      </w:r>
      <w:r w:rsidR="00C5445A">
        <w:rPr>
          <w:color w:val="000000" w:themeColor="text1"/>
          <w:u w:color="000000" w:themeColor="text1"/>
        </w:rPr>
        <w:t xml:space="preserve"> expertise, tr</w:t>
      </w:r>
      <w:r>
        <w:rPr>
          <w:color w:val="000000" w:themeColor="text1"/>
          <w:u w:color="000000" w:themeColor="text1"/>
        </w:rPr>
        <w:t>ained her show</w:t>
      </w:r>
      <w:r w:rsidR="005237C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stopping team</w:t>
      </w:r>
      <w:r w:rsidR="00A72757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o both technical and artistic excellence all the way to the top; and</w:t>
      </w:r>
    </w:p>
    <w:p w:rsidR="005F2A71" w:rsidRDefault="005F2A71" w:rsidP="005F2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2A71" w:rsidRDefault="005F2A71" w:rsidP="005F2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recognizing the commitment of these young athletes and the sacrifices they have made in order to reach their goals, the </w:t>
      </w:r>
      <w:r w:rsidR="00D026D8">
        <w:t>House of Representatives</w:t>
      </w:r>
      <w:r w:rsidR="00D026D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take</w:t>
      </w:r>
      <w:r w:rsidR="00D026D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great pleasure in commending and honoring them for a</w:t>
      </w:r>
      <w:r w:rsidR="00443AE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successful year of cheering and the crowning </w:t>
      </w:r>
      <w:r>
        <w:rPr>
          <w:color w:val="000000" w:themeColor="text1"/>
          <w:u w:color="000000" w:themeColor="text1"/>
        </w:rPr>
        <w:lastRenderedPageBreak/>
        <w:t xml:space="preserve">achievement of capturing the </w:t>
      </w:r>
      <w:r>
        <w:t>SCISA Class AAA State Championship title</w:t>
      </w:r>
      <w:r>
        <w:rPr>
          <w:color w:val="000000" w:themeColor="text1"/>
          <w:u w:color="000000" w:themeColor="text1"/>
        </w:rPr>
        <w:t>. Now, therefore,</w:t>
      </w:r>
    </w:p>
    <w:p w:rsidR="005F2A71" w:rsidRPr="00AE5EC6" w:rsidRDefault="005F2A71" w:rsidP="005F2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26D8" w:rsidRDefault="00D026D8" w:rsidP="00D026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F2A71" w:rsidRPr="00AE5EC6" w:rsidRDefault="005F2A71" w:rsidP="005F2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6C4A" w:rsidRDefault="005F2A71" w:rsidP="00006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AE5EC6">
        <w:rPr>
          <w:color w:val="000000" w:themeColor="text1"/>
          <w:u w:color="000000" w:themeColor="text1"/>
        </w:rPr>
        <w:t xml:space="preserve">That the members of the South Carolina </w:t>
      </w:r>
      <w:r w:rsidR="00D026D8">
        <w:t>House of Representatives</w:t>
      </w:r>
      <w:r w:rsidRPr="00AE5EC6">
        <w:rPr>
          <w:color w:val="000000" w:themeColor="text1"/>
          <w:u w:color="000000" w:themeColor="text1"/>
        </w:rPr>
        <w:t xml:space="preserve">, by this resolution, </w:t>
      </w:r>
      <w:r w:rsidR="00006C4A">
        <w:t>recognize and honor</w:t>
      </w:r>
      <w:r w:rsidR="00006C4A" w:rsidRPr="00AE5EC6">
        <w:rPr>
          <w:color w:val="000000" w:themeColor="text1"/>
          <w:u w:color="000000" w:themeColor="text1"/>
        </w:rPr>
        <w:t xml:space="preserve"> </w:t>
      </w:r>
      <w:r w:rsidR="00006C4A">
        <w:rPr>
          <w:color w:val="000000" w:themeColor="text1"/>
          <w:u w:color="000000" w:themeColor="text1"/>
        </w:rPr>
        <w:t>the Pine</w:t>
      </w:r>
      <w:r w:rsidR="00F74945">
        <w:rPr>
          <w:color w:val="000000" w:themeColor="text1"/>
          <w:u w:color="000000" w:themeColor="text1"/>
        </w:rPr>
        <w:t>wood</w:t>
      </w:r>
      <w:r w:rsidR="00006C4A">
        <w:rPr>
          <w:color w:val="000000" w:themeColor="text1"/>
          <w:u w:color="000000" w:themeColor="text1"/>
        </w:rPr>
        <w:t xml:space="preserve"> Preparatory School</w:t>
      </w:r>
      <w:r w:rsidR="00006C4A">
        <w:t xml:space="preserve"> competitive cheer team </w:t>
      </w:r>
      <w:r w:rsidR="00006C4A" w:rsidRPr="00AE5EC6">
        <w:rPr>
          <w:color w:val="000000" w:themeColor="text1"/>
          <w:u w:color="000000" w:themeColor="text1"/>
        </w:rPr>
        <w:t xml:space="preserve">on </w:t>
      </w:r>
      <w:r w:rsidR="00006C4A">
        <w:rPr>
          <w:color w:val="000000" w:themeColor="text1"/>
          <w:u w:color="000000" w:themeColor="text1"/>
        </w:rPr>
        <w:t>w</w:t>
      </w:r>
      <w:r w:rsidR="00006C4A" w:rsidRPr="00AE5EC6">
        <w:rPr>
          <w:color w:val="000000" w:themeColor="text1"/>
          <w:u w:color="000000" w:themeColor="text1"/>
        </w:rPr>
        <w:t>in</w:t>
      </w:r>
      <w:r w:rsidR="00006C4A">
        <w:rPr>
          <w:color w:val="000000" w:themeColor="text1"/>
          <w:u w:color="000000" w:themeColor="text1"/>
        </w:rPr>
        <w:t xml:space="preserve">ning </w:t>
      </w:r>
      <w:r w:rsidR="00006C4A" w:rsidRPr="00AE5EC6">
        <w:rPr>
          <w:color w:val="000000" w:themeColor="text1"/>
          <w:u w:color="000000" w:themeColor="text1"/>
        </w:rPr>
        <w:t xml:space="preserve">the </w:t>
      </w:r>
      <w:r w:rsidR="00006C4A">
        <w:t>2012 South Carolina Independent School Association (SCISA) Class AAA State Championship title.</w:t>
      </w:r>
    </w:p>
    <w:p w:rsidR="005F2A71" w:rsidRPr="00AE5EC6" w:rsidRDefault="005F2A71" w:rsidP="005F2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2A71" w:rsidRDefault="005F2A71" w:rsidP="005F2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E5EC6">
        <w:rPr>
          <w:color w:val="000000" w:themeColor="text1"/>
          <w:u w:color="000000" w:themeColor="text1"/>
        </w:rPr>
        <w:t>Be it further resolved that a copy of this resolution be presented to</w:t>
      </w:r>
      <w:r>
        <w:rPr>
          <w:color w:val="000000" w:themeColor="text1"/>
          <w:u w:color="000000" w:themeColor="text1"/>
        </w:rPr>
        <w:t xml:space="preserve"> </w:t>
      </w:r>
      <w:r w:rsidR="00E942C6">
        <w:rPr>
          <w:color w:val="000000" w:themeColor="text1"/>
          <w:u w:color="000000" w:themeColor="text1"/>
        </w:rPr>
        <w:t>Head of School</w:t>
      </w:r>
      <w:r>
        <w:rPr>
          <w:color w:val="000000" w:themeColor="text1"/>
          <w:u w:color="000000" w:themeColor="text1"/>
        </w:rPr>
        <w:t xml:space="preserve"> </w:t>
      </w:r>
      <w:r w:rsidR="001F4C90">
        <w:rPr>
          <w:color w:val="000000" w:themeColor="text1"/>
          <w:u w:color="000000" w:themeColor="text1"/>
        </w:rPr>
        <w:t>Steve Mandell</w:t>
      </w:r>
      <w:r w:rsidR="001F4C90" w:rsidRPr="003617D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E942C6">
        <w:rPr>
          <w:color w:val="000000" w:themeColor="text1"/>
          <w:u w:color="000000" w:themeColor="text1"/>
        </w:rPr>
        <w:t xml:space="preserve">Head </w:t>
      </w:r>
      <w:r>
        <w:rPr>
          <w:color w:val="000000" w:themeColor="text1"/>
          <w:u w:color="000000" w:themeColor="text1"/>
        </w:rPr>
        <w:t xml:space="preserve">Coach </w:t>
      </w:r>
      <w:r w:rsidR="00E942C6">
        <w:rPr>
          <w:color w:val="000000" w:themeColor="text1"/>
          <w:u w:color="000000" w:themeColor="text1"/>
        </w:rPr>
        <w:t>Merrell Mann o</w:t>
      </w:r>
      <w:r>
        <w:rPr>
          <w:color w:val="000000" w:themeColor="text1"/>
          <w:u w:color="000000" w:themeColor="text1"/>
        </w:rPr>
        <w:t xml:space="preserve">f </w:t>
      </w:r>
      <w:r w:rsidR="00E942C6">
        <w:rPr>
          <w:color w:val="000000" w:themeColor="text1"/>
          <w:u w:color="000000" w:themeColor="text1"/>
        </w:rPr>
        <w:t>Pine</w:t>
      </w:r>
      <w:r w:rsidR="00F74945">
        <w:rPr>
          <w:color w:val="000000" w:themeColor="text1"/>
          <w:u w:color="000000" w:themeColor="text1"/>
        </w:rPr>
        <w:t>wood</w:t>
      </w:r>
      <w:r w:rsidR="00E942C6">
        <w:rPr>
          <w:color w:val="000000" w:themeColor="text1"/>
          <w:u w:color="000000" w:themeColor="text1"/>
        </w:rPr>
        <w:t xml:space="preserve"> Preparatory S</w:t>
      </w:r>
      <w:r>
        <w:rPr>
          <w:color w:val="000000" w:themeColor="text1"/>
          <w:u w:color="000000" w:themeColor="text1"/>
        </w:rPr>
        <w:t>chool.</w:t>
      </w:r>
    </w:p>
    <w:p w:rsidR="001E0599" w:rsidRDefault="005237C7" w:rsidP="00BD32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0599" w:rsidRDefault="001E0599" w:rsidP="00DA0D77">
      <w:pPr>
        <w:suppressAutoHyphens/>
      </w:pPr>
    </w:p>
    <w:sectPr w:rsidR="001E0599" w:rsidSect="00DA0D7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5B5E" w:rsidRDefault="00C65B5E" w:rsidP="009F0C77">
      <w:r>
        <w:separator/>
      </w:r>
    </w:p>
  </w:endnote>
  <w:endnote w:type="continuationSeparator" w:id="0">
    <w:p w:rsidR="00C65B5E" w:rsidRDefault="00C65B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7C19B1-00FB-41A3-8380-229009428A28}"/>
    <w:embedBold r:id="rId2" w:fontKey="{A0471574-33AF-47E4-9CE2-EF048B6932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F273133-FA94-4DF4-B271-53507FA7C9A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D2009A8-5A8F-46B0-B585-C28A261FC2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760A4FB-D994-451A-BFB1-AC6BF305B6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0D77" w:rsidRPr="001E0599" w:rsidRDefault="00DA0D77" w:rsidP="001E05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[3242]</w:t>
    </w:r>
    <w:r>
      <w:tab/>
    </w:r>
    <w:r w:rsidR="007F3C5E">
      <w:fldChar w:fldCharType="begin"/>
    </w:r>
    <w:r w:rsidR="007F3C5E">
      <w:instrText xml:space="preserve"> PAGE  \* MERGEFORMAT </w:instrText>
    </w:r>
    <w:r w:rsidR="007F3C5E">
      <w:fldChar w:fldCharType="separate"/>
    </w:r>
    <w:r w:rsidR="00383E22">
      <w:rPr>
        <w:noProof/>
      </w:rPr>
      <w:t>1</w:t>
    </w:r>
    <w:r w:rsidR="007F3C5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5B5E" w:rsidRDefault="00C65B5E" w:rsidP="009F0C77">
      <w:r>
        <w:separator/>
      </w:r>
    </w:p>
  </w:footnote>
  <w:footnote w:type="continuationSeparator" w:id="0">
    <w:p w:rsidR="00C65B5E" w:rsidRDefault="00C65B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26HTC13"/>
    <w:docVar w:name="CoverBillType" w:val="r"/>
    <w:docVar w:name="docpath" w:val="L:\Council\bills\RM\1026HTC13.DOCX"/>
    <w:docVar w:name="dvBillNumber" w:val="324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07016"/>
    <w:rsid w:val="00006C4A"/>
    <w:rsid w:val="00011869"/>
    <w:rsid w:val="000C0308"/>
    <w:rsid w:val="000E0503"/>
    <w:rsid w:val="000E1785"/>
    <w:rsid w:val="000F40FA"/>
    <w:rsid w:val="0010776B"/>
    <w:rsid w:val="00133E66"/>
    <w:rsid w:val="001435A3"/>
    <w:rsid w:val="001575DE"/>
    <w:rsid w:val="001D08F2"/>
    <w:rsid w:val="001D525B"/>
    <w:rsid w:val="001D7F4F"/>
    <w:rsid w:val="001E0599"/>
    <w:rsid w:val="001F4C90"/>
    <w:rsid w:val="002321B6"/>
    <w:rsid w:val="00250967"/>
    <w:rsid w:val="002543C8"/>
    <w:rsid w:val="00284AAE"/>
    <w:rsid w:val="002864A2"/>
    <w:rsid w:val="002E5912"/>
    <w:rsid w:val="002F797F"/>
    <w:rsid w:val="00301B21"/>
    <w:rsid w:val="00314653"/>
    <w:rsid w:val="00325348"/>
    <w:rsid w:val="0032732C"/>
    <w:rsid w:val="00336AD0"/>
    <w:rsid w:val="00340839"/>
    <w:rsid w:val="0037079A"/>
    <w:rsid w:val="00383043"/>
    <w:rsid w:val="00383E22"/>
    <w:rsid w:val="003D01E8"/>
    <w:rsid w:val="003E5288"/>
    <w:rsid w:val="003F6D79"/>
    <w:rsid w:val="00415827"/>
    <w:rsid w:val="0041760A"/>
    <w:rsid w:val="00417C01"/>
    <w:rsid w:val="00422EAF"/>
    <w:rsid w:val="00443585"/>
    <w:rsid w:val="00443AE0"/>
    <w:rsid w:val="004809EE"/>
    <w:rsid w:val="004B4C6C"/>
    <w:rsid w:val="004C7A66"/>
    <w:rsid w:val="004E7D54"/>
    <w:rsid w:val="005073B0"/>
    <w:rsid w:val="005237C7"/>
    <w:rsid w:val="005273C6"/>
    <w:rsid w:val="00530A69"/>
    <w:rsid w:val="005432C7"/>
    <w:rsid w:val="00545593"/>
    <w:rsid w:val="00577C6C"/>
    <w:rsid w:val="005C2FE2"/>
    <w:rsid w:val="005E2BC9"/>
    <w:rsid w:val="005F2A71"/>
    <w:rsid w:val="00600B48"/>
    <w:rsid w:val="00605102"/>
    <w:rsid w:val="0060776D"/>
    <w:rsid w:val="00610F7D"/>
    <w:rsid w:val="006215AA"/>
    <w:rsid w:val="00677449"/>
    <w:rsid w:val="006913C9"/>
    <w:rsid w:val="0069470D"/>
    <w:rsid w:val="006A6B77"/>
    <w:rsid w:val="006E0404"/>
    <w:rsid w:val="006F5911"/>
    <w:rsid w:val="00707016"/>
    <w:rsid w:val="00734F00"/>
    <w:rsid w:val="00736177"/>
    <w:rsid w:val="00754A38"/>
    <w:rsid w:val="007A70AE"/>
    <w:rsid w:val="007E40D1"/>
    <w:rsid w:val="007F3C5E"/>
    <w:rsid w:val="00820C64"/>
    <w:rsid w:val="008362E8"/>
    <w:rsid w:val="00884D09"/>
    <w:rsid w:val="008A1768"/>
    <w:rsid w:val="008F0F33"/>
    <w:rsid w:val="008F4429"/>
    <w:rsid w:val="0094021A"/>
    <w:rsid w:val="0096657D"/>
    <w:rsid w:val="009B24D2"/>
    <w:rsid w:val="009B44AF"/>
    <w:rsid w:val="009C6A0B"/>
    <w:rsid w:val="009F0C77"/>
    <w:rsid w:val="009F4DD1"/>
    <w:rsid w:val="00A41684"/>
    <w:rsid w:val="00A64E80"/>
    <w:rsid w:val="00A72757"/>
    <w:rsid w:val="00A72BCD"/>
    <w:rsid w:val="00A741D9"/>
    <w:rsid w:val="00A833AB"/>
    <w:rsid w:val="00A9741D"/>
    <w:rsid w:val="00AA09EC"/>
    <w:rsid w:val="00AB6BDF"/>
    <w:rsid w:val="00AD4B17"/>
    <w:rsid w:val="00B412D4"/>
    <w:rsid w:val="00B53001"/>
    <w:rsid w:val="00B60181"/>
    <w:rsid w:val="00B74047"/>
    <w:rsid w:val="00B742CB"/>
    <w:rsid w:val="00BB7932"/>
    <w:rsid w:val="00BD32F7"/>
    <w:rsid w:val="00BE3C22"/>
    <w:rsid w:val="00BF0B87"/>
    <w:rsid w:val="00C0345E"/>
    <w:rsid w:val="00C3483A"/>
    <w:rsid w:val="00C43804"/>
    <w:rsid w:val="00C5445A"/>
    <w:rsid w:val="00C65B5E"/>
    <w:rsid w:val="00C74E9D"/>
    <w:rsid w:val="00C82FD3"/>
    <w:rsid w:val="00C92819"/>
    <w:rsid w:val="00CC6B7B"/>
    <w:rsid w:val="00CD2089"/>
    <w:rsid w:val="00CE5AB1"/>
    <w:rsid w:val="00D026D8"/>
    <w:rsid w:val="00D2062C"/>
    <w:rsid w:val="00D31224"/>
    <w:rsid w:val="00D73A67"/>
    <w:rsid w:val="00D970A9"/>
    <w:rsid w:val="00DA0D77"/>
    <w:rsid w:val="00DA5052"/>
    <w:rsid w:val="00DF3845"/>
    <w:rsid w:val="00E41911"/>
    <w:rsid w:val="00E92EEF"/>
    <w:rsid w:val="00E942C6"/>
    <w:rsid w:val="00EF6508"/>
    <w:rsid w:val="00F23F7E"/>
    <w:rsid w:val="00F24442"/>
    <w:rsid w:val="00F50AE3"/>
    <w:rsid w:val="00F67CF1"/>
    <w:rsid w:val="00F74945"/>
    <w:rsid w:val="00F840F0"/>
    <w:rsid w:val="00FB0CD1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7AE79A0-20E3-48A6-B043-C98F95DFB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05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50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A0D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242_2013010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1E054C-AC0C-4848-AD15-0F535C526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402</Words>
  <Characters>2292</Characters>
  <Application>Microsoft Office Word</Application>
  <DocSecurity>0</DocSecurity>
  <Lines>19</Lines>
  <Paragraphs>5</Paragraphs>
  <ScaleCrop>false</ScaleCrop>
  <Company>LPITS</Company>
  <LinksUpToDate>false</LinksUpToDate>
  <CharactersWithSpaces>2689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3242: Pinewood Preparatory School Competitive Cheer Team - South Carolina Legislature Online</dc:title>
  <dc:creator>%USERNAME%</dc:creator>
  <cp:lastModifiedBy>N Cumfer</cp:lastModifiedBy>
  <cp:revision>7</cp:revision>
  <cp:lastPrinted>2013-01-08T17:36:00Z</cp:lastPrinted>
  <dcterms:created xsi:type="dcterms:W3CDTF">2013-01-08T18:38:00Z</dcterms:created>
  <dcterms:modified xsi:type="dcterms:W3CDTF">2014-12-05T16:34:00Z</dcterms:modified>
</cp:coreProperties>
</file>