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B70" w:rsidRDefault="002F7B70" w:rsidP="002F7B70">
      <w:pPr>
        <w:widowControl w:val="0"/>
        <w:jc w:val="center"/>
      </w:pPr>
      <w:r w:rsidRPr="002F7B70">
        <w:rPr>
          <w:b/>
        </w:rPr>
        <w:t>South Carolina General Assembly</w:t>
      </w:r>
    </w:p>
    <w:p w:rsidR="002F7B70" w:rsidRDefault="002F7B70" w:rsidP="002F7B70">
      <w:pPr>
        <w:widowControl w:val="0"/>
        <w:jc w:val="center"/>
      </w:pPr>
      <w:r>
        <w:t>120th Session, 2013-2014</w:t>
      </w:r>
    </w:p>
    <w:p w:rsidR="002F7B70" w:rsidRDefault="002F7B70" w:rsidP="002F7B70">
      <w:pPr>
        <w:widowControl w:val="0"/>
        <w:jc w:val="left"/>
      </w:pPr>
    </w:p>
    <w:p w:rsidR="002F7B70" w:rsidRDefault="002F7B70" w:rsidP="002F7B70">
      <w:pPr>
        <w:widowControl w:val="0"/>
        <w:jc w:val="left"/>
        <w:rPr>
          <w:b/>
        </w:rPr>
      </w:pPr>
      <w:r w:rsidRPr="002F7B70">
        <w:rPr>
          <w:b/>
        </w:rPr>
        <w:t>H. 3250</w:t>
      </w:r>
    </w:p>
    <w:p w:rsidR="002F7B70" w:rsidRDefault="002F7B70" w:rsidP="002F7B70">
      <w:pPr>
        <w:widowControl w:val="0"/>
        <w:jc w:val="left"/>
        <w:rPr>
          <w:b/>
        </w:rPr>
      </w:pPr>
    </w:p>
    <w:p w:rsidR="002F7B70" w:rsidRDefault="002F7B70" w:rsidP="002F7B70">
      <w:pPr>
        <w:widowControl w:val="0"/>
        <w:jc w:val="left"/>
      </w:pPr>
      <w:r w:rsidRPr="002F7B70">
        <w:rPr>
          <w:b/>
        </w:rPr>
        <w:t>STATUS INFORMATION</w:t>
      </w:r>
    </w:p>
    <w:p w:rsidR="002F7B70" w:rsidRDefault="002F7B70" w:rsidP="002F7B70">
      <w:pPr>
        <w:widowControl w:val="0"/>
        <w:jc w:val="left"/>
      </w:pPr>
    </w:p>
    <w:p w:rsidR="002F7B70" w:rsidRDefault="002F7B70" w:rsidP="002F7B70">
      <w:pPr>
        <w:widowControl w:val="0"/>
        <w:jc w:val="left"/>
      </w:pPr>
      <w:r>
        <w:t>General Bill</w:t>
      </w:r>
    </w:p>
    <w:p w:rsidR="002F7B70" w:rsidRDefault="00BE4970" w:rsidP="002F7B70">
      <w:pPr>
        <w:widowControl w:val="0"/>
        <w:jc w:val="left"/>
      </w:pPr>
      <w:r>
        <w:t>Sponsors: Reps. Murphy, McCoy, Patrick, H.A. Crawford, Putnam, Erickson, Allison, Cole, K.R. Crawford, Felder, Goldfinch, Hardwick, Henderson, Hiott, Horne, Long, Newton, G.R. Smith, J.R. Smith, Taylor, Thayer, Toole, Wells, Whitmire and Wood</w:t>
      </w:r>
    </w:p>
    <w:p w:rsidR="002F7B70" w:rsidRDefault="002F7B70" w:rsidP="002F7B70">
      <w:pPr>
        <w:widowControl w:val="0"/>
        <w:jc w:val="left"/>
      </w:pPr>
      <w:r>
        <w:t>Document Path: l:\council\bills\ms\7056ahb13.docx</w:t>
      </w:r>
    </w:p>
    <w:p w:rsidR="002F7B70" w:rsidRDefault="002F7B70" w:rsidP="002F7B70">
      <w:pPr>
        <w:widowControl w:val="0"/>
        <w:jc w:val="left"/>
      </w:pPr>
    </w:p>
    <w:p w:rsidR="002F7B70" w:rsidRDefault="002F7B70" w:rsidP="002F7B70">
      <w:pPr>
        <w:widowControl w:val="0"/>
        <w:jc w:val="left"/>
      </w:pPr>
      <w:r>
        <w:t>Introduced in the House on January 9, 2013</w:t>
      </w:r>
    </w:p>
    <w:p w:rsidR="002F7B70" w:rsidRDefault="002F7B70" w:rsidP="002F7B70">
      <w:pPr>
        <w:widowControl w:val="0"/>
        <w:jc w:val="left"/>
      </w:pPr>
      <w:r>
        <w:t xml:space="preserve">Currently residing in the House Committee on </w:t>
      </w:r>
      <w:r w:rsidRPr="002F7B70">
        <w:rPr>
          <w:b/>
        </w:rPr>
        <w:t>Judiciary</w:t>
      </w:r>
    </w:p>
    <w:p w:rsidR="002F7B70" w:rsidRDefault="002F7B70" w:rsidP="002F7B70">
      <w:pPr>
        <w:widowControl w:val="0"/>
        <w:jc w:val="left"/>
      </w:pPr>
    </w:p>
    <w:p w:rsidR="002F7B70" w:rsidRDefault="002F7B70" w:rsidP="002F7B70">
      <w:pPr>
        <w:widowControl w:val="0"/>
        <w:jc w:val="left"/>
      </w:pPr>
      <w:r>
        <w:t xml:space="preserve">Summary: </w:t>
      </w:r>
      <w:r w:rsidR="005C1B97">
        <w:t>Child abuse</w:t>
      </w:r>
    </w:p>
    <w:p w:rsidR="002F7B70" w:rsidRDefault="002F7B70" w:rsidP="002F7B70">
      <w:pPr>
        <w:widowControl w:val="0"/>
        <w:jc w:val="left"/>
      </w:pPr>
    </w:p>
    <w:p w:rsidR="002F7B70" w:rsidRDefault="002F7B70" w:rsidP="002F7B70">
      <w:pPr>
        <w:widowControl w:val="0"/>
        <w:jc w:val="left"/>
      </w:pPr>
    </w:p>
    <w:p w:rsidR="002F7B70" w:rsidRDefault="002F7B70" w:rsidP="002F7B70">
      <w:pPr>
        <w:widowControl w:val="0"/>
        <w:tabs>
          <w:tab w:val="center" w:pos="590"/>
          <w:tab w:val="center" w:pos="1440"/>
          <w:tab w:val="left" w:pos="1872"/>
          <w:tab w:val="left" w:pos="9187"/>
        </w:tabs>
        <w:jc w:val="left"/>
      </w:pPr>
      <w:r w:rsidRPr="002F7B70">
        <w:rPr>
          <w:b/>
        </w:rPr>
        <w:t>HISTORY OF LEGISLATIVE ACTIONS</w:t>
      </w:r>
    </w:p>
    <w:p w:rsidR="002F7B70" w:rsidRDefault="002F7B70" w:rsidP="002F7B70">
      <w:pPr>
        <w:widowControl w:val="0"/>
        <w:tabs>
          <w:tab w:val="center" w:pos="590"/>
          <w:tab w:val="center" w:pos="1440"/>
          <w:tab w:val="left" w:pos="1872"/>
          <w:tab w:val="left" w:pos="9187"/>
        </w:tabs>
        <w:jc w:val="left"/>
      </w:pPr>
    </w:p>
    <w:p w:rsidR="002F7B70" w:rsidRPr="002F7B70" w:rsidRDefault="002F7B70" w:rsidP="002F7B70">
      <w:pPr>
        <w:widowControl w:val="0"/>
        <w:tabs>
          <w:tab w:val="center" w:pos="590"/>
          <w:tab w:val="center" w:pos="1440"/>
          <w:tab w:val="left" w:pos="1872"/>
          <w:tab w:val="left" w:pos="9187"/>
        </w:tabs>
        <w:jc w:val="left"/>
      </w:pPr>
      <w:r w:rsidRPr="002F7B70">
        <w:rPr>
          <w:u w:val="single"/>
        </w:rPr>
        <w:tab/>
        <w:t>Date</w:t>
      </w:r>
      <w:r w:rsidRPr="002F7B70">
        <w:rPr>
          <w:u w:val="single"/>
        </w:rPr>
        <w:tab/>
        <w:t>Body</w:t>
      </w:r>
      <w:r w:rsidRPr="002F7B70">
        <w:rPr>
          <w:u w:val="single"/>
        </w:rPr>
        <w:tab/>
        <w:t>Action Description with journal page number</w:t>
      </w:r>
      <w:r w:rsidRPr="002F7B70">
        <w:rPr>
          <w:u w:val="single"/>
        </w:rPr>
        <w:tab/>
      </w:r>
      <w:bookmarkStart w:id="0" w:name="_GoBack"/>
      <w:bookmarkEnd w:id="0"/>
    </w:p>
    <w:p w:rsidR="00F337E7" w:rsidRDefault="00F337E7" w:rsidP="00F337E7">
      <w:pPr>
        <w:widowControl w:val="0"/>
        <w:tabs>
          <w:tab w:val="right" w:pos="1008"/>
          <w:tab w:val="left" w:pos="1152"/>
          <w:tab w:val="left" w:pos="1872"/>
          <w:tab w:val="left" w:pos="9187"/>
        </w:tabs>
        <w:ind w:left="2088" w:hanging="2088"/>
        <w:jc w:val="left"/>
      </w:pPr>
      <w:r>
        <w:tab/>
        <w:t>1/9/2013</w:t>
      </w:r>
      <w:r>
        <w:tab/>
        <w:t>House</w:t>
      </w:r>
      <w:r>
        <w:tab/>
      </w:r>
      <w:r w:rsidRPr="00825C0E">
        <w:t>Introduced and read first time (</w:t>
      </w:r>
      <w:hyperlink r:id="rId7" w:history="1">
        <w:r w:rsidRPr="00825C0E">
          <w:rPr>
            <w:rStyle w:val="Hyperlink"/>
          </w:rPr>
          <w:t>House Journal</w:t>
        </w:r>
        <w:r w:rsidRPr="00825C0E">
          <w:rPr>
            <w:rStyle w:val="Hyperlink"/>
          </w:rPr>
          <w:noBreakHyphen/>
          <w:t>page 11</w:t>
        </w:r>
      </w:hyperlink>
      <w:r w:rsidRPr="00825C0E">
        <w:t>)</w:t>
      </w:r>
    </w:p>
    <w:p w:rsidR="00F337E7" w:rsidRDefault="00F337E7" w:rsidP="00F337E7">
      <w:pPr>
        <w:widowControl w:val="0"/>
        <w:tabs>
          <w:tab w:val="right" w:pos="1008"/>
          <w:tab w:val="left" w:pos="1152"/>
          <w:tab w:val="left" w:pos="1872"/>
          <w:tab w:val="left" w:pos="9187"/>
        </w:tabs>
        <w:ind w:left="2088" w:hanging="2088"/>
        <w:jc w:val="left"/>
      </w:pPr>
      <w:r>
        <w:tab/>
        <w:t>1/9/2013</w:t>
      </w:r>
      <w:r>
        <w:tab/>
        <w:t>House</w:t>
      </w:r>
      <w:r>
        <w:tab/>
      </w:r>
      <w:r w:rsidRPr="00825C0E">
        <w:t>Ref</w:t>
      </w:r>
      <w:r>
        <w:t xml:space="preserve">erred to Committee on </w:t>
      </w:r>
      <w:r w:rsidRPr="00825C0E">
        <w:rPr>
          <w:b/>
        </w:rPr>
        <w:t>Judiciary</w:t>
      </w:r>
      <w:r>
        <w:t xml:space="preserve"> </w:t>
      </w:r>
      <w:r w:rsidRPr="00825C0E">
        <w:t>(</w:t>
      </w:r>
      <w:hyperlink r:id="rId8" w:history="1">
        <w:r w:rsidRPr="00825C0E">
          <w:rPr>
            <w:rStyle w:val="Hyperlink"/>
          </w:rPr>
          <w:t>House Journal</w:t>
        </w:r>
        <w:r w:rsidRPr="00825C0E">
          <w:rPr>
            <w:rStyle w:val="Hyperlink"/>
          </w:rPr>
          <w:noBreakHyphen/>
          <w:t>page 11</w:t>
        </w:r>
      </w:hyperlink>
      <w:r w:rsidRPr="00825C0E">
        <w:t>)</w:t>
      </w:r>
    </w:p>
    <w:p w:rsidR="00F337E7" w:rsidRDefault="00F337E7" w:rsidP="00F337E7">
      <w:pPr>
        <w:widowControl w:val="0"/>
        <w:tabs>
          <w:tab w:val="right" w:pos="1008"/>
          <w:tab w:val="left" w:pos="1152"/>
          <w:tab w:val="left" w:pos="1872"/>
          <w:tab w:val="left" w:pos="9187"/>
        </w:tabs>
        <w:ind w:left="2088" w:hanging="2088"/>
        <w:jc w:val="left"/>
      </w:pPr>
    </w:p>
    <w:p w:rsidR="002F7B70" w:rsidRPr="002F7B70" w:rsidRDefault="002F7B70" w:rsidP="002F7B70">
      <w:pPr>
        <w:widowControl w:val="0"/>
        <w:tabs>
          <w:tab w:val="right" w:pos="1008"/>
          <w:tab w:val="left" w:pos="1152"/>
          <w:tab w:val="left" w:pos="1872"/>
          <w:tab w:val="left" w:pos="9187"/>
        </w:tabs>
        <w:ind w:left="2088" w:hanging="2088"/>
        <w:jc w:val="left"/>
      </w:pPr>
    </w:p>
    <w:p w:rsidR="002F7B70" w:rsidRDefault="002F7B70" w:rsidP="002F7B70">
      <w:pPr>
        <w:widowControl w:val="0"/>
        <w:jc w:val="left"/>
      </w:pPr>
      <w:r w:rsidRPr="002F7B70">
        <w:rPr>
          <w:b/>
        </w:rPr>
        <w:t>VERSIONS OF THIS BILL</w:t>
      </w:r>
    </w:p>
    <w:p w:rsidR="002F7B70" w:rsidRDefault="002F7B70" w:rsidP="002F7B70">
      <w:pPr>
        <w:widowControl w:val="0"/>
        <w:jc w:val="left"/>
      </w:pPr>
    </w:p>
    <w:p w:rsidR="002F7B70" w:rsidRDefault="00C17610" w:rsidP="002F7B70">
      <w:pPr>
        <w:widowControl w:val="0"/>
        <w:jc w:val="left"/>
      </w:pPr>
      <w:hyperlink r:id="rId9" w:history="1">
        <w:r w:rsidR="002F7B70">
          <w:rPr>
            <w:rStyle w:val="Hyperlink"/>
          </w:rPr>
          <w:t>1/9/2013</w:t>
        </w:r>
      </w:hyperlink>
    </w:p>
    <w:p w:rsidR="002F7B70" w:rsidRDefault="002F7B70" w:rsidP="002F7B70"/>
    <w:p w:rsidR="002F7B70" w:rsidRDefault="002F7B70" w:rsidP="002F7B70">
      <w:pPr>
        <w:sectPr w:rsidR="002F7B70" w:rsidSect="002F7B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2A01BB" w:rsidP="00B74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rsidR="003372A9">
        <w:noBreakHyphen/>
      </w:r>
      <w:r>
        <w:t>3</w:t>
      </w:r>
      <w:r w:rsidR="003372A9">
        <w:noBreakHyphen/>
      </w:r>
      <w:r>
        <w:t>85, CODE OF LAWS OF SOUTH CAROLINA, 1976, RELATING TO HOMICIDE BY CHILD ABUSE, SO AS TO INCREASE THE AGE OF THE CHILD WHOSE DEATH HAS BEEN CAUSED BY CHILD ABUSE OR NEGLECT FROM ELEVEN TO EIGHTEEN FOR BOTH OFFENSES OF CAUSING DEATH OR AIDING OR ABETTING THE DEATH OF</w:t>
      </w:r>
      <w:r w:rsidR="00DA4858">
        <w:t xml:space="preserve"> A</w:t>
      </w:r>
      <w:r>
        <w:t xml:space="preserve"> CHILD BY ABUSE OR NEGLECT.</w:t>
      </w:r>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7474D6"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01BB">
        <w:t>Section 16</w:t>
      </w:r>
      <w:r w:rsidR="003372A9">
        <w:noBreakHyphen/>
      </w:r>
      <w:r w:rsidR="002A01BB">
        <w:t>3</w:t>
      </w:r>
      <w:r w:rsidR="003372A9">
        <w:noBreakHyphen/>
      </w:r>
      <w:r w:rsidR="002A01BB">
        <w:t>85 of the 1976 Code is amended to read:</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t>“Section 16</w:t>
      </w:r>
      <w:r w:rsidR="003372A9">
        <w:noBreakHyphen/>
      </w:r>
      <w:r>
        <w:t>3</w:t>
      </w:r>
      <w:r w:rsidR="003372A9">
        <w:noBreakHyphen/>
      </w:r>
      <w:r>
        <w:t>85.</w:t>
      </w:r>
      <w:r>
        <w:tab/>
      </w:r>
      <w:r w:rsidRPr="005637A0">
        <w:t>(A)</w:t>
      </w:r>
      <w:r>
        <w:tab/>
      </w:r>
      <w:r w:rsidRPr="005637A0">
        <w:t xml:space="preserve">A person is guilty of homicide by child abuse if the person: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Pr="005637A0">
        <w:t xml:space="preserve">causes the death of a child under the age of </w:t>
      </w:r>
      <w:r w:rsidRPr="002A01BB">
        <w:rPr>
          <w:strike/>
        </w:rPr>
        <w:t>eleven</w:t>
      </w:r>
      <w:r>
        <w:t xml:space="preserve"> </w:t>
      </w:r>
      <w:r>
        <w:rPr>
          <w:u w:val="single"/>
        </w:rPr>
        <w:t>eighteen</w:t>
      </w:r>
      <w:r w:rsidRPr="005637A0">
        <w:t xml:space="preserve"> while committing child abuse or neglect, and the death occurs under circumstances manifesting an extreme indifference to human life;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t>(2)</w:t>
      </w:r>
      <w:r>
        <w:tab/>
      </w:r>
      <w:r w:rsidRPr="005637A0">
        <w:t xml:space="preserve">knowingly aids and abets another person to commit child abuse or neglect, and the child abuse or neglect results in the death of a child under the age of </w:t>
      </w:r>
      <w:r w:rsidRPr="002A01BB">
        <w:rPr>
          <w:strike/>
        </w:rPr>
        <w:t>eleven</w:t>
      </w:r>
      <w:r>
        <w:t xml:space="preserve"> </w:t>
      </w:r>
      <w:r>
        <w:rPr>
          <w:u w:val="single"/>
        </w:rPr>
        <w:t>eighteen</w:t>
      </w:r>
      <w:r w:rsidRPr="005637A0">
        <w:t xml:space="preserv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t>(B)</w:t>
      </w:r>
      <w:r>
        <w:tab/>
        <w:t>F</w:t>
      </w:r>
      <w:r w:rsidRPr="005637A0">
        <w:t xml:space="preserve">or purposes of this section, the following definitions apply: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003372A9" w:rsidRPr="003372A9">
        <w:t>‘</w:t>
      </w:r>
      <w:r w:rsidRPr="005637A0">
        <w:t>child abuse or neglect</w:t>
      </w:r>
      <w:r w:rsidR="003372A9" w:rsidRPr="003372A9">
        <w:t>’</w:t>
      </w:r>
      <w:r w:rsidRPr="005637A0">
        <w:t xml:space="preserve"> means an act or omission by any person which causes harm to the child</w:t>
      </w:r>
      <w:r w:rsidR="003372A9" w:rsidRPr="003372A9">
        <w:t>’</w:t>
      </w:r>
      <w:r w:rsidRPr="005637A0">
        <w:t xml:space="preserve">s physical health or welfare;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(2)</w:t>
      </w:r>
      <w:r>
        <w:tab/>
      </w:r>
      <w:r w:rsidR="003372A9" w:rsidRPr="003372A9">
        <w:t>‘</w:t>
      </w:r>
      <w:r w:rsidRPr="005637A0">
        <w:t>harm</w:t>
      </w:r>
      <w:r w:rsidR="003372A9" w:rsidRPr="003372A9">
        <w:t>’</w:t>
      </w:r>
      <w:r w:rsidRPr="005637A0">
        <w:t xml:space="preserve"> to a child</w:t>
      </w:r>
      <w:r w:rsidR="003372A9" w:rsidRPr="003372A9">
        <w:t>’</w:t>
      </w:r>
      <w:r w:rsidRPr="005637A0">
        <w:t xml:space="preserve">s health or welfare occurs when a person: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lastRenderedPageBreak/>
        <w:tab/>
      </w:r>
      <w:r w:rsidRPr="005637A0">
        <w:tab/>
      </w:r>
      <w:r w:rsidRPr="005637A0">
        <w:tab/>
        <w:t>(a)</w:t>
      </w:r>
      <w:r>
        <w:tab/>
      </w:r>
      <w:r w:rsidRPr="005637A0">
        <w:t xml:space="preserve">inflicts or allows to be inflicted upon the child physical injury, including injuries sustained as a result of excessive corporal punishment;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rsidRPr="005637A0">
        <w:tab/>
        <w:t>(b)</w:t>
      </w:r>
      <w:r>
        <w:tab/>
      </w:r>
      <w:r w:rsidRPr="005637A0">
        <w:t xml:space="preserve">fails to supply the child with adequate food, clothing, shelter, or health care, and the failure to do so causes a physical injury or condition resulting in death;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rsidRPr="005637A0">
        <w:tab/>
        <w:t>(c)</w:t>
      </w:r>
      <w:r>
        <w:tab/>
      </w:r>
      <w:r w:rsidRPr="005637A0">
        <w:t>abandons the child resulting in the child</w:t>
      </w:r>
      <w:r w:rsidR="003372A9" w:rsidRPr="003372A9">
        <w:t>’</w:t>
      </w:r>
      <w:r w:rsidRPr="005637A0">
        <w:t xml:space="preserve">s death.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t>(C)</w:t>
      </w:r>
      <w:r>
        <w:tab/>
      </w:r>
      <w:r w:rsidRPr="005637A0">
        <w:t xml:space="preserve">Homicide by child abuse is a felony and a person who is convicted of or pleads guilty to homicide by child abuse: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Pr="002A01BB">
        <w:rPr>
          <w:strike/>
        </w:rPr>
        <w:t>under</w:t>
      </w:r>
      <w:r>
        <w:t xml:space="preserve"> </w:t>
      </w:r>
      <w:r>
        <w:rPr>
          <w:u w:val="single"/>
        </w:rPr>
        <w:t>pursuant to</w:t>
      </w:r>
      <w:r w:rsidRPr="005637A0">
        <w:t xml:space="preserve"> subsection (A)(1) may be imprisoned for life but not less than a term of twenty years;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(2)</w:t>
      </w:r>
      <w:r>
        <w:tab/>
      </w:r>
      <w:r w:rsidRPr="002A01BB">
        <w:rPr>
          <w:strike/>
        </w:rPr>
        <w:t>under</w:t>
      </w:r>
      <w:r>
        <w:t xml:space="preserve"> </w:t>
      </w:r>
      <w:r>
        <w:rPr>
          <w:u w:val="single"/>
        </w:rPr>
        <w:t>pursuant to</w:t>
      </w:r>
      <w:r w:rsidRPr="005637A0">
        <w:t xml:space="preserve"> subsection (A)(2) must be imprisoned for a term not exceeding twenty years nor less than ten years. </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7A0">
        <w:tab/>
        <w:t>(D)</w:t>
      </w:r>
      <w:r>
        <w:tab/>
      </w:r>
      <w:r w:rsidRPr="005637A0">
        <w:t xml:space="preserve">In sentencing a person </w:t>
      </w:r>
      <w:r w:rsidRPr="002A01BB">
        <w:rPr>
          <w:strike/>
        </w:rPr>
        <w:t>under</w:t>
      </w:r>
      <w:r>
        <w:t xml:space="preserve"> </w:t>
      </w:r>
      <w:r>
        <w:rPr>
          <w:u w:val="single"/>
        </w:rPr>
        <w:t>pursuant to provisions of</w:t>
      </w:r>
      <w:r w:rsidRPr="005637A0">
        <w:t xml:space="preserve"> this section, the judge must consider any aggravating circumstances including, but not limited to, a defendant</w:t>
      </w:r>
      <w:r w:rsidR="003372A9" w:rsidRPr="003372A9">
        <w:t>’</w:t>
      </w:r>
      <w:r w:rsidRPr="005637A0">
        <w:t xml:space="preserve">s past pattern of child abuse or neglect of a child under the age of </w:t>
      </w:r>
      <w:r w:rsidRPr="002A01BB">
        <w:rPr>
          <w:strike/>
        </w:rPr>
        <w:t>eleven</w:t>
      </w:r>
      <w:r>
        <w:t xml:space="preserve"> </w:t>
      </w:r>
      <w:r>
        <w:rPr>
          <w:u w:val="single"/>
        </w:rPr>
        <w:t>eighteen</w:t>
      </w:r>
      <w:r w:rsidRPr="005637A0">
        <w:t>, and any mitigating circumstances;  however, a child</w:t>
      </w:r>
      <w:r w:rsidR="003372A9" w:rsidRPr="003372A9">
        <w:t>’</w:t>
      </w:r>
      <w:r w:rsidRPr="005637A0">
        <w:t>s crying does not constitute provocation so as to be consid</w:t>
      </w:r>
      <w:r>
        <w:t>ered a mitigating circumstance.”</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1BB">
        <w:t>3</w:t>
      </w:r>
      <w:r>
        <w:t>.</w:t>
      </w:r>
      <w:r>
        <w:tab/>
        <w:t>This act takes effect upon approval by the Governor.</w:t>
      </w:r>
    </w:p>
    <w:p w:rsidR="00B74C87" w:rsidRDefault="003372A9" w:rsidP="00A0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C87" w:rsidRDefault="00B74C87" w:rsidP="002F7B70">
      <w:pPr>
        <w:suppressAutoHyphens/>
      </w:pPr>
    </w:p>
    <w:sectPr w:rsidR="00B74C87" w:rsidSect="002F7B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4D6" w:rsidRDefault="007474D6" w:rsidP="009F0C77">
      <w:r>
        <w:separator/>
      </w:r>
    </w:p>
  </w:endnote>
  <w:endnote w:type="continuationSeparator" w:id="0">
    <w:p w:rsidR="007474D6" w:rsidRDefault="00747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2E3C69-5773-4CE2-B4D1-FB3754E81F95}"/>
    <w:embedBold r:id="rId2" w:fontKey="{76B16208-055D-4F4C-8C5D-01E06D47B03B}"/>
  </w:font>
  <w:font w:name="Calibri">
    <w:panose1 w:val="020F0502020204030204"/>
    <w:charset w:val="00"/>
    <w:family w:val="swiss"/>
    <w:pitch w:val="variable"/>
    <w:sig w:usb0="E10002FF" w:usb1="4000ACFF" w:usb2="00000009" w:usb3="00000000" w:csb0="0000019F" w:csb1="00000000"/>
    <w:embedRegular r:id="rId3" w:fontKey="{5EC106AC-6729-4C56-82CC-2AE9100249BC}"/>
  </w:font>
  <w:font w:name="Tahoma">
    <w:panose1 w:val="020B0604030504040204"/>
    <w:charset w:val="00"/>
    <w:family w:val="swiss"/>
    <w:pitch w:val="variable"/>
    <w:sig w:usb0="21002A87" w:usb1="80000000" w:usb2="00000008" w:usb3="00000000" w:csb0="000101FF" w:csb1="00000000"/>
    <w:embedRegular r:id="rId4" w:fontKey="{E7105C48-2094-4FC0-BB5F-C5A4CA1C4D2A}"/>
  </w:font>
  <w:font w:name="Cambria">
    <w:panose1 w:val="02040503050406030204"/>
    <w:charset w:val="00"/>
    <w:family w:val="roman"/>
    <w:pitch w:val="variable"/>
    <w:sig w:usb0="E00002FF" w:usb1="400004FF" w:usb2="00000000" w:usb3="00000000" w:csb0="0000019F" w:csb1="00000000"/>
    <w:embedRegular r:id="rId5" w:fontKey="{0D9F0855-F0DF-4EE7-BD67-60F3C8B96A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B70" w:rsidRPr="00B74C87" w:rsidRDefault="002F7B70" w:rsidP="00B74C87">
    <w:pPr>
      <w:pStyle w:val="Footer"/>
      <w:tabs>
        <w:tab w:val="clear" w:pos="4680"/>
        <w:tab w:val="clear" w:pos="9360"/>
        <w:tab w:val="center" w:pos="2995"/>
      </w:tabs>
      <w:spacing w:before="120"/>
    </w:pPr>
    <w:r>
      <w:t>[3250]</w:t>
    </w:r>
    <w:r>
      <w:tab/>
    </w:r>
    <w:r w:rsidR="00146846">
      <w:fldChar w:fldCharType="begin"/>
    </w:r>
    <w:r w:rsidR="00146846">
      <w:instrText xml:space="preserve"> PAGE  \* MERGEFORMAT </w:instrText>
    </w:r>
    <w:r w:rsidR="00146846">
      <w:fldChar w:fldCharType="separate"/>
    </w:r>
    <w:r w:rsidR="00C17610">
      <w:rPr>
        <w:noProof/>
      </w:rPr>
      <w:t>1</w:t>
    </w:r>
    <w:r w:rsidR="001468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4D6" w:rsidRDefault="007474D6" w:rsidP="009F0C77">
      <w:r>
        <w:separator/>
      </w:r>
    </w:p>
  </w:footnote>
  <w:footnote w:type="continuationSeparator" w:id="0">
    <w:p w:rsidR="007474D6" w:rsidRDefault="007474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6AHB13"/>
    <w:docVar w:name="CoverBillType" w:val="b"/>
    <w:docVar w:name="docpath" w:val="L:\Council\bills\MS\7056AHB13.DOCX"/>
    <w:docVar w:name="dvBillNumber" w:val="3250"/>
    <w:docVar w:name="dvBillNumberPrefix" w:val="H. "/>
    <w:docVar w:name="dvOriginalBody" w:val="House"/>
    <w:docVar w:name="dvSteno" w:val="MS"/>
    <w:docVar w:name="NameofBody" w:val="h"/>
    <w:docVar w:name="vgroup2" w:val="Council"/>
  </w:docVars>
  <w:rsids>
    <w:rsidRoot w:val="006B242E"/>
    <w:rsid w:val="00011869"/>
    <w:rsid w:val="000E1785"/>
    <w:rsid w:val="000F40FA"/>
    <w:rsid w:val="000F73DB"/>
    <w:rsid w:val="0010776B"/>
    <w:rsid w:val="00133E66"/>
    <w:rsid w:val="001435A3"/>
    <w:rsid w:val="00146846"/>
    <w:rsid w:val="001D08F2"/>
    <w:rsid w:val="001D525B"/>
    <w:rsid w:val="001D7F4F"/>
    <w:rsid w:val="002321B6"/>
    <w:rsid w:val="00250967"/>
    <w:rsid w:val="002543C8"/>
    <w:rsid w:val="00284AAE"/>
    <w:rsid w:val="002A01BB"/>
    <w:rsid w:val="002E5912"/>
    <w:rsid w:val="002F7B70"/>
    <w:rsid w:val="00301B21"/>
    <w:rsid w:val="00325348"/>
    <w:rsid w:val="0032732C"/>
    <w:rsid w:val="00336AD0"/>
    <w:rsid w:val="003372A9"/>
    <w:rsid w:val="0037079A"/>
    <w:rsid w:val="00373FE7"/>
    <w:rsid w:val="003D01E8"/>
    <w:rsid w:val="003D058F"/>
    <w:rsid w:val="003E5288"/>
    <w:rsid w:val="003F6D79"/>
    <w:rsid w:val="0041760A"/>
    <w:rsid w:val="00417C01"/>
    <w:rsid w:val="00461C8B"/>
    <w:rsid w:val="004809EE"/>
    <w:rsid w:val="004E7D54"/>
    <w:rsid w:val="005273C6"/>
    <w:rsid w:val="00530A69"/>
    <w:rsid w:val="0053358A"/>
    <w:rsid w:val="00545593"/>
    <w:rsid w:val="00560A64"/>
    <w:rsid w:val="00577C6C"/>
    <w:rsid w:val="005C1B97"/>
    <w:rsid w:val="005C2FE2"/>
    <w:rsid w:val="005E24A5"/>
    <w:rsid w:val="005E2BC9"/>
    <w:rsid w:val="00605102"/>
    <w:rsid w:val="006215AA"/>
    <w:rsid w:val="006913C9"/>
    <w:rsid w:val="0069470D"/>
    <w:rsid w:val="006B242E"/>
    <w:rsid w:val="00734F00"/>
    <w:rsid w:val="007474D6"/>
    <w:rsid w:val="007A70AE"/>
    <w:rsid w:val="008362E8"/>
    <w:rsid w:val="008A1768"/>
    <w:rsid w:val="008F0F33"/>
    <w:rsid w:val="008F4429"/>
    <w:rsid w:val="0094021A"/>
    <w:rsid w:val="009B44AF"/>
    <w:rsid w:val="009C6A0B"/>
    <w:rsid w:val="009E7BC9"/>
    <w:rsid w:val="009F0C77"/>
    <w:rsid w:val="009F4DD1"/>
    <w:rsid w:val="00A063D9"/>
    <w:rsid w:val="00A41684"/>
    <w:rsid w:val="00A64E80"/>
    <w:rsid w:val="00A72BCD"/>
    <w:rsid w:val="00A741D9"/>
    <w:rsid w:val="00A833AB"/>
    <w:rsid w:val="00A9741D"/>
    <w:rsid w:val="00AD4B17"/>
    <w:rsid w:val="00AD5382"/>
    <w:rsid w:val="00B412D4"/>
    <w:rsid w:val="00B74C87"/>
    <w:rsid w:val="00B953C3"/>
    <w:rsid w:val="00BE3C22"/>
    <w:rsid w:val="00BE4970"/>
    <w:rsid w:val="00C0345E"/>
    <w:rsid w:val="00C17610"/>
    <w:rsid w:val="00C2574D"/>
    <w:rsid w:val="00C3483A"/>
    <w:rsid w:val="00C74E9D"/>
    <w:rsid w:val="00C82FD3"/>
    <w:rsid w:val="00C92819"/>
    <w:rsid w:val="00CC6B7B"/>
    <w:rsid w:val="00CD2089"/>
    <w:rsid w:val="00D056C2"/>
    <w:rsid w:val="00D73A67"/>
    <w:rsid w:val="00D86E00"/>
    <w:rsid w:val="00D970A9"/>
    <w:rsid w:val="00DA4858"/>
    <w:rsid w:val="00DF3845"/>
    <w:rsid w:val="00E03981"/>
    <w:rsid w:val="00E104B8"/>
    <w:rsid w:val="00E41911"/>
    <w:rsid w:val="00E54931"/>
    <w:rsid w:val="00E92EEF"/>
    <w:rsid w:val="00F24442"/>
    <w:rsid w:val="00F337E7"/>
    <w:rsid w:val="00F50AE3"/>
    <w:rsid w:val="00F67CF1"/>
    <w:rsid w:val="00F73D8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39B4E6-90AC-450D-AEA3-B013038FE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2A9"/>
    <w:rPr>
      <w:rFonts w:ascii="Tahoma" w:hAnsi="Tahoma" w:cs="Tahoma"/>
      <w:sz w:val="16"/>
      <w:szCs w:val="16"/>
    </w:rPr>
  </w:style>
  <w:style w:type="character" w:customStyle="1" w:styleId="BalloonTextChar">
    <w:name w:val="Balloon Text Char"/>
    <w:basedOn w:val="DefaultParagraphFont"/>
    <w:link w:val="BalloonText"/>
    <w:uiPriority w:val="99"/>
    <w:semiHidden/>
    <w:rsid w:val="003372A9"/>
    <w:rPr>
      <w:rFonts w:ascii="Tahoma" w:eastAsia="Times New Roman" w:hAnsi="Tahoma" w:cs="Tahoma"/>
      <w:sz w:val="16"/>
      <w:szCs w:val="16"/>
    </w:rPr>
  </w:style>
  <w:style w:type="character" w:styleId="Hyperlink">
    <w:name w:val="Hyperlink"/>
    <w:basedOn w:val="DefaultParagraphFont"/>
    <w:uiPriority w:val="99"/>
    <w:unhideWhenUsed/>
    <w:rsid w:val="002F7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0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4600E-2D74-4845-91C6-A1858AA8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632</Words>
  <Characters>3609</Characters>
  <Application>Microsoft Office Word</Application>
  <DocSecurity>0</DocSecurity>
  <Lines>30</Lines>
  <Paragraphs>8</Paragraphs>
  <ScaleCrop>false</ScaleCrop>
  <Company>LPITS</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3250: Child abuse - South Carolina Legislature Online</dc:title>
  <dc:creator>MarthaSanders</dc:creator>
  <cp:lastModifiedBy>N Cumfer</cp:lastModifiedBy>
  <cp:revision>8</cp:revision>
  <cp:lastPrinted>2013-01-08T13:35:00Z</cp:lastPrinted>
  <dcterms:created xsi:type="dcterms:W3CDTF">2013-01-09T20:03:00Z</dcterms:created>
  <dcterms:modified xsi:type="dcterms:W3CDTF">2014-12-05T16:34:00Z</dcterms:modified>
</cp:coreProperties>
</file>