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77D" w:rsidRDefault="0034477D" w:rsidP="0034477D">
      <w:pPr>
        <w:widowControl w:val="0"/>
        <w:jc w:val="center"/>
      </w:pPr>
      <w:r w:rsidRPr="0034477D">
        <w:rPr>
          <w:b/>
        </w:rPr>
        <w:t>South Carolina General Assembly</w:t>
      </w:r>
    </w:p>
    <w:p w:rsidR="0034477D" w:rsidRDefault="0034477D" w:rsidP="0034477D">
      <w:pPr>
        <w:widowControl w:val="0"/>
        <w:jc w:val="center"/>
      </w:pPr>
      <w:r>
        <w:t>120th Session, 2013-2014</w:t>
      </w:r>
    </w:p>
    <w:p w:rsidR="0034477D" w:rsidRDefault="0034477D" w:rsidP="0034477D">
      <w:pPr>
        <w:widowControl w:val="0"/>
        <w:jc w:val="left"/>
      </w:pPr>
    </w:p>
    <w:p w:rsidR="0034477D" w:rsidRDefault="0034477D" w:rsidP="0034477D">
      <w:pPr>
        <w:widowControl w:val="0"/>
        <w:jc w:val="left"/>
        <w:rPr>
          <w:b/>
        </w:rPr>
      </w:pPr>
      <w:r w:rsidRPr="0034477D">
        <w:rPr>
          <w:b/>
        </w:rPr>
        <w:t>H. 3376</w:t>
      </w:r>
    </w:p>
    <w:p w:rsidR="0034477D" w:rsidRDefault="0034477D" w:rsidP="0034477D">
      <w:pPr>
        <w:widowControl w:val="0"/>
        <w:jc w:val="left"/>
        <w:rPr>
          <w:b/>
        </w:rPr>
      </w:pPr>
    </w:p>
    <w:p w:rsidR="0034477D" w:rsidRDefault="0034477D" w:rsidP="0034477D">
      <w:pPr>
        <w:widowControl w:val="0"/>
        <w:jc w:val="left"/>
      </w:pPr>
      <w:r w:rsidRPr="0034477D">
        <w:rPr>
          <w:b/>
        </w:rPr>
        <w:t>STATUS INFORMATION</w:t>
      </w:r>
    </w:p>
    <w:p w:rsidR="0034477D" w:rsidRDefault="0034477D" w:rsidP="0034477D">
      <w:pPr>
        <w:widowControl w:val="0"/>
        <w:jc w:val="left"/>
      </w:pPr>
    </w:p>
    <w:p w:rsidR="0034477D" w:rsidRDefault="0034477D" w:rsidP="0034477D">
      <w:pPr>
        <w:widowControl w:val="0"/>
        <w:jc w:val="left"/>
      </w:pPr>
      <w:r>
        <w:t>House Resolution</w:t>
      </w:r>
    </w:p>
    <w:p w:rsidR="0034477D" w:rsidRDefault="00BE279E" w:rsidP="0034477D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4477D" w:rsidRDefault="0034477D" w:rsidP="0034477D">
      <w:pPr>
        <w:widowControl w:val="0"/>
        <w:jc w:val="left"/>
      </w:pPr>
      <w:r>
        <w:t>Document Path: l:\council\bills\gm\29514ahb13.docx</w:t>
      </w:r>
    </w:p>
    <w:p w:rsidR="0034477D" w:rsidRDefault="0034477D" w:rsidP="0034477D">
      <w:pPr>
        <w:widowControl w:val="0"/>
        <w:jc w:val="left"/>
      </w:pPr>
    </w:p>
    <w:p w:rsidR="0034477D" w:rsidRDefault="0034477D" w:rsidP="0034477D">
      <w:pPr>
        <w:widowControl w:val="0"/>
        <w:jc w:val="left"/>
      </w:pPr>
      <w:r>
        <w:t>Introduced in the House on January 22, 2013</w:t>
      </w:r>
    </w:p>
    <w:p w:rsidR="0034477D" w:rsidRDefault="0034477D" w:rsidP="0034477D">
      <w:pPr>
        <w:widowControl w:val="0"/>
        <w:jc w:val="left"/>
      </w:pPr>
      <w:r>
        <w:t>Adopted by the House on January 22, 2013</w:t>
      </w:r>
    </w:p>
    <w:p w:rsidR="0034477D" w:rsidRDefault="0034477D" w:rsidP="0034477D">
      <w:pPr>
        <w:widowControl w:val="0"/>
        <w:jc w:val="left"/>
      </w:pPr>
    </w:p>
    <w:p w:rsidR="0034477D" w:rsidRDefault="0034477D" w:rsidP="0034477D">
      <w:pPr>
        <w:widowControl w:val="0"/>
        <w:jc w:val="left"/>
      </w:pPr>
      <w:r>
        <w:t xml:space="preserve">Summary: </w:t>
      </w:r>
      <w:r w:rsidR="00301DCE">
        <w:t>Dillon High School Varsity Football Team</w:t>
      </w:r>
    </w:p>
    <w:p w:rsidR="0034477D" w:rsidRDefault="0034477D" w:rsidP="0034477D">
      <w:pPr>
        <w:widowControl w:val="0"/>
        <w:jc w:val="left"/>
      </w:pPr>
    </w:p>
    <w:p w:rsidR="0034477D" w:rsidRDefault="0034477D" w:rsidP="0034477D">
      <w:pPr>
        <w:widowControl w:val="0"/>
        <w:jc w:val="left"/>
      </w:pPr>
    </w:p>
    <w:p w:rsidR="0034477D" w:rsidRDefault="0034477D" w:rsidP="00344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477D">
        <w:rPr>
          <w:b/>
        </w:rPr>
        <w:t>HISTORY OF LEGISLATIVE ACTIONS</w:t>
      </w:r>
    </w:p>
    <w:p w:rsidR="0034477D" w:rsidRDefault="0034477D" w:rsidP="00344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477D" w:rsidRPr="0034477D" w:rsidRDefault="0034477D" w:rsidP="00344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477D">
        <w:rPr>
          <w:u w:val="single"/>
        </w:rPr>
        <w:tab/>
        <w:t>Date</w:t>
      </w:r>
      <w:r w:rsidRPr="0034477D">
        <w:rPr>
          <w:u w:val="single"/>
        </w:rPr>
        <w:tab/>
        <w:t>Body</w:t>
      </w:r>
      <w:r w:rsidRPr="0034477D">
        <w:rPr>
          <w:u w:val="single"/>
        </w:rPr>
        <w:tab/>
        <w:t>Action Description with journal page number</w:t>
      </w:r>
      <w:r w:rsidRPr="0034477D">
        <w:rPr>
          <w:u w:val="single"/>
        </w:rPr>
        <w:tab/>
      </w:r>
      <w:bookmarkStart w:id="0" w:name="_GoBack"/>
      <w:bookmarkEnd w:id="0"/>
    </w:p>
    <w:p w:rsidR="00CF6DA2" w:rsidRDefault="00CF6DA2" w:rsidP="00CF6D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B957BE">
        <w:t>Introduced and adopted (</w:t>
      </w:r>
      <w:hyperlink r:id="rId7" w:history="1">
        <w:r w:rsidRPr="00B957BE">
          <w:rPr>
            <w:rStyle w:val="Hyperlink"/>
          </w:rPr>
          <w:t>House Journal</w:t>
        </w:r>
        <w:r w:rsidRPr="00B957BE">
          <w:rPr>
            <w:rStyle w:val="Hyperlink"/>
          </w:rPr>
          <w:noBreakHyphen/>
          <w:t>page 7</w:t>
        </w:r>
      </w:hyperlink>
      <w:r w:rsidRPr="00B957BE">
        <w:t>)</w:t>
      </w:r>
    </w:p>
    <w:p w:rsidR="00CF6DA2" w:rsidRDefault="00CF6DA2" w:rsidP="00CF6D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77D" w:rsidRPr="0034477D" w:rsidRDefault="0034477D" w:rsidP="003447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77D" w:rsidRDefault="0034477D" w:rsidP="0034477D">
      <w:r w:rsidRPr="0034477D">
        <w:rPr>
          <w:b/>
        </w:rPr>
        <w:t>VERSIONS OF THIS BILL</w:t>
      </w:r>
    </w:p>
    <w:p w:rsidR="0034477D" w:rsidRDefault="0034477D" w:rsidP="0034477D"/>
    <w:p w:rsidR="0034477D" w:rsidRDefault="00D258B5" w:rsidP="0034477D">
      <w:hyperlink r:id="rId8" w:history="1">
        <w:r w:rsidR="0034477D">
          <w:rPr>
            <w:rStyle w:val="Hyperlink"/>
          </w:rPr>
          <w:t>1/22/2013</w:t>
        </w:r>
      </w:hyperlink>
    </w:p>
    <w:p w:rsidR="0034477D" w:rsidRDefault="0034477D" w:rsidP="0034477D"/>
    <w:p w:rsidR="0034477D" w:rsidRDefault="0034477D" w:rsidP="0034477D">
      <w:pPr>
        <w:sectPr w:rsidR="0034477D" w:rsidSect="003447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7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335E49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="00335E49">
        <w:rPr>
          <w:color w:val="000000" w:themeColor="text1"/>
          <w:u w:color="000000" w:themeColor="text1"/>
        </w:rPr>
        <w:t>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335E49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</w:t>
      </w:r>
      <w:r w:rsidR="00FC3242">
        <w:rPr>
          <w:color w:val="000000" w:themeColor="text1"/>
          <w:u w:color="000000" w:themeColor="text1"/>
        </w:rPr>
        <w:t xml:space="preserve">DIVISION I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335E49">
        <w:rPr>
          <w:color w:val="000000" w:themeColor="text1"/>
          <w:u w:color="000000" w:themeColor="text1"/>
        </w:rPr>
        <w:t>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4474F" w:rsidRDefault="00D44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3014" w:rsidRDefault="00D4474F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43014">
        <w:t xml:space="preserve"> the South Carolina House of Representatives is pleased to learn that the members of the </w:t>
      </w:r>
      <w:r w:rsidR="00335E49">
        <w:t>Dillon High School varsity football</w:t>
      </w:r>
      <w:r w:rsidR="00F43014">
        <w:t xml:space="preserve"> </w:t>
      </w:r>
      <w:r w:rsidR="00FC3242">
        <w:t xml:space="preserve">team </w:t>
      </w:r>
      <w:r w:rsidR="00F43014">
        <w:rPr>
          <w:color w:val="000000" w:themeColor="text1"/>
          <w:u w:color="000000" w:themeColor="text1"/>
        </w:rPr>
        <w:t xml:space="preserve">of </w:t>
      </w:r>
      <w:r w:rsidR="00335E49">
        <w:rPr>
          <w:color w:val="000000" w:themeColor="text1"/>
          <w:u w:color="000000" w:themeColor="text1"/>
        </w:rPr>
        <w:t>Dillon</w:t>
      </w:r>
      <w:r w:rsidR="00F43014">
        <w:rPr>
          <w:color w:val="000000" w:themeColor="text1"/>
          <w:u w:color="000000" w:themeColor="text1"/>
        </w:rPr>
        <w:t xml:space="preserve"> County </w:t>
      </w:r>
      <w:r w:rsidR="00F43014">
        <w:t>took top honors</w:t>
      </w:r>
      <w:r w:rsidR="00DF3FF4">
        <w:t xml:space="preserve"> for the third time in five years</w:t>
      </w:r>
      <w:r w:rsidR="00F43014">
        <w:t xml:space="preserve"> at the state competition on </w:t>
      </w:r>
      <w:r w:rsidR="00DF3FF4">
        <w:t>November 30, 2012</w:t>
      </w:r>
      <w:r w:rsidR="00F43014">
        <w:t>; and</w:t>
      </w:r>
    </w:p>
    <w:p w:rsidR="00DF3FF4" w:rsidRDefault="00DF3FF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3FF4" w:rsidRDefault="00DF3FF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jubilation of their fans, the Dillon Wildcats bared their teeth to defeat the Fairfield Central Griffins in a stunning 21</w:t>
      </w:r>
      <w:r w:rsidR="00CA72F0">
        <w:noBreakHyphen/>
      </w:r>
      <w:r>
        <w:t xml:space="preserve">6 </w:t>
      </w:r>
      <w:r w:rsidR="00B92805">
        <w:t>win,</w:t>
      </w:r>
      <w:r w:rsidR="00FC3242">
        <w:t xml:space="preserve"> finish</w:t>
      </w:r>
      <w:r w:rsidR="00B92805">
        <w:t>ing</w:t>
      </w:r>
      <w:r w:rsidR="00FC3242">
        <w:t xml:space="preserve"> the season with a 13</w:t>
      </w:r>
      <w:r w:rsidR="00CA72F0">
        <w:noBreakHyphen/>
      </w:r>
      <w:r w:rsidR="00FC3242">
        <w:t>1 record</w:t>
      </w:r>
      <w:r>
        <w:t>; and</w:t>
      </w:r>
    </w:p>
    <w:p w:rsidR="00DF3FF4" w:rsidRDefault="00DF3FF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3FF4" w:rsidRDefault="00DF3FF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3BFC">
        <w:t>fourteen</w:t>
      </w:r>
      <w:r w:rsidR="00CA72F0">
        <w:noBreakHyphen/>
      </w:r>
      <w:r w:rsidR="00353BFC">
        <w:t>year</w:t>
      </w:r>
      <w:r w:rsidR="00CA72F0">
        <w:noBreakHyphen/>
      </w:r>
      <w:r w:rsidR="00353BFC">
        <w:t>old freshman wonder Avery McCall threw three touchdown passes and completed 13 out of 17 pass attempts for 128 yards</w:t>
      </w:r>
      <w:r w:rsidR="007643A7">
        <w:t xml:space="preserve">, and DeAndre Belton </w:t>
      </w:r>
      <w:r w:rsidR="00E4321B">
        <w:t>threw for 94 yards and ran for 68 more in 16 carries</w:t>
      </w:r>
      <w:r w:rsidR="00B92805">
        <w:t>; and</w:t>
      </w:r>
    </w:p>
    <w:p w:rsidR="00B92805" w:rsidRDefault="00B92805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2805" w:rsidRDefault="00B92805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while junior running back </w:t>
      </w:r>
      <w:r w:rsidR="00E4321B">
        <w:t xml:space="preserve">Anthony Blue </w:t>
      </w:r>
      <w:r>
        <w:t>rushed for a total of 202 yards, the mighty Wildcat offense pounded downfield to victory</w:t>
      </w:r>
      <w:r w:rsidR="007643A7">
        <w:t xml:space="preserve"> with a total of 301 yards rushing</w:t>
      </w:r>
      <w:r>
        <w:t>; and</w:t>
      </w:r>
    </w:p>
    <w:p w:rsidR="00353BFC" w:rsidRDefault="00353BFC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43A7" w:rsidRDefault="00B92805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first touchdown of the championship game went to the Wildcats, and when the successful extra</w:t>
      </w:r>
      <w:r w:rsidR="00CA72F0">
        <w:noBreakHyphen/>
      </w:r>
      <w:r>
        <w:t xml:space="preserve">point kick </w:t>
      </w:r>
      <w:r w:rsidR="004C497A">
        <w:t>sailed</w:t>
      </w:r>
      <w:r>
        <w:t xml:space="preserve"> through the uprights, </w:t>
      </w:r>
      <w:r w:rsidR="00CA72F0">
        <w:t xml:space="preserve">Wildcat </w:t>
      </w:r>
      <w:r>
        <w:t xml:space="preserve">Tara Grimsley became the first female in </w:t>
      </w:r>
      <w:r w:rsidR="004C497A">
        <w:t xml:space="preserve">the history of </w:t>
      </w:r>
      <w:r>
        <w:t>state football playoff</w:t>
      </w:r>
      <w:r w:rsidR="004C497A">
        <w:t>s</w:t>
      </w:r>
      <w:r>
        <w:t xml:space="preserve"> to </w:t>
      </w:r>
      <w:r w:rsidR="007643A7">
        <w:t>land in the scorebooks; and</w:t>
      </w:r>
    </w:p>
    <w:p w:rsidR="007643A7" w:rsidRDefault="007643A7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3BFC" w:rsidRDefault="00353BFC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4321B">
        <w:t>led by Wildcats Dorian Davis, Damu Ford, and Shy</w:t>
      </w:r>
      <w:r w:rsidR="00CA72F0" w:rsidRPr="00CA72F0">
        <w:t>’</w:t>
      </w:r>
      <w:r w:rsidR="00E4321B">
        <w:t xml:space="preserve">keem Blue, </w:t>
      </w:r>
      <w:r>
        <w:t>the “</w:t>
      </w:r>
      <w:r w:rsidR="00B92805">
        <w:t>N</w:t>
      </w:r>
      <w:r w:rsidR="00E4321B">
        <w:t>asty Cat”</w:t>
      </w:r>
      <w:r>
        <w:t xml:space="preserve"> defense, </w:t>
      </w:r>
      <w:r w:rsidR="00E4321B">
        <w:t xml:space="preserve">as their fans admiringly </w:t>
      </w:r>
      <w:r w:rsidR="00E4321B">
        <w:lastRenderedPageBreak/>
        <w:t xml:space="preserve">dub them, </w:t>
      </w:r>
      <w:r w:rsidR="00B92805">
        <w:t>held the impressive Griffin line to 83 yards in the last 24 minutes of play</w:t>
      </w:r>
      <w:r w:rsidR="007643A7">
        <w:t xml:space="preserve"> and succeeded in keeping their opponents out of the end zone in the second half</w:t>
      </w:r>
      <w:r w:rsidR="00B92805">
        <w:t>; and</w:t>
      </w:r>
    </w:p>
    <w:p w:rsidR="00F43014" w:rsidRDefault="00F4301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3014" w:rsidRDefault="00F4301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DF3FF4">
        <w:rPr>
          <w:color w:val="000000" w:themeColor="text1"/>
          <w:u w:color="000000" w:themeColor="text1"/>
        </w:rPr>
        <w:t xml:space="preserve"> </w:t>
      </w:r>
      <w:r w:rsidR="00DF3FF4">
        <w:t>strength, skill,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DF3FF4">
        <w:rPr>
          <w:color w:val="000000" w:themeColor="text1"/>
          <w:u w:color="000000" w:themeColor="text1"/>
        </w:rPr>
        <w:t>Jackie Hayes</w:t>
      </w:r>
      <w:r w:rsidR="00E4321B">
        <w:rPr>
          <w:color w:val="000000" w:themeColor="text1"/>
          <w:u w:color="000000" w:themeColor="text1"/>
        </w:rPr>
        <w:t xml:space="preserve">, </w:t>
      </w:r>
      <w:r w:rsidR="00CA72F0">
        <w:rPr>
          <w:color w:val="000000" w:themeColor="text1"/>
          <w:u w:color="000000" w:themeColor="text1"/>
        </w:rPr>
        <w:t>our colleague in the House of Representatives for</w:t>
      </w:r>
      <w:r w:rsidR="00E4321B">
        <w:rPr>
          <w:color w:val="000000" w:themeColor="text1"/>
          <w:u w:color="000000" w:themeColor="text1"/>
        </w:rPr>
        <w:t xml:space="preserve"> </w:t>
      </w:r>
      <w:r w:rsidR="00CA72F0">
        <w:rPr>
          <w:color w:val="000000" w:themeColor="text1"/>
          <w:u w:color="000000" w:themeColor="text1"/>
        </w:rPr>
        <w:t>District 55,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</w:t>
      </w:r>
      <w:r w:rsidR="00DF3FF4">
        <w:rPr>
          <w:color w:val="000000" w:themeColor="text1"/>
          <w:u w:color="000000" w:themeColor="text1"/>
        </w:rPr>
        <w:t xml:space="preserve"> skilled coaching staff </w:t>
      </w:r>
      <w:r>
        <w:rPr>
          <w:color w:val="000000" w:themeColor="text1"/>
          <w:u w:color="000000" w:themeColor="text1"/>
        </w:rPr>
        <w:t>capitalized on their own athleti</w:t>
      </w:r>
      <w:r w:rsidR="00DF3FF4">
        <w:rPr>
          <w:color w:val="000000" w:themeColor="text1"/>
          <w:u w:color="000000" w:themeColor="text1"/>
        </w:rPr>
        <w:t>c ability and training to forge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off</w:t>
      </w:r>
      <w:r w:rsidR="000D0A6A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DF3FF4">
        <w:rPr>
          <w:color w:val="000000" w:themeColor="text1"/>
          <w:u w:color="000000" w:themeColor="text1"/>
        </w:rPr>
        <w:t>gridiron; and</w:t>
      </w:r>
    </w:p>
    <w:p w:rsidR="00F43014" w:rsidRDefault="00F43014" w:rsidP="009C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74F" w:rsidRDefault="00F43014" w:rsidP="00F4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4321B">
        <w:rPr>
          <w:color w:val="000000" w:themeColor="text1"/>
          <w:u w:color="000000" w:themeColor="text1"/>
        </w:rPr>
        <w:t>Dillon High School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4474F">
        <w:t>.  Now, therefore,</w:t>
      </w:r>
    </w:p>
    <w:p w:rsidR="00D4474F" w:rsidRDefault="00D44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74F" w:rsidRDefault="00D44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474F" w:rsidRDefault="00D44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014" w:rsidRDefault="00D4474F" w:rsidP="00F4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43014">
        <w:t xml:space="preserve"> the members of the South Carolina House of Representatives, by this resolution, r</w:t>
      </w:r>
      <w:r w:rsidR="00F43014">
        <w:rPr>
          <w:color w:val="000000" w:themeColor="text1"/>
          <w:u w:color="000000" w:themeColor="text1"/>
        </w:rPr>
        <w:t xml:space="preserve">ecognize and honor the </w:t>
      </w:r>
      <w:r w:rsidR="00FC3242">
        <w:t>Dillon High School varsity football</w:t>
      </w:r>
      <w:r w:rsidR="00F43014">
        <w:rPr>
          <w:color w:val="000000" w:themeColor="text1"/>
          <w:u w:color="000000" w:themeColor="text1"/>
        </w:rPr>
        <w:t xml:space="preserve"> </w:t>
      </w:r>
      <w:r w:rsidR="00F43014" w:rsidRPr="00E542AE">
        <w:rPr>
          <w:color w:val="000000" w:themeColor="text1"/>
          <w:u w:color="000000" w:themeColor="text1"/>
        </w:rPr>
        <w:t>team</w:t>
      </w:r>
      <w:r w:rsidR="00F43014">
        <w:rPr>
          <w:color w:val="000000" w:themeColor="text1"/>
          <w:u w:color="000000" w:themeColor="text1"/>
        </w:rPr>
        <w:t>, coaches, and school officials</w:t>
      </w:r>
      <w:r w:rsidR="00F43014" w:rsidRPr="00E542AE">
        <w:rPr>
          <w:color w:val="000000" w:themeColor="text1"/>
          <w:u w:color="000000" w:themeColor="text1"/>
        </w:rPr>
        <w:t xml:space="preserve"> for </w:t>
      </w:r>
      <w:r w:rsidR="00F43014">
        <w:rPr>
          <w:color w:val="000000" w:themeColor="text1"/>
          <w:u w:color="000000" w:themeColor="text1"/>
        </w:rPr>
        <w:t>an</w:t>
      </w:r>
      <w:r w:rsidR="00F43014" w:rsidRPr="00E542AE">
        <w:rPr>
          <w:color w:val="000000" w:themeColor="text1"/>
          <w:u w:color="000000" w:themeColor="text1"/>
        </w:rPr>
        <w:t xml:space="preserve"> outstanding season and </w:t>
      </w:r>
      <w:r w:rsidR="00F43014">
        <w:rPr>
          <w:color w:val="000000" w:themeColor="text1"/>
          <w:u w:color="000000" w:themeColor="text1"/>
        </w:rPr>
        <w:t>congratulate them for winnin</w:t>
      </w:r>
      <w:r w:rsidR="00F43014" w:rsidRPr="00E542AE">
        <w:rPr>
          <w:color w:val="000000" w:themeColor="text1"/>
          <w:u w:color="000000" w:themeColor="text1"/>
        </w:rPr>
        <w:t xml:space="preserve">g the </w:t>
      </w:r>
      <w:r w:rsidR="00FC3242">
        <w:rPr>
          <w:color w:val="000000" w:themeColor="text1"/>
          <w:u w:color="000000" w:themeColor="text1"/>
        </w:rPr>
        <w:t>2012</w:t>
      </w:r>
      <w:r w:rsidR="00F43014" w:rsidRPr="00E542AE">
        <w:rPr>
          <w:color w:val="000000" w:themeColor="text1"/>
          <w:u w:color="000000" w:themeColor="text1"/>
        </w:rPr>
        <w:t xml:space="preserve"> </w:t>
      </w:r>
      <w:r w:rsidR="00FC3242">
        <w:rPr>
          <w:color w:val="000000" w:themeColor="text1"/>
          <w:u w:color="000000" w:themeColor="text1"/>
        </w:rPr>
        <w:t xml:space="preserve">Division I </w:t>
      </w:r>
      <w:r w:rsidR="00F43014" w:rsidRPr="00E542AE">
        <w:rPr>
          <w:color w:val="000000" w:themeColor="text1"/>
          <w:u w:color="000000" w:themeColor="text1"/>
        </w:rPr>
        <w:t>Class</w:t>
      </w:r>
      <w:r w:rsidR="00F43014">
        <w:rPr>
          <w:color w:val="000000" w:themeColor="text1"/>
          <w:u w:color="000000" w:themeColor="text1"/>
        </w:rPr>
        <w:t xml:space="preserve"> </w:t>
      </w:r>
      <w:r w:rsidR="00FC3242">
        <w:rPr>
          <w:color w:val="000000" w:themeColor="text1"/>
          <w:u w:color="000000" w:themeColor="text1"/>
        </w:rPr>
        <w:t>A</w:t>
      </w:r>
      <w:r w:rsidR="00F43014" w:rsidRPr="00E542AE">
        <w:rPr>
          <w:color w:val="000000" w:themeColor="text1"/>
          <w:u w:color="000000" w:themeColor="text1"/>
        </w:rPr>
        <w:t xml:space="preserve">A State Championship </w:t>
      </w:r>
      <w:r w:rsidR="00F43014">
        <w:rPr>
          <w:color w:val="000000" w:themeColor="text1"/>
          <w:u w:color="000000" w:themeColor="text1"/>
        </w:rPr>
        <w:t>t</w:t>
      </w:r>
      <w:r w:rsidR="00F43014" w:rsidRPr="00E542AE">
        <w:rPr>
          <w:color w:val="000000" w:themeColor="text1"/>
          <w:u w:color="000000" w:themeColor="text1"/>
        </w:rPr>
        <w:t>itle.</w:t>
      </w:r>
    </w:p>
    <w:p w:rsidR="00F43014" w:rsidRDefault="00F43014" w:rsidP="00F4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3014" w:rsidP="00F4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C3242">
        <w:t>Shawn Johnson</w:t>
      </w:r>
      <w:r>
        <w:t xml:space="preserve"> and Coach </w:t>
      </w:r>
      <w:r w:rsidR="00FC3242">
        <w:t>Jackie Hayes</w:t>
      </w:r>
      <w:r>
        <w:t>.</w:t>
      </w:r>
    </w:p>
    <w:p w:rsidR="009C0558" w:rsidRDefault="00CA72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0558" w:rsidRDefault="009C0558" w:rsidP="0034477D">
      <w:pPr>
        <w:suppressAutoHyphens/>
      </w:pPr>
    </w:p>
    <w:sectPr w:rsidR="009C0558" w:rsidSect="0034477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2F0" w:rsidRDefault="00CA72F0" w:rsidP="009F0C77">
      <w:r>
        <w:separator/>
      </w:r>
    </w:p>
  </w:endnote>
  <w:endnote w:type="continuationSeparator" w:id="0">
    <w:p w:rsidR="00CA72F0" w:rsidRDefault="00CA72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3CE4F4-B16E-45BF-831A-349EB5CF7786}"/>
    <w:embedBold r:id="rId2" w:fontKey="{4692501A-AD8A-408F-A6A1-1BFBAF5560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508106-3AE7-4AEC-BA90-BD95150915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A53EFC-03DC-4718-88BF-59D435980D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041192-F8FA-4D02-9950-EFFECC83B0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77D" w:rsidRPr="009C0558" w:rsidRDefault="0034477D" w:rsidP="009C05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[3376]</w:t>
    </w:r>
    <w:r>
      <w:tab/>
    </w:r>
    <w:r w:rsidR="008F7989">
      <w:fldChar w:fldCharType="begin"/>
    </w:r>
    <w:r w:rsidR="00BE279E">
      <w:instrText xml:space="preserve"> PAGE  \* MERGEFORMAT </w:instrText>
    </w:r>
    <w:r w:rsidR="008F7989">
      <w:fldChar w:fldCharType="separate"/>
    </w:r>
    <w:r w:rsidR="00D258B5">
      <w:rPr>
        <w:noProof/>
      </w:rPr>
      <w:t>1</w:t>
    </w:r>
    <w:r w:rsidR="008F79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2F0" w:rsidRDefault="00CA72F0" w:rsidP="009F0C77">
      <w:r>
        <w:separator/>
      </w:r>
    </w:p>
  </w:footnote>
  <w:footnote w:type="continuationSeparator" w:id="0">
    <w:p w:rsidR="00CA72F0" w:rsidRDefault="00CA72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14AHB13"/>
    <w:docVar w:name="CoverBillType" w:val="r"/>
    <w:docVar w:name="docpath" w:val="L:\Council\bills\GM\29514AHB13.DOCX"/>
    <w:docVar w:name="dvBillNumber" w:val="33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131E"/>
    <w:rsid w:val="00011869"/>
    <w:rsid w:val="00095C7D"/>
    <w:rsid w:val="000D0A6A"/>
    <w:rsid w:val="000E1785"/>
    <w:rsid w:val="000F40FA"/>
    <w:rsid w:val="0010776B"/>
    <w:rsid w:val="00133E66"/>
    <w:rsid w:val="001435A3"/>
    <w:rsid w:val="001D08F2"/>
    <w:rsid w:val="001D525B"/>
    <w:rsid w:val="001D7F4F"/>
    <w:rsid w:val="001F64D6"/>
    <w:rsid w:val="00222119"/>
    <w:rsid w:val="002321B6"/>
    <w:rsid w:val="00250967"/>
    <w:rsid w:val="002543C8"/>
    <w:rsid w:val="00284AAE"/>
    <w:rsid w:val="002E5912"/>
    <w:rsid w:val="002F0C15"/>
    <w:rsid w:val="00301B21"/>
    <w:rsid w:val="00301DCE"/>
    <w:rsid w:val="00325348"/>
    <w:rsid w:val="0032732C"/>
    <w:rsid w:val="00335E49"/>
    <w:rsid w:val="00336AD0"/>
    <w:rsid w:val="0034477D"/>
    <w:rsid w:val="0035131E"/>
    <w:rsid w:val="00353BFC"/>
    <w:rsid w:val="0037079A"/>
    <w:rsid w:val="003D01E8"/>
    <w:rsid w:val="003E5288"/>
    <w:rsid w:val="003F6D79"/>
    <w:rsid w:val="0041760A"/>
    <w:rsid w:val="00417C01"/>
    <w:rsid w:val="004809EE"/>
    <w:rsid w:val="004922EC"/>
    <w:rsid w:val="004C497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43A7"/>
    <w:rsid w:val="007A70AE"/>
    <w:rsid w:val="008362E8"/>
    <w:rsid w:val="008A1768"/>
    <w:rsid w:val="008B02EE"/>
    <w:rsid w:val="008F0F33"/>
    <w:rsid w:val="008F4429"/>
    <w:rsid w:val="008F7989"/>
    <w:rsid w:val="0094021A"/>
    <w:rsid w:val="009B44AF"/>
    <w:rsid w:val="009C0558"/>
    <w:rsid w:val="009C6A0B"/>
    <w:rsid w:val="009F0C77"/>
    <w:rsid w:val="009F4DD1"/>
    <w:rsid w:val="00A269E8"/>
    <w:rsid w:val="00A41684"/>
    <w:rsid w:val="00A64E80"/>
    <w:rsid w:val="00A72BCD"/>
    <w:rsid w:val="00A741D9"/>
    <w:rsid w:val="00A833AB"/>
    <w:rsid w:val="00A9741D"/>
    <w:rsid w:val="00AB7D43"/>
    <w:rsid w:val="00AC6AC8"/>
    <w:rsid w:val="00AD4B17"/>
    <w:rsid w:val="00B412D4"/>
    <w:rsid w:val="00B92805"/>
    <w:rsid w:val="00BE279E"/>
    <w:rsid w:val="00BE3C22"/>
    <w:rsid w:val="00C0345E"/>
    <w:rsid w:val="00C3483A"/>
    <w:rsid w:val="00C74E9D"/>
    <w:rsid w:val="00C82FD3"/>
    <w:rsid w:val="00C92819"/>
    <w:rsid w:val="00CA72F0"/>
    <w:rsid w:val="00CC6B7B"/>
    <w:rsid w:val="00CD2089"/>
    <w:rsid w:val="00CE1BA0"/>
    <w:rsid w:val="00CF6DA2"/>
    <w:rsid w:val="00D01093"/>
    <w:rsid w:val="00D258B5"/>
    <w:rsid w:val="00D4474F"/>
    <w:rsid w:val="00D73A67"/>
    <w:rsid w:val="00D87B31"/>
    <w:rsid w:val="00D970A9"/>
    <w:rsid w:val="00DF3845"/>
    <w:rsid w:val="00DF3FF4"/>
    <w:rsid w:val="00E23DDE"/>
    <w:rsid w:val="00E41911"/>
    <w:rsid w:val="00E4321B"/>
    <w:rsid w:val="00E92EEF"/>
    <w:rsid w:val="00F24442"/>
    <w:rsid w:val="00F43014"/>
    <w:rsid w:val="00F50AE3"/>
    <w:rsid w:val="00F646BE"/>
    <w:rsid w:val="00F67CF1"/>
    <w:rsid w:val="00F840F0"/>
    <w:rsid w:val="00FA46BF"/>
    <w:rsid w:val="00FB0D0D"/>
    <w:rsid w:val="00FB43B4"/>
    <w:rsid w:val="00FC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5831B11-23CE-4237-822C-CBF96129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2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2F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47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76_2013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1153C-E3E1-4605-96B9-419FEBDA9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3376: Dillon High School Varsity Football Team - South Carolina Legislature Online</dc:title>
  <dc:creator>%USERNAME%</dc:creator>
  <cp:lastModifiedBy>N Cumfer</cp:lastModifiedBy>
  <cp:revision>10</cp:revision>
  <cp:lastPrinted>2013-01-16T19:25:00Z</cp:lastPrinted>
  <dcterms:created xsi:type="dcterms:W3CDTF">2013-01-22T17:40:00Z</dcterms:created>
  <dcterms:modified xsi:type="dcterms:W3CDTF">2014-12-05T16:36:00Z</dcterms:modified>
</cp:coreProperties>
</file>