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BD2" w:rsidRDefault="00F33BD2" w:rsidP="00F33BD2">
      <w:pPr>
        <w:widowControl w:val="0"/>
        <w:jc w:val="center"/>
      </w:pPr>
      <w:r w:rsidRPr="00F33BD2">
        <w:rPr>
          <w:b/>
        </w:rPr>
        <w:t>South Carolina General Assembly</w:t>
      </w:r>
    </w:p>
    <w:p w:rsidR="00F33BD2" w:rsidRDefault="00F33BD2" w:rsidP="00F33BD2">
      <w:pPr>
        <w:widowControl w:val="0"/>
        <w:jc w:val="center"/>
      </w:pPr>
      <w:r>
        <w:t>120th Session, 2013-2014</w:t>
      </w:r>
    </w:p>
    <w:p w:rsidR="00F33BD2" w:rsidRDefault="00F33BD2" w:rsidP="00F33BD2">
      <w:pPr>
        <w:widowControl w:val="0"/>
        <w:jc w:val="left"/>
      </w:pPr>
    </w:p>
    <w:p w:rsidR="00F33BD2" w:rsidRDefault="00F33BD2" w:rsidP="00F33BD2">
      <w:pPr>
        <w:widowControl w:val="0"/>
        <w:jc w:val="left"/>
        <w:rPr>
          <w:b/>
        </w:rPr>
      </w:pPr>
      <w:r w:rsidRPr="00F33BD2">
        <w:rPr>
          <w:b/>
        </w:rPr>
        <w:t>H. 3420</w:t>
      </w:r>
    </w:p>
    <w:p w:rsidR="00F33BD2" w:rsidRDefault="00F33BD2" w:rsidP="00F33BD2">
      <w:pPr>
        <w:widowControl w:val="0"/>
        <w:jc w:val="left"/>
        <w:rPr>
          <w:b/>
        </w:rPr>
      </w:pPr>
    </w:p>
    <w:p w:rsidR="00F33BD2" w:rsidRDefault="00F33BD2" w:rsidP="00F33BD2">
      <w:pPr>
        <w:widowControl w:val="0"/>
        <w:jc w:val="left"/>
      </w:pPr>
      <w:r w:rsidRPr="00F33BD2">
        <w:rPr>
          <w:b/>
        </w:rPr>
        <w:t>STATUS INFORMATION</w:t>
      </w:r>
    </w:p>
    <w:p w:rsidR="00F33BD2" w:rsidRDefault="00F33BD2" w:rsidP="00F33BD2">
      <w:pPr>
        <w:widowControl w:val="0"/>
        <w:jc w:val="left"/>
      </w:pPr>
    </w:p>
    <w:p w:rsidR="00F33BD2" w:rsidRDefault="00F33BD2" w:rsidP="00F33BD2">
      <w:pPr>
        <w:widowControl w:val="0"/>
        <w:jc w:val="left"/>
      </w:pPr>
      <w:r>
        <w:t>House Resolution</w:t>
      </w:r>
    </w:p>
    <w:p w:rsidR="00F33BD2" w:rsidRDefault="00D85099" w:rsidP="00F33BD2">
      <w:pPr>
        <w:widowControl w:val="0"/>
        <w:jc w:val="left"/>
      </w:pPr>
      <w:r>
        <w:t>Sponsors: Reps. Bernstein, J.E. Smith, Finlay, Alexander, Allison, Anderson, Anthony, Atwater, Bales, Ballentine, Bannister, Barfield, Bedingfield,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F33BD2" w:rsidRDefault="00F33BD2" w:rsidP="00F33BD2">
      <w:pPr>
        <w:widowControl w:val="0"/>
        <w:jc w:val="left"/>
      </w:pPr>
      <w:r>
        <w:t>Document Path: l:\council\bills\gm\29520ac13.docx</w:t>
      </w:r>
    </w:p>
    <w:p w:rsidR="00F33BD2" w:rsidRDefault="00F33BD2" w:rsidP="00F33BD2">
      <w:pPr>
        <w:widowControl w:val="0"/>
        <w:jc w:val="left"/>
      </w:pPr>
    </w:p>
    <w:p w:rsidR="00F33BD2" w:rsidRDefault="00F33BD2" w:rsidP="00F33BD2">
      <w:pPr>
        <w:widowControl w:val="0"/>
        <w:jc w:val="left"/>
      </w:pPr>
      <w:r>
        <w:t>Introduced in the House on January 24, 2013</w:t>
      </w:r>
    </w:p>
    <w:p w:rsidR="00F33BD2" w:rsidRDefault="00F33BD2" w:rsidP="00F33BD2">
      <w:pPr>
        <w:widowControl w:val="0"/>
        <w:jc w:val="left"/>
      </w:pPr>
      <w:r>
        <w:t>Adopted by the House on January 24, 2013</w:t>
      </w:r>
    </w:p>
    <w:p w:rsidR="00F33BD2" w:rsidRDefault="00F33BD2" w:rsidP="00F33BD2">
      <w:pPr>
        <w:widowControl w:val="0"/>
        <w:jc w:val="left"/>
      </w:pPr>
    </w:p>
    <w:p w:rsidR="00F33BD2" w:rsidRDefault="00F33BD2" w:rsidP="00F33BD2">
      <w:pPr>
        <w:widowControl w:val="0"/>
        <w:jc w:val="left"/>
      </w:pPr>
      <w:r>
        <w:t xml:space="preserve">Summary: </w:t>
      </w:r>
      <w:r w:rsidR="00DB6706">
        <w:t>Gerry Sue and Norman J. Arnold</w:t>
      </w:r>
    </w:p>
    <w:p w:rsidR="00F33BD2" w:rsidRDefault="00F33BD2" w:rsidP="00F33BD2">
      <w:pPr>
        <w:widowControl w:val="0"/>
        <w:jc w:val="left"/>
      </w:pPr>
    </w:p>
    <w:p w:rsidR="00F33BD2" w:rsidRDefault="00F33BD2" w:rsidP="00F33BD2">
      <w:pPr>
        <w:widowControl w:val="0"/>
        <w:jc w:val="left"/>
      </w:pPr>
    </w:p>
    <w:p w:rsidR="00F33BD2" w:rsidRDefault="00F33BD2" w:rsidP="00F33B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3BD2">
        <w:rPr>
          <w:b/>
        </w:rPr>
        <w:t>HISTORY OF LEGISLATIVE ACTIONS</w:t>
      </w:r>
    </w:p>
    <w:p w:rsidR="00F33BD2" w:rsidRDefault="00F33BD2" w:rsidP="00F33B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3BD2" w:rsidRPr="00F33BD2" w:rsidRDefault="00F33BD2" w:rsidP="00F33B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3BD2">
        <w:rPr>
          <w:u w:val="single"/>
        </w:rPr>
        <w:tab/>
        <w:t>Date</w:t>
      </w:r>
      <w:r w:rsidRPr="00F33BD2">
        <w:rPr>
          <w:u w:val="single"/>
        </w:rPr>
        <w:tab/>
        <w:t>Body</w:t>
      </w:r>
      <w:r w:rsidRPr="00F33BD2">
        <w:rPr>
          <w:u w:val="single"/>
        </w:rPr>
        <w:tab/>
        <w:t>Action Description with journal page number</w:t>
      </w:r>
      <w:r w:rsidRPr="00F33BD2">
        <w:rPr>
          <w:u w:val="single"/>
        </w:rPr>
        <w:tab/>
      </w:r>
      <w:bookmarkStart w:id="0" w:name="_GoBack"/>
      <w:bookmarkEnd w:id="0"/>
    </w:p>
    <w:p w:rsidR="005D07FC" w:rsidRDefault="005D07FC" w:rsidP="005D0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EF7BAB">
        <w:t>Introduced and adopted (</w:t>
      </w:r>
      <w:hyperlink r:id="rId7" w:history="1">
        <w:r w:rsidRPr="00EF7BAB">
          <w:rPr>
            <w:rStyle w:val="Hyperlink"/>
          </w:rPr>
          <w:t>House Journal</w:t>
        </w:r>
        <w:r w:rsidRPr="00EF7BAB">
          <w:rPr>
            <w:rStyle w:val="Hyperlink"/>
          </w:rPr>
          <w:noBreakHyphen/>
          <w:t>page 25</w:t>
        </w:r>
      </w:hyperlink>
      <w:r w:rsidRPr="00EF7BAB">
        <w:t>)</w:t>
      </w:r>
    </w:p>
    <w:p w:rsidR="005D07FC" w:rsidRDefault="005D07FC" w:rsidP="005D0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BD2" w:rsidRPr="00F33BD2" w:rsidRDefault="00F33BD2" w:rsidP="00F33B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BD2" w:rsidRDefault="00F33BD2" w:rsidP="00F33BD2">
      <w:r w:rsidRPr="00F33BD2">
        <w:rPr>
          <w:b/>
        </w:rPr>
        <w:t>VERSIONS OF THIS BILL</w:t>
      </w:r>
    </w:p>
    <w:p w:rsidR="00F33BD2" w:rsidRDefault="00F33BD2" w:rsidP="00F33BD2"/>
    <w:p w:rsidR="00F33BD2" w:rsidRDefault="005A1D6C" w:rsidP="00F33BD2">
      <w:hyperlink r:id="rId8" w:history="1">
        <w:r w:rsidR="00F33BD2">
          <w:rPr>
            <w:rStyle w:val="Hyperlink"/>
          </w:rPr>
          <w:t>1/24/2013</w:t>
        </w:r>
      </w:hyperlink>
    </w:p>
    <w:p w:rsidR="00F33BD2" w:rsidRDefault="00F33BD2" w:rsidP="00F33BD2"/>
    <w:p w:rsidR="00F33BD2" w:rsidRDefault="00F33BD2" w:rsidP="00F33BD2">
      <w:pPr>
        <w:sectPr w:rsidR="00F33BD2" w:rsidSect="00F33B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1A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GERRY SUE AND NORMAN </w:t>
      </w:r>
      <w:r w:rsidR="0065138F">
        <w:t xml:space="preserve">J. </w:t>
      </w:r>
      <w:r>
        <w:t>ARNOLD OF RICHLAND COUNTY, UPON THE OCCASION OF THEIR GOLDEN WEDDING ANNIVERSARY, AND TO EXTEND BEST WISHES FOR MANY MORE YEARS OF BLESSING AND FULFILLMENT.</w:t>
      </w: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6E4B" w:rsidRDefault="00BF1ACC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811C42">
        <w:t xml:space="preserve"> the members of the South Carolina House of Representatives are pleased to learn that Gerry Sue and Norman </w:t>
      </w:r>
      <w:r w:rsidR="0065138F">
        <w:t xml:space="preserve">J. </w:t>
      </w:r>
      <w:r w:rsidR="00811C42">
        <w:t>Arnold celebrated a half century of marriage to one another on January 13, 2013; and</w:t>
      </w:r>
    </w:p>
    <w:p w:rsidR="00776E4B" w:rsidRDefault="00776E4B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1C42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3089">
        <w:rPr>
          <w:color w:val="000000" w:themeColor="text1"/>
          <w:u w:color="000000" w:themeColor="text1"/>
        </w:rPr>
        <w:t xml:space="preserve">born in 1929, </w:t>
      </w:r>
      <w:r w:rsidR="00776E4B" w:rsidRPr="00133089">
        <w:rPr>
          <w:color w:val="000000" w:themeColor="text1"/>
          <w:u w:color="000000" w:themeColor="text1"/>
        </w:rPr>
        <w:t xml:space="preserve">Norman Arnold spent his early years in Charleston before the Arnold </w:t>
      </w:r>
      <w:r>
        <w:rPr>
          <w:color w:val="000000" w:themeColor="text1"/>
          <w:u w:color="000000" w:themeColor="text1"/>
        </w:rPr>
        <w:t>f</w:t>
      </w:r>
      <w:r w:rsidR="00776E4B" w:rsidRPr="00133089">
        <w:rPr>
          <w:color w:val="000000" w:themeColor="text1"/>
          <w:u w:color="000000" w:themeColor="text1"/>
        </w:rPr>
        <w:t>amily moved to Columbia. He attended Oglethorpe University outside Atlanta</w:t>
      </w:r>
      <w:r>
        <w:rPr>
          <w:color w:val="000000" w:themeColor="text1"/>
          <w:u w:color="000000" w:themeColor="text1"/>
        </w:rPr>
        <w:t>, Georgia</w:t>
      </w:r>
      <w:r w:rsidR="00D60146">
        <w:rPr>
          <w:color w:val="000000" w:themeColor="text1"/>
          <w:u w:color="000000" w:themeColor="text1"/>
        </w:rPr>
        <w:t>, where he later served as a t</w:t>
      </w:r>
      <w:r w:rsidR="00D60146" w:rsidRPr="000E58B0">
        <w:rPr>
          <w:color w:val="000000" w:themeColor="text1"/>
          <w:u w:color="000000" w:themeColor="text1"/>
        </w:rPr>
        <w:t>rustee for 20 years</w:t>
      </w:r>
      <w:r w:rsidR="00706CE6">
        <w:rPr>
          <w:color w:val="000000" w:themeColor="text1"/>
          <w:u w:color="000000" w:themeColor="text1"/>
        </w:rPr>
        <w:t>; and</w:t>
      </w:r>
      <w:r w:rsidR="00776E4B" w:rsidRPr="00133089">
        <w:rPr>
          <w:color w:val="000000" w:themeColor="text1"/>
          <w:u w:color="000000" w:themeColor="text1"/>
        </w:rPr>
        <w:t xml:space="preserve"> </w:t>
      </w:r>
    </w:p>
    <w:p w:rsidR="00811C42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146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6E4B" w:rsidRPr="00133089">
        <w:rPr>
          <w:color w:val="000000" w:themeColor="text1"/>
          <w:u w:color="000000" w:themeColor="text1"/>
        </w:rPr>
        <w:t>upon graduat</w:t>
      </w:r>
      <w:r>
        <w:rPr>
          <w:color w:val="000000" w:themeColor="text1"/>
          <w:u w:color="000000" w:themeColor="text1"/>
        </w:rPr>
        <w:t>ion</w:t>
      </w:r>
      <w:r w:rsidR="00981FE9">
        <w:rPr>
          <w:color w:val="000000" w:themeColor="text1"/>
          <w:u w:color="000000" w:themeColor="text1"/>
        </w:rPr>
        <w:t xml:space="preserve"> in 1952</w:t>
      </w:r>
      <w:r w:rsidR="00776E4B" w:rsidRPr="0013308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776E4B" w:rsidRPr="00133089">
        <w:rPr>
          <w:color w:val="000000" w:themeColor="text1"/>
          <w:u w:color="000000" w:themeColor="text1"/>
        </w:rPr>
        <w:t xml:space="preserve">returned to Columbia to join the Ben Arnold Company, </w:t>
      </w:r>
      <w:r w:rsidR="005C7DF8">
        <w:rPr>
          <w:color w:val="000000" w:themeColor="text1"/>
          <w:u w:color="000000" w:themeColor="text1"/>
        </w:rPr>
        <w:t>founded by his</w:t>
      </w:r>
      <w:r w:rsidR="00776E4B" w:rsidRPr="00133089">
        <w:rPr>
          <w:color w:val="000000" w:themeColor="text1"/>
          <w:u w:color="000000" w:themeColor="text1"/>
        </w:rPr>
        <w:t xml:space="preserve"> grandfather Isaac Ginsberg </w:t>
      </w:r>
      <w:r w:rsidR="005C7DF8">
        <w:rPr>
          <w:color w:val="000000" w:themeColor="text1"/>
          <w:u w:color="000000" w:themeColor="text1"/>
        </w:rPr>
        <w:t>i</w:t>
      </w:r>
      <w:r w:rsidR="00776E4B" w:rsidRPr="00133089">
        <w:rPr>
          <w:color w:val="000000" w:themeColor="text1"/>
          <w:u w:color="000000" w:themeColor="text1"/>
        </w:rPr>
        <w:t>n 1907</w:t>
      </w:r>
      <w:r>
        <w:rPr>
          <w:color w:val="000000" w:themeColor="text1"/>
          <w:u w:color="000000" w:themeColor="text1"/>
        </w:rPr>
        <w:t xml:space="preserve">; </w:t>
      </w:r>
      <w:r w:rsidR="005C7DF8">
        <w:rPr>
          <w:color w:val="000000" w:themeColor="text1"/>
          <w:u w:color="000000" w:themeColor="text1"/>
        </w:rPr>
        <w:t xml:space="preserve">he has only left the family business for the four years he </w:t>
      </w:r>
      <w:r w:rsidR="00D60146">
        <w:rPr>
          <w:color w:val="000000" w:themeColor="text1"/>
          <w:u w:color="000000" w:themeColor="text1"/>
        </w:rPr>
        <w:t xml:space="preserve">served his country with distinction </w:t>
      </w:r>
      <w:r w:rsidR="005C7DF8">
        <w:rPr>
          <w:color w:val="000000" w:themeColor="text1"/>
          <w:u w:color="000000" w:themeColor="text1"/>
        </w:rPr>
        <w:t>as</w:t>
      </w:r>
      <w:r w:rsidR="00D60146" w:rsidRPr="000E58B0">
        <w:rPr>
          <w:color w:val="000000" w:themeColor="text1"/>
          <w:u w:color="000000" w:themeColor="text1"/>
        </w:rPr>
        <w:t xml:space="preserve"> a naval officer in the Pacific during the Korean conflict</w:t>
      </w:r>
      <w:r w:rsidR="00D60146">
        <w:rPr>
          <w:color w:val="000000" w:themeColor="text1"/>
          <w:u w:color="000000" w:themeColor="text1"/>
        </w:rPr>
        <w:t>; and</w:t>
      </w:r>
    </w:p>
    <w:p w:rsidR="00E617A8" w:rsidRDefault="00E617A8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17A8" w:rsidRDefault="00E617A8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33089">
        <w:rPr>
          <w:color w:val="000000" w:themeColor="text1"/>
          <w:u w:color="000000" w:themeColor="text1"/>
        </w:rPr>
        <w:t>he couple met in Atlanta</w:t>
      </w:r>
      <w:r>
        <w:rPr>
          <w:color w:val="000000" w:themeColor="text1"/>
          <w:u w:color="000000" w:themeColor="text1"/>
        </w:rPr>
        <w:t xml:space="preserve"> </w:t>
      </w:r>
      <w:r w:rsidRPr="00133089">
        <w:rPr>
          <w:color w:val="000000" w:themeColor="text1"/>
          <w:u w:color="000000" w:themeColor="text1"/>
        </w:rPr>
        <w:t>where Gerry Sue</w:t>
      </w:r>
      <w:r>
        <w:rPr>
          <w:color w:val="000000" w:themeColor="text1"/>
          <w:u w:color="000000" w:themeColor="text1"/>
        </w:rPr>
        <w:t xml:space="preserve"> was born and raised</w:t>
      </w:r>
      <w:r>
        <w:t>, and there in 1963, in the month of January when camellias send their fragrant pink blooms abroad, Gerry Sue and Norman pledged to one another a lifetime of love and sharing as they were joined in holy matrimony; and</w:t>
      </w:r>
    </w:p>
    <w:p w:rsidR="00E617A8" w:rsidRDefault="00E617A8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745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248C6">
        <w:rPr>
          <w:color w:val="000000" w:themeColor="text1"/>
          <w:u w:color="000000" w:themeColor="text1"/>
        </w:rPr>
        <w:t xml:space="preserve"> in 1963 Mr. Arnold became</w:t>
      </w:r>
      <w:r>
        <w:rPr>
          <w:color w:val="000000" w:themeColor="text1"/>
          <w:u w:color="000000" w:themeColor="text1"/>
        </w:rPr>
        <w:t xml:space="preserve"> p</w:t>
      </w:r>
      <w:r w:rsidR="00776E4B" w:rsidRPr="00133089">
        <w:rPr>
          <w:color w:val="000000" w:themeColor="text1"/>
          <w:u w:color="000000" w:themeColor="text1"/>
        </w:rPr>
        <w:t>resident and CEO of the family business</w:t>
      </w:r>
      <w:r w:rsidR="005C7DF8">
        <w:rPr>
          <w:color w:val="000000" w:themeColor="text1"/>
          <w:u w:color="000000" w:themeColor="text1"/>
        </w:rPr>
        <w:t>, and</w:t>
      </w:r>
      <w:r w:rsidR="00C248C6">
        <w:rPr>
          <w:color w:val="000000" w:themeColor="text1"/>
          <w:u w:color="000000" w:themeColor="text1"/>
        </w:rPr>
        <w:t xml:space="preserve"> under his leadership the company experienced</w:t>
      </w:r>
      <w:r w:rsidR="003B3ED6">
        <w:rPr>
          <w:color w:val="000000" w:themeColor="text1"/>
          <w:u w:color="000000" w:themeColor="text1"/>
        </w:rPr>
        <w:t xml:space="preserve"> continuous and substantial</w:t>
      </w:r>
      <w:r w:rsidR="00C248C6">
        <w:rPr>
          <w:color w:val="000000" w:themeColor="text1"/>
          <w:u w:color="000000" w:themeColor="text1"/>
        </w:rPr>
        <w:t xml:space="preserve"> growth</w:t>
      </w:r>
      <w:r w:rsidR="005C7DF8">
        <w:rPr>
          <w:color w:val="000000" w:themeColor="text1"/>
          <w:u w:color="000000" w:themeColor="text1"/>
        </w:rPr>
        <w:t xml:space="preserve"> and recognition </w:t>
      </w:r>
      <w:r w:rsidR="00E617A8">
        <w:rPr>
          <w:color w:val="000000" w:themeColor="text1"/>
          <w:u w:color="000000" w:themeColor="text1"/>
        </w:rPr>
        <w:t xml:space="preserve">as a top </w:t>
      </w:r>
      <w:r w:rsidR="00E617A8">
        <w:rPr>
          <w:color w:val="000000" w:themeColor="text1"/>
          <w:u w:color="000000" w:themeColor="text1"/>
        </w:rPr>
        <w:lastRenderedPageBreak/>
        <w:t xml:space="preserve">privately owned business in South Carolina and as a </w:t>
      </w:r>
      <w:r w:rsidR="005C7DF8">
        <w:rPr>
          <w:color w:val="000000" w:themeColor="text1"/>
          <w:u w:color="000000" w:themeColor="text1"/>
        </w:rPr>
        <w:t>model South Carolina c</w:t>
      </w:r>
      <w:r w:rsidR="00436745" w:rsidRPr="00133089">
        <w:rPr>
          <w:color w:val="000000" w:themeColor="text1"/>
          <w:u w:color="000000" w:themeColor="text1"/>
        </w:rPr>
        <w:t>ompan</w:t>
      </w:r>
      <w:r w:rsidR="005C7DF8">
        <w:rPr>
          <w:color w:val="000000" w:themeColor="text1"/>
          <w:u w:color="000000" w:themeColor="text1"/>
        </w:rPr>
        <w:t>y</w:t>
      </w:r>
      <w:r w:rsidR="00436745">
        <w:rPr>
          <w:color w:val="000000" w:themeColor="text1"/>
          <w:u w:color="000000" w:themeColor="text1"/>
        </w:rPr>
        <w:t>; and</w:t>
      </w:r>
    </w:p>
    <w:p w:rsidR="002E6F7E" w:rsidRDefault="002E6F7E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C6" w:rsidRDefault="002E6F7E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Arnold, with the love and support, of Mrs. Arnold, has been selfless in his service to the public.  Among his countless contributions he was a founder and past president of the Boy’s Club of Columbia and of the Columbia Zoological Park; he served on the Providence Hospital Board of Trustees, the Oversight Board of the Medical University of South Carolina, and  the State Development Board. He was </w:t>
      </w:r>
      <w:r w:rsidR="00C248C6">
        <w:rPr>
          <w:color w:val="000000" w:themeColor="text1"/>
          <w:u w:color="000000" w:themeColor="text1"/>
        </w:rPr>
        <w:t>Director of the Wine and Spirits Wholesalers</w:t>
      </w:r>
      <w:r w:rsidR="003B3ED6">
        <w:rPr>
          <w:color w:val="000000" w:themeColor="text1"/>
          <w:u w:color="000000" w:themeColor="text1"/>
        </w:rPr>
        <w:t xml:space="preserve"> of America</w:t>
      </w:r>
      <w:r w:rsidR="00C248C6">
        <w:rPr>
          <w:color w:val="000000" w:themeColor="text1"/>
          <w:u w:color="000000" w:themeColor="text1"/>
        </w:rPr>
        <w:t xml:space="preserve"> for 28 years</w:t>
      </w:r>
      <w:r w:rsidR="005C7DF8">
        <w:rPr>
          <w:color w:val="000000" w:themeColor="text1"/>
          <w:u w:color="000000" w:themeColor="text1"/>
        </w:rPr>
        <w:t>.  In 1998 he was appointed to the United States Department of Commerce, United States-Israel Science and Technology Commission, and c</w:t>
      </w:r>
      <w:r w:rsidR="003B3ED6">
        <w:rPr>
          <w:color w:val="000000" w:themeColor="text1"/>
          <w:u w:color="000000" w:themeColor="text1"/>
        </w:rPr>
        <w:t>urrently he is on the National Board of Trustees of the American Jewish Historical Society</w:t>
      </w:r>
      <w:r w:rsidR="00C248C6">
        <w:rPr>
          <w:color w:val="000000" w:themeColor="text1"/>
          <w:u w:color="000000" w:themeColor="text1"/>
        </w:rPr>
        <w:t>; and</w:t>
      </w:r>
    </w:p>
    <w:p w:rsidR="00C248C6" w:rsidRDefault="00C248C6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C6" w:rsidRDefault="00C248C6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7DF8">
        <w:rPr>
          <w:color w:val="000000" w:themeColor="text1"/>
          <w:u w:color="000000" w:themeColor="text1"/>
        </w:rPr>
        <w:t>among his myriad</w:t>
      </w:r>
      <w:r>
        <w:rPr>
          <w:color w:val="000000" w:themeColor="text1"/>
          <w:u w:color="000000" w:themeColor="text1"/>
        </w:rPr>
        <w:t xml:space="preserve"> honors and awards for </w:t>
      </w:r>
      <w:r w:rsidR="002E6F7E">
        <w:rPr>
          <w:color w:val="000000" w:themeColor="text1"/>
          <w:u w:color="000000" w:themeColor="text1"/>
        </w:rPr>
        <w:t xml:space="preserve">outstanding </w:t>
      </w:r>
      <w:r w:rsidR="003B3ED6">
        <w:rPr>
          <w:color w:val="000000" w:themeColor="text1"/>
          <w:u w:color="000000" w:themeColor="text1"/>
        </w:rPr>
        <w:t>service and</w:t>
      </w:r>
      <w:r>
        <w:rPr>
          <w:color w:val="000000" w:themeColor="text1"/>
          <w:u w:color="000000" w:themeColor="text1"/>
        </w:rPr>
        <w:t xml:space="preserve"> extensive contributions</w:t>
      </w:r>
      <w:r w:rsidR="005C7DF8">
        <w:rPr>
          <w:color w:val="000000" w:themeColor="text1"/>
          <w:u w:color="000000" w:themeColor="text1"/>
        </w:rPr>
        <w:t xml:space="preserve">, he was </w:t>
      </w:r>
      <w:r>
        <w:rPr>
          <w:color w:val="000000" w:themeColor="text1"/>
          <w:u w:color="000000" w:themeColor="text1"/>
        </w:rPr>
        <w:t xml:space="preserve">a recipient of the </w:t>
      </w:r>
      <w:r w:rsidRPr="003B3ED6">
        <w:rPr>
          <w:i/>
          <w:color w:val="000000" w:themeColor="text1"/>
          <w:u w:color="000000" w:themeColor="text1"/>
        </w:rPr>
        <w:t>Time Magazine</w:t>
      </w:r>
      <w:r>
        <w:rPr>
          <w:color w:val="000000" w:themeColor="text1"/>
          <w:u w:color="000000" w:themeColor="text1"/>
        </w:rPr>
        <w:t xml:space="preserve"> Distinguished Community Service award; and</w:t>
      </w:r>
    </w:p>
    <w:p w:rsidR="00C248C6" w:rsidRDefault="00C248C6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6CE6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6E4B" w:rsidRPr="00133089">
        <w:rPr>
          <w:color w:val="000000" w:themeColor="text1"/>
          <w:u w:color="000000" w:themeColor="text1"/>
        </w:rPr>
        <w:t xml:space="preserve">Mr. and Mrs. Arnold </w:t>
      </w:r>
      <w:r w:rsidR="005C7DF8" w:rsidRPr="00133089">
        <w:rPr>
          <w:color w:val="000000" w:themeColor="text1"/>
          <w:u w:color="000000" w:themeColor="text1"/>
        </w:rPr>
        <w:t>ha</w:t>
      </w:r>
      <w:r w:rsidR="005C7DF8">
        <w:rPr>
          <w:color w:val="000000" w:themeColor="text1"/>
          <w:u w:color="000000" w:themeColor="text1"/>
        </w:rPr>
        <w:t>ve</w:t>
      </w:r>
      <w:r w:rsidR="005C7DF8" w:rsidRPr="00133089">
        <w:rPr>
          <w:color w:val="000000" w:themeColor="text1"/>
          <w:u w:color="000000" w:themeColor="text1"/>
        </w:rPr>
        <w:t xml:space="preserve"> generously supported </w:t>
      </w:r>
      <w:r w:rsidR="004360DA" w:rsidRPr="00133089">
        <w:rPr>
          <w:color w:val="000000" w:themeColor="text1"/>
          <w:u w:color="000000" w:themeColor="text1"/>
        </w:rPr>
        <w:t>public</w:t>
      </w:r>
      <w:r w:rsidR="004360DA">
        <w:rPr>
          <w:color w:val="000000" w:themeColor="text1"/>
          <w:u w:color="000000" w:themeColor="text1"/>
        </w:rPr>
        <w:t xml:space="preserve"> </w:t>
      </w:r>
      <w:r w:rsidR="004360DA" w:rsidRPr="00133089">
        <w:rPr>
          <w:color w:val="000000" w:themeColor="text1"/>
          <w:u w:color="000000" w:themeColor="text1"/>
        </w:rPr>
        <w:t>health</w:t>
      </w:r>
      <w:r w:rsidR="005C7DF8" w:rsidRPr="00133089">
        <w:rPr>
          <w:color w:val="000000" w:themeColor="text1"/>
          <w:u w:color="000000" w:themeColor="text1"/>
        </w:rPr>
        <w:t xml:space="preserve"> causes to improve the lives of South Carolinians</w:t>
      </w:r>
      <w:r w:rsidR="005C7DF8">
        <w:rPr>
          <w:color w:val="000000" w:themeColor="text1"/>
          <w:u w:color="000000" w:themeColor="text1"/>
        </w:rPr>
        <w:t>, and in 2000, they</w:t>
      </w:r>
      <w:r w:rsidR="005C7DF8" w:rsidRPr="00133089">
        <w:rPr>
          <w:color w:val="000000" w:themeColor="text1"/>
          <w:u w:color="000000" w:themeColor="text1"/>
        </w:rPr>
        <w:t xml:space="preserve"> </w:t>
      </w:r>
      <w:r w:rsidR="00776E4B" w:rsidRPr="00133089">
        <w:rPr>
          <w:color w:val="000000" w:themeColor="text1"/>
          <w:u w:color="000000" w:themeColor="text1"/>
        </w:rPr>
        <w:t>donated $10 million to</w:t>
      </w:r>
      <w:r>
        <w:rPr>
          <w:color w:val="000000" w:themeColor="text1"/>
          <w:u w:color="000000" w:themeColor="text1"/>
        </w:rPr>
        <w:t xml:space="preserve"> the</w:t>
      </w:r>
      <w:r w:rsidR="00776E4B" w:rsidRPr="00133089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niversity of </w:t>
      </w:r>
      <w:r w:rsidR="00776E4B" w:rsidRPr="0013308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776E4B" w:rsidRPr="0013308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76E4B" w:rsidRPr="00133089">
        <w:rPr>
          <w:color w:val="000000" w:themeColor="text1"/>
          <w:u w:color="000000" w:themeColor="text1"/>
        </w:rPr>
        <w:t xml:space="preserve"> to benefit the School of Public Health, which now bears the family</w:t>
      </w:r>
      <w:r w:rsidR="007C4251" w:rsidRPr="007C4251">
        <w:rPr>
          <w:color w:val="000000" w:themeColor="text1"/>
          <w:u w:color="000000" w:themeColor="text1"/>
        </w:rPr>
        <w:t>’</w:t>
      </w:r>
      <w:r w:rsidR="00776E4B" w:rsidRPr="00133089">
        <w:rPr>
          <w:color w:val="000000" w:themeColor="text1"/>
          <w:u w:color="000000" w:themeColor="text1"/>
        </w:rPr>
        <w:t>s name</w:t>
      </w:r>
      <w:r w:rsidR="00706CE6">
        <w:rPr>
          <w:color w:val="000000" w:themeColor="text1"/>
          <w:u w:color="000000" w:themeColor="text1"/>
        </w:rPr>
        <w:t>; and</w:t>
      </w:r>
    </w:p>
    <w:p w:rsidR="00776E4B" w:rsidRDefault="00776E4B" w:rsidP="00776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E4B" w:rsidRDefault="00776E4B" w:rsidP="00776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06CE6">
        <w:t xml:space="preserve">they reside in Columbia where </w:t>
      </w:r>
      <w:r>
        <w:t xml:space="preserve">together they reared three fine sons: </w:t>
      </w:r>
      <w:r w:rsidR="00811C42">
        <w:t>Ben Daniel, Michael, and David</w:t>
      </w:r>
      <w:r w:rsidR="003B3ED6">
        <w:t xml:space="preserve"> and where Gerry Sue has been an anchor and a beacon for the family and a devoted, </w:t>
      </w:r>
      <w:r w:rsidR="00E617A8">
        <w:t>encouraging</w:t>
      </w:r>
      <w:r w:rsidR="003B3ED6">
        <w:t xml:space="preserve"> wife </w:t>
      </w:r>
      <w:r w:rsidR="00E617A8">
        <w:t>con</w:t>
      </w:r>
      <w:r w:rsidR="003B3ED6">
        <w:t>tributing in untold ways</w:t>
      </w:r>
      <w:r w:rsidR="00811C42">
        <w:t>; and</w:t>
      </w:r>
    </w:p>
    <w:p w:rsidR="00776E4B" w:rsidRDefault="00776E4B" w:rsidP="00776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C42" w:rsidRDefault="003B3ED6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11C42">
        <w:t xml:space="preserve">no success </w:t>
      </w:r>
      <w:r w:rsidR="007C4251">
        <w:t>o</w:t>
      </w:r>
      <w:r w:rsidR="00436745">
        <w:t xml:space="preserve">n </w:t>
      </w:r>
      <w:r w:rsidR="007C4251">
        <w:t>earth</w:t>
      </w:r>
      <w:r w:rsidR="00436745">
        <w:t xml:space="preserve"> </w:t>
      </w:r>
      <w:r w:rsidR="00811C42">
        <w:t>crowns a life as does a marriage that endures the test of time and grows stronger with each passing year; and</w:t>
      </w:r>
    </w:p>
    <w:p w:rsidR="00811C42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1ACC" w:rsidRDefault="00776E4B" w:rsidP="00776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contributions that</w:t>
      </w:r>
      <w:r w:rsidR="00811C42">
        <w:t xml:space="preserve"> Gerry Sue and Norman Arno</w:t>
      </w:r>
      <w:r w:rsidR="003B3ED6">
        <w:t>ld have made to their community,</w:t>
      </w:r>
      <w:r w:rsidR="00811C42">
        <w:t xml:space="preserve"> to the Palmetto State</w:t>
      </w:r>
      <w:r w:rsidR="003B3ED6">
        <w:t>, and to the country</w:t>
      </w:r>
      <w:r w:rsidR="00811C42">
        <w:t xml:space="preserve"> and celebrate with them in the joy of their fiftieth </w:t>
      </w:r>
      <w:r w:rsidR="0065138F">
        <w:t xml:space="preserve">wedding </w:t>
      </w:r>
      <w:r w:rsidR="00811C42">
        <w:t>anniversary</w:t>
      </w:r>
      <w:r w:rsidR="00BF1ACC">
        <w:t>.  Now, therefore,</w:t>
      </w: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6E4B">
        <w:t xml:space="preserve"> </w:t>
      </w:r>
      <w:r w:rsidR="0065138F">
        <w:t>the members of the House of Representatives of the State of South Carolina, by this resolution,</w:t>
      </w:r>
      <w:r w:rsidR="00776E4B">
        <w:t xml:space="preserve"> congratulate Gerry Sue and Norman </w:t>
      </w:r>
      <w:r w:rsidR="0065138F">
        <w:t xml:space="preserve">J. </w:t>
      </w:r>
      <w:r w:rsidR="00776E4B">
        <w:t>Arnold of Richland County upon the occasion of their golden wedding anniversary, and extend best wishes for many more years of blessing and fulfillment.</w:t>
      </w: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76E4B">
        <w:t>provi</w:t>
      </w:r>
      <w:r>
        <w:t>ded to</w:t>
      </w:r>
      <w:r w:rsidR="00776E4B">
        <w:t xml:space="preserve"> Gerry Sue and Norman </w:t>
      </w:r>
      <w:r w:rsidR="0065138F">
        <w:t xml:space="preserve">J. </w:t>
      </w:r>
      <w:r w:rsidR="00776E4B">
        <w:t>Arnold.</w:t>
      </w:r>
    </w:p>
    <w:p w:rsidR="0093239D" w:rsidRDefault="007C42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239D" w:rsidRDefault="0093239D" w:rsidP="00F33BD2">
      <w:pPr>
        <w:suppressAutoHyphens/>
      </w:pPr>
    </w:p>
    <w:sectPr w:rsidR="0093239D" w:rsidSect="00F33BD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0DA" w:rsidRDefault="004360DA" w:rsidP="009F0C77">
      <w:r>
        <w:separator/>
      </w:r>
    </w:p>
  </w:endnote>
  <w:endnote w:type="continuationSeparator" w:id="0">
    <w:p w:rsidR="004360DA" w:rsidRDefault="004360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82DFA6-34F0-4333-8967-FCDA07E53555}"/>
    <w:embedBold r:id="rId2" w:fontKey="{2891EEDD-EE37-4560-A0A9-B3DAA641AC26}"/>
    <w:embedItalic r:id="rId3" w:fontKey="{A4CB1EBA-6B10-446E-8E2A-42041A5CC5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42C0ACE-6A26-4186-A255-58436648C7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F8777A9-CE84-4025-A271-34F58C0F91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6633191-69DD-456A-88D4-9124D477DA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BD2" w:rsidRPr="0093239D" w:rsidRDefault="00F33BD2" w:rsidP="00932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[3420]</w:t>
    </w:r>
    <w:r>
      <w:tab/>
    </w:r>
    <w:r w:rsidR="00C5664B">
      <w:fldChar w:fldCharType="begin"/>
    </w:r>
    <w:r w:rsidR="00D85099">
      <w:instrText xml:space="preserve"> PAGE  \* MERGEFORMAT </w:instrText>
    </w:r>
    <w:r w:rsidR="00C5664B">
      <w:fldChar w:fldCharType="separate"/>
    </w:r>
    <w:r w:rsidR="005A1D6C">
      <w:rPr>
        <w:noProof/>
      </w:rPr>
      <w:t>1</w:t>
    </w:r>
    <w:r w:rsidR="00C5664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0DA" w:rsidRDefault="004360DA" w:rsidP="009F0C77">
      <w:r>
        <w:separator/>
      </w:r>
    </w:p>
  </w:footnote>
  <w:footnote w:type="continuationSeparator" w:id="0">
    <w:p w:rsidR="004360DA" w:rsidRDefault="004360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20AC13"/>
    <w:docVar w:name="CoverBillType" w:val="r"/>
    <w:docVar w:name="docpath" w:val="L:\Council\bills\GM\29520AC13.DOCX"/>
    <w:docVar w:name="dvBillNumber" w:val="34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572BF"/>
    <w:rsid w:val="00011869"/>
    <w:rsid w:val="000534B5"/>
    <w:rsid w:val="000E1785"/>
    <w:rsid w:val="000E227A"/>
    <w:rsid w:val="000F40FA"/>
    <w:rsid w:val="000F4A05"/>
    <w:rsid w:val="00102941"/>
    <w:rsid w:val="0010776B"/>
    <w:rsid w:val="00133E66"/>
    <w:rsid w:val="00142CC2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E6F7E"/>
    <w:rsid w:val="00301B21"/>
    <w:rsid w:val="00325348"/>
    <w:rsid w:val="0032732C"/>
    <w:rsid w:val="00336AD0"/>
    <w:rsid w:val="0037079A"/>
    <w:rsid w:val="003B3ED6"/>
    <w:rsid w:val="003D01E8"/>
    <w:rsid w:val="003E5288"/>
    <w:rsid w:val="003F6D79"/>
    <w:rsid w:val="00403EA2"/>
    <w:rsid w:val="0041760A"/>
    <w:rsid w:val="00417C01"/>
    <w:rsid w:val="004360DA"/>
    <w:rsid w:val="00436745"/>
    <w:rsid w:val="00472826"/>
    <w:rsid w:val="004809EE"/>
    <w:rsid w:val="004E7D54"/>
    <w:rsid w:val="004F4518"/>
    <w:rsid w:val="00513F17"/>
    <w:rsid w:val="005273C6"/>
    <w:rsid w:val="00530A69"/>
    <w:rsid w:val="00545593"/>
    <w:rsid w:val="00577C6C"/>
    <w:rsid w:val="005A1D6C"/>
    <w:rsid w:val="005C2FE2"/>
    <w:rsid w:val="005C7DF8"/>
    <w:rsid w:val="005D07FC"/>
    <w:rsid w:val="005E2BC9"/>
    <w:rsid w:val="00605102"/>
    <w:rsid w:val="00612683"/>
    <w:rsid w:val="006215AA"/>
    <w:rsid w:val="0065138F"/>
    <w:rsid w:val="006572BF"/>
    <w:rsid w:val="006913C9"/>
    <w:rsid w:val="0069470D"/>
    <w:rsid w:val="00706CE6"/>
    <w:rsid w:val="0073142F"/>
    <w:rsid w:val="00734F00"/>
    <w:rsid w:val="00776E4B"/>
    <w:rsid w:val="007A70AE"/>
    <w:rsid w:val="007C4251"/>
    <w:rsid w:val="007D11A8"/>
    <w:rsid w:val="00811C42"/>
    <w:rsid w:val="0081312A"/>
    <w:rsid w:val="008362E8"/>
    <w:rsid w:val="008A1768"/>
    <w:rsid w:val="008B0967"/>
    <w:rsid w:val="008F0F33"/>
    <w:rsid w:val="008F4429"/>
    <w:rsid w:val="0093239D"/>
    <w:rsid w:val="0094021A"/>
    <w:rsid w:val="00981FE9"/>
    <w:rsid w:val="009B44AF"/>
    <w:rsid w:val="009C6A0B"/>
    <w:rsid w:val="009F0C77"/>
    <w:rsid w:val="009F4DD1"/>
    <w:rsid w:val="00A0123C"/>
    <w:rsid w:val="00A41684"/>
    <w:rsid w:val="00A64E80"/>
    <w:rsid w:val="00A72BCD"/>
    <w:rsid w:val="00A741D9"/>
    <w:rsid w:val="00A833AB"/>
    <w:rsid w:val="00A9741D"/>
    <w:rsid w:val="00AD4B17"/>
    <w:rsid w:val="00B412D4"/>
    <w:rsid w:val="00B472C6"/>
    <w:rsid w:val="00BE3C22"/>
    <w:rsid w:val="00BF1ACC"/>
    <w:rsid w:val="00C0345E"/>
    <w:rsid w:val="00C248C6"/>
    <w:rsid w:val="00C3483A"/>
    <w:rsid w:val="00C5664B"/>
    <w:rsid w:val="00C74E9D"/>
    <w:rsid w:val="00C82FD3"/>
    <w:rsid w:val="00C92819"/>
    <w:rsid w:val="00CC3AB9"/>
    <w:rsid w:val="00CC6B7B"/>
    <w:rsid w:val="00CD2089"/>
    <w:rsid w:val="00D60146"/>
    <w:rsid w:val="00D631A8"/>
    <w:rsid w:val="00D73A67"/>
    <w:rsid w:val="00D8238F"/>
    <w:rsid w:val="00D82E69"/>
    <w:rsid w:val="00D85099"/>
    <w:rsid w:val="00D970A9"/>
    <w:rsid w:val="00DB6706"/>
    <w:rsid w:val="00DF3845"/>
    <w:rsid w:val="00E41911"/>
    <w:rsid w:val="00E617A8"/>
    <w:rsid w:val="00E70CC4"/>
    <w:rsid w:val="00E85760"/>
    <w:rsid w:val="00E92EEF"/>
    <w:rsid w:val="00EF05BE"/>
    <w:rsid w:val="00F24442"/>
    <w:rsid w:val="00F33BD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D32DD82-B2E5-4E4C-8070-AE19B3099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38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3B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20_201301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E9920-F286-41B8-89BE-BAEF8A3D5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3420: Gerry Sue and Norman J. Arnold - South Carolina Legislature Online</dc:title>
  <dc:creator>%USERNAME%</dc:creator>
  <cp:lastModifiedBy>N Cumfer</cp:lastModifiedBy>
  <cp:revision>10</cp:revision>
  <cp:lastPrinted>2013-01-23T19:20:00Z</cp:lastPrinted>
  <dcterms:created xsi:type="dcterms:W3CDTF">2013-01-24T17:24:00Z</dcterms:created>
  <dcterms:modified xsi:type="dcterms:W3CDTF">2014-12-05T16:37:00Z</dcterms:modified>
</cp:coreProperties>
</file>