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0C3" w:rsidRDefault="007010C3" w:rsidP="007010C3">
      <w:pPr>
        <w:widowControl w:val="0"/>
        <w:jc w:val="center"/>
      </w:pPr>
      <w:r w:rsidRPr="007010C3">
        <w:rPr>
          <w:b/>
        </w:rPr>
        <w:t>South Carolina General Assembly</w:t>
      </w:r>
    </w:p>
    <w:p w:rsidR="007010C3" w:rsidRDefault="007010C3" w:rsidP="007010C3">
      <w:pPr>
        <w:widowControl w:val="0"/>
        <w:jc w:val="center"/>
      </w:pPr>
      <w:r>
        <w:t>120th Session, 2013-2014</w:t>
      </w:r>
    </w:p>
    <w:p w:rsidR="007010C3" w:rsidRDefault="007010C3" w:rsidP="007010C3">
      <w:pPr>
        <w:widowControl w:val="0"/>
        <w:jc w:val="left"/>
      </w:pPr>
    </w:p>
    <w:p w:rsidR="007010C3" w:rsidRDefault="007010C3" w:rsidP="007010C3">
      <w:pPr>
        <w:widowControl w:val="0"/>
        <w:jc w:val="left"/>
        <w:rPr>
          <w:b/>
        </w:rPr>
      </w:pPr>
      <w:r w:rsidRPr="007010C3">
        <w:rPr>
          <w:b/>
        </w:rPr>
        <w:t>H. 3608</w:t>
      </w:r>
    </w:p>
    <w:p w:rsidR="007010C3" w:rsidRDefault="007010C3" w:rsidP="007010C3">
      <w:pPr>
        <w:widowControl w:val="0"/>
        <w:jc w:val="left"/>
        <w:rPr>
          <w:b/>
        </w:rPr>
      </w:pPr>
    </w:p>
    <w:p w:rsidR="007010C3" w:rsidRDefault="007010C3" w:rsidP="007010C3">
      <w:pPr>
        <w:widowControl w:val="0"/>
        <w:jc w:val="left"/>
      </w:pPr>
      <w:r w:rsidRPr="007010C3">
        <w:rPr>
          <w:b/>
        </w:rPr>
        <w:t>STATUS INFORMATION</w:t>
      </w:r>
    </w:p>
    <w:p w:rsidR="007010C3" w:rsidRDefault="007010C3" w:rsidP="007010C3">
      <w:pPr>
        <w:widowControl w:val="0"/>
        <w:jc w:val="left"/>
      </w:pPr>
    </w:p>
    <w:p w:rsidR="007010C3" w:rsidRDefault="007010C3" w:rsidP="007010C3">
      <w:pPr>
        <w:widowControl w:val="0"/>
        <w:jc w:val="left"/>
      </w:pPr>
      <w:r>
        <w:t>General Bill</w:t>
      </w:r>
    </w:p>
    <w:p w:rsidR="007010C3" w:rsidRDefault="007010C3" w:rsidP="007010C3">
      <w:pPr>
        <w:widowControl w:val="0"/>
        <w:jc w:val="left"/>
      </w:pPr>
      <w:r>
        <w:t>Sponsors: Reps. Pitts and Rutherford</w:t>
      </w:r>
    </w:p>
    <w:p w:rsidR="007010C3" w:rsidRDefault="007010C3" w:rsidP="007010C3">
      <w:pPr>
        <w:widowControl w:val="0"/>
        <w:jc w:val="left"/>
      </w:pPr>
      <w:r>
        <w:t>Document Path: l:\council\bills\ms\7138ahb13.docx</w:t>
      </w:r>
    </w:p>
    <w:p w:rsidR="007010C3" w:rsidRDefault="007010C3" w:rsidP="007010C3">
      <w:pPr>
        <w:widowControl w:val="0"/>
        <w:jc w:val="left"/>
      </w:pPr>
    </w:p>
    <w:p w:rsidR="007010C3" w:rsidRDefault="007010C3" w:rsidP="007010C3">
      <w:pPr>
        <w:widowControl w:val="0"/>
        <w:jc w:val="left"/>
      </w:pPr>
      <w:r>
        <w:t>Introduced in the House on February 26, 2013</w:t>
      </w:r>
    </w:p>
    <w:p w:rsidR="007010C3" w:rsidRDefault="007010C3" w:rsidP="007010C3">
      <w:pPr>
        <w:widowControl w:val="0"/>
        <w:jc w:val="left"/>
      </w:pPr>
      <w:r>
        <w:t xml:space="preserve">Currently residing in the House Committee on </w:t>
      </w:r>
      <w:r w:rsidRPr="007010C3">
        <w:rPr>
          <w:b/>
        </w:rPr>
        <w:t>Judiciary</w:t>
      </w:r>
    </w:p>
    <w:p w:rsidR="007010C3" w:rsidRDefault="007010C3" w:rsidP="007010C3">
      <w:pPr>
        <w:widowControl w:val="0"/>
        <w:jc w:val="left"/>
      </w:pPr>
    </w:p>
    <w:p w:rsidR="007010C3" w:rsidRDefault="007010C3" w:rsidP="007010C3">
      <w:pPr>
        <w:widowControl w:val="0"/>
        <w:jc w:val="left"/>
      </w:pPr>
      <w:r>
        <w:t xml:space="preserve">Summary: </w:t>
      </w:r>
      <w:r w:rsidR="00A25399">
        <w:t>Reserve police officer</w:t>
      </w:r>
    </w:p>
    <w:p w:rsidR="007010C3" w:rsidRDefault="007010C3" w:rsidP="007010C3">
      <w:pPr>
        <w:widowControl w:val="0"/>
        <w:jc w:val="left"/>
      </w:pPr>
    </w:p>
    <w:p w:rsidR="007010C3" w:rsidRDefault="007010C3" w:rsidP="007010C3">
      <w:pPr>
        <w:widowControl w:val="0"/>
        <w:jc w:val="left"/>
      </w:pPr>
    </w:p>
    <w:p w:rsidR="007010C3" w:rsidRDefault="007010C3" w:rsidP="007010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10C3">
        <w:rPr>
          <w:b/>
        </w:rPr>
        <w:t>HISTORY OF LEGISLATIVE ACTIONS</w:t>
      </w:r>
    </w:p>
    <w:p w:rsidR="007010C3" w:rsidRDefault="007010C3" w:rsidP="007010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10C3" w:rsidRPr="007010C3" w:rsidRDefault="007010C3" w:rsidP="007010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10C3">
        <w:rPr>
          <w:u w:val="single"/>
        </w:rPr>
        <w:tab/>
        <w:t>Date</w:t>
      </w:r>
      <w:r w:rsidRPr="007010C3">
        <w:rPr>
          <w:u w:val="single"/>
        </w:rPr>
        <w:tab/>
        <w:t>Body</w:t>
      </w:r>
      <w:r w:rsidRPr="007010C3">
        <w:rPr>
          <w:u w:val="single"/>
        </w:rPr>
        <w:tab/>
        <w:t>Action Description with journal page number</w:t>
      </w:r>
      <w:r w:rsidRPr="007010C3">
        <w:rPr>
          <w:u w:val="single"/>
        </w:rPr>
        <w:tab/>
      </w:r>
      <w:bookmarkStart w:id="0" w:name="_GoBack"/>
      <w:bookmarkEnd w:id="0"/>
    </w:p>
    <w:p w:rsidR="00DD3292" w:rsidRDefault="00DD3292" w:rsidP="00DD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C8350C">
        <w:t>Introduced and read first time (</w:t>
      </w:r>
      <w:hyperlink r:id="rId7" w:history="1">
        <w:r w:rsidRPr="00C8350C">
          <w:rPr>
            <w:rStyle w:val="Hyperlink"/>
          </w:rPr>
          <w:t>House Journal</w:t>
        </w:r>
        <w:r w:rsidRPr="00C8350C">
          <w:rPr>
            <w:rStyle w:val="Hyperlink"/>
          </w:rPr>
          <w:noBreakHyphen/>
          <w:t>page 6</w:t>
        </w:r>
      </w:hyperlink>
      <w:r w:rsidRPr="00C8350C">
        <w:t>)</w:t>
      </w:r>
    </w:p>
    <w:p w:rsidR="00DD3292" w:rsidRDefault="00DD3292" w:rsidP="00DD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2/26/2013</w:t>
      </w:r>
      <w:r>
        <w:tab/>
        <w:t>House</w:t>
      </w:r>
      <w:r>
        <w:tab/>
      </w:r>
      <w:r w:rsidRPr="00C8350C">
        <w:t>Ref</w:t>
      </w:r>
      <w:r>
        <w:t xml:space="preserve">erred to Committee on </w:t>
      </w:r>
      <w:r w:rsidRPr="00C8350C">
        <w:rPr>
          <w:b/>
        </w:rPr>
        <w:t>Judiciary</w:t>
      </w:r>
      <w:r>
        <w:t xml:space="preserve"> </w:t>
      </w:r>
      <w:r w:rsidRPr="00C8350C">
        <w:t>(</w:t>
      </w:r>
      <w:hyperlink r:id="rId8" w:history="1">
        <w:r w:rsidRPr="00C8350C">
          <w:rPr>
            <w:rStyle w:val="Hyperlink"/>
          </w:rPr>
          <w:t>House Journal</w:t>
        </w:r>
        <w:r w:rsidRPr="00C8350C">
          <w:rPr>
            <w:rStyle w:val="Hyperlink"/>
          </w:rPr>
          <w:noBreakHyphen/>
          <w:t>page 6</w:t>
        </w:r>
      </w:hyperlink>
      <w:r w:rsidRPr="00C8350C">
        <w:t>)</w:t>
      </w:r>
    </w:p>
    <w:p w:rsidR="00DD3292" w:rsidRDefault="00DD3292" w:rsidP="00DD32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10C3" w:rsidRPr="007010C3" w:rsidRDefault="007010C3" w:rsidP="007010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10C3" w:rsidRDefault="007010C3" w:rsidP="007010C3">
      <w:pPr>
        <w:widowControl w:val="0"/>
        <w:jc w:val="left"/>
      </w:pPr>
      <w:r w:rsidRPr="007010C3">
        <w:rPr>
          <w:b/>
        </w:rPr>
        <w:t>VERSIONS OF THIS BILL</w:t>
      </w:r>
    </w:p>
    <w:p w:rsidR="007010C3" w:rsidRDefault="007010C3" w:rsidP="007010C3">
      <w:pPr>
        <w:widowControl w:val="0"/>
        <w:jc w:val="left"/>
      </w:pPr>
    </w:p>
    <w:p w:rsidR="007010C3" w:rsidRDefault="00267F9E" w:rsidP="007010C3">
      <w:pPr>
        <w:widowControl w:val="0"/>
        <w:jc w:val="left"/>
      </w:pPr>
      <w:hyperlink r:id="rId9" w:history="1">
        <w:r w:rsidR="007010C3">
          <w:rPr>
            <w:rStyle w:val="Hyperlink"/>
          </w:rPr>
          <w:t>2/26/2013</w:t>
        </w:r>
      </w:hyperlink>
    </w:p>
    <w:p w:rsidR="007010C3" w:rsidRDefault="007010C3" w:rsidP="007010C3"/>
    <w:p w:rsidR="007010C3" w:rsidRDefault="007010C3" w:rsidP="007010C3">
      <w:pPr>
        <w:sectPr w:rsidR="007010C3" w:rsidSect="007010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615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A LAWS OF SOUTH CAROLINA, 1976, BY ADDING SECTION 23</w:t>
      </w:r>
      <w:r w:rsidR="00AE6BBE">
        <w:noBreakHyphen/>
      </w:r>
      <w:r>
        <w:t>28</w:t>
      </w:r>
      <w:r w:rsidR="00AE6BBE">
        <w:noBreakHyphen/>
      </w:r>
      <w:r>
        <w:t>130 SO AS TO PROVIDE THAT A RESERVE POLICE OFFICER HAS THE STATUS OF CONSTABLE UNDER CERTAIN CIRCUMSTANCES AND WITH</w:t>
      </w:r>
      <w:r w:rsidR="000C349F">
        <w:t xml:space="preserve"> THE</w:t>
      </w:r>
      <w:r>
        <w:t xml:space="preserve"> JURISDICTIONAL LIMITS OF HIS APPOINTING AUTHORITY.</w:t>
      </w:r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E421E">
        <w:t>Chapter 28, Title 23 of the 1976 Code is amended by adding:</w:t>
      </w:r>
    </w:p>
    <w:p w:rsidR="00EE421E" w:rsidRDefault="00EE42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21E" w:rsidRPr="00EE421E" w:rsidRDefault="00EE421E" w:rsidP="00EE42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AE6BBE">
        <w:noBreakHyphen/>
      </w:r>
      <w:r>
        <w:t>28</w:t>
      </w:r>
      <w:r w:rsidR="00AE6BBE">
        <w:noBreakHyphen/>
      </w:r>
      <w:r>
        <w:t>130.</w:t>
      </w:r>
      <w:r>
        <w:tab/>
      </w:r>
      <w:r w:rsidRPr="00EE421E">
        <w:t xml:space="preserve">A reserve police officer appointed pursuant to this </w:t>
      </w:r>
      <w:r w:rsidR="001B2A29">
        <w:t>c</w:t>
      </w:r>
      <w:r w:rsidRPr="00EE421E">
        <w:t>hapter, ha</w:t>
      </w:r>
      <w:r w:rsidR="001B2A29">
        <w:t>s</w:t>
      </w:r>
      <w:r w:rsidRPr="00EE421E">
        <w:t xml:space="preserve"> the status of constable. However, notwithstanding the status of constable, the reserve officer</w:t>
      </w:r>
      <w:r w:rsidR="001B2A29">
        <w:t xml:space="preserve"> only</w:t>
      </w:r>
      <w:r w:rsidRPr="00EE421E">
        <w:t xml:space="preserve"> shall</w:t>
      </w:r>
      <w:r w:rsidR="001B2A29">
        <w:t xml:space="preserve"> exercise </w:t>
      </w:r>
      <w:r w:rsidRPr="00EE421E">
        <w:t>hi</w:t>
      </w:r>
      <w:r w:rsidR="001B2A29">
        <w:t>s</w:t>
      </w:r>
      <w:r w:rsidRPr="00EE421E">
        <w:t xml:space="preserve"> jurisdi</w:t>
      </w:r>
      <w:r w:rsidR="001B2A29">
        <w:t>ction within the limits of his</w:t>
      </w:r>
      <w:r w:rsidRPr="00EE421E">
        <w:t xml:space="preserve"> appointing authority.</w:t>
      </w:r>
      <w:r>
        <w:t>”</w:t>
      </w:r>
    </w:p>
    <w:p w:rsidR="00226150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6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E421E">
        <w:t>2</w:t>
      </w:r>
      <w:r>
        <w:t>.</w:t>
      </w:r>
      <w:r>
        <w:tab/>
        <w:t>This act takes effect upon approval by the Governor.</w:t>
      </w:r>
    </w:p>
    <w:p w:rsidR="006B0695" w:rsidRDefault="00AE6BBE" w:rsidP="005E7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695" w:rsidRDefault="006B0695" w:rsidP="007010C3">
      <w:pPr>
        <w:suppressAutoHyphens/>
      </w:pPr>
    </w:p>
    <w:sectPr w:rsidR="006B0695" w:rsidSect="007010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150" w:rsidRDefault="00226150" w:rsidP="009F0C77">
      <w:r>
        <w:separator/>
      </w:r>
    </w:p>
  </w:endnote>
  <w:endnote w:type="continuationSeparator" w:id="0">
    <w:p w:rsidR="00226150" w:rsidRDefault="002261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E1247D-AFBB-4F57-BFAF-4C202E4C5E0E}"/>
    <w:embedBold r:id="rId2" w:fontKey="{23E16824-3218-433B-BD58-EE08EB8F2A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25682C-1E32-43E5-924A-390D56E1D4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113C59-685B-4495-B6B0-7587FAAE3F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0C3" w:rsidRPr="006B0695" w:rsidRDefault="007010C3" w:rsidP="006B06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 w:rsidR="00317F3A">
      <w:fldChar w:fldCharType="begin"/>
    </w:r>
    <w:r w:rsidR="00317F3A">
      <w:instrText xml:space="preserve"> PAGE  \* MERGEFORMAT </w:instrText>
    </w:r>
    <w:r w:rsidR="00317F3A">
      <w:fldChar w:fldCharType="separate"/>
    </w:r>
    <w:r w:rsidR="00267F9E">
      <w:rPr>
        <w:noProof/>
      </w:rPr>
      <w:t>1</w:t>
    </w:r>
    <w:r w:rsidR="00317F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150" w:rsidRDefault="00226150" w:rsidP="009F0C77">
      <w:r>
        <w:separator/>
      </w:r>
    </w:p>
  </w:footnote>
  <w:footnote w:type="continuationSeparator" w:id="0">
    <w:p w:rsidR="00226150" w:rsidRDefault="002261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38AHB13"/>
    <w:docVar w:name="CoverBillType" w:val="b"/>
    <w:docVar w:name="docpath" w:val="L:\Council\bills\MS\7138AHB13.DOCX"/>
    <w:docVar w:name="dvBillNumber" w:val="360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85A71"/>
    <w:rsid w:val="000110E9"/>
    <w:rsid w:val="00011869"/>
    <w:rsid w:val="000913D9"/>
    <w:rsid w:val="000C349F"/>
    <w:rsid w:val="000E1785"/>
    <w:rsid w:val="000F40FA"/>
    <w:rsid w:val="0010776B"/>
    <w:rsid w:val="0011285A"/>
    <w:rsid w:val="00133E66"/>
    <w:rsid w:val="001435A3"/>
    <w:rsid w:val="00173AB7"/>
    <w:rsid w:val="001B2A29"/>
    <w:rsid w:val="001D08F2"/>
    <w:rsid w:val="001D525B"/>
    <w:rsid w:val="001D7F4F"/>
    <w:rsid w:val="00226150"/>
    <w:rsid w:val="002321B6"/>
    <w:rsid w:val="00250967"/>
    <w:rsid w:val="002543C8"/>
    <w:rsid w:val="00267F9E"/>
    <w:rsid w:val="00284AAE"/>
    <w:rsid w:val="002E5912"/>
    <w:rsid w:val="00301B21"/>
    <w:rsid w:val="00317F3A"/>
    <w:rsid w:val="00325348"/>
    <w:rsid w:val="0032732C"/>
    <w:rsid w:val="00336AD0"/>
    <w:rsid w:val="0037079A"/>
    <w:rsid w:val="003B7A20"/>
    <w:rsid w:val="003D01E8"/>
    <w:rsid w:val="003E5288"/>
    <w:rsid w:val="003F6D79"/>
    <w:rsid w:val="00402CCF"/>
    <w:rsid w:val="0041760A"/>
    <w:rsid w:val="00417C01"/>
    <w:rsid w:val="0046441B"/>
    <w:rsid w:val="004809EE"/>
    <w:rsid w:val="00483CB1"/>
    <w:rsid w:val="004E7D54"/>
    <w:rsid w:val="005273C6"/>
    <w:rsid w:val="00530A69"/>
    <w:rsid w:val="00545593"/>
    <w:rsid w:val="00577C6C"/>
    <w:rsid w:val="00585A71"/>
    <w:rsid w:val="00594CCE"/>
    <w:rsid w:val="005B3CFA"/>
    <w:rsid w:val="005B7EE3"/>
    <w:rsid w:val="005C2FE2"/>
    <w:rsid w:val="005E2BC9"/>
    <w:rsid w:val="005E7DBB"/>
    <w:rsid w:val="00605102"/>
    <w:rsid w:val="006215AA"/>
    <w:rsid w:val="00674075"/>
    <w:rsid w:val="006913C9"/>
    <w:rsid w:val="0069470D"/>
    <w:rsid w:val="006B0695"/>
    <w:rsid w:val="007010C3"/>
    <w:rsid w:val="00734F00"/>
    <w:rsid w:val="007A70AE"/>
    <w:rsid w:val="007B0CFA"/>
    <w:rsid w:val="007F082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5399"/>
    <w:rsid w:val="00A41684"/>
    <w:rsid w:val="00A45821"/>
    <w:rsid w:val="00A64E80"/>
    <w:rsid w:val="00A72BCD"/>
    <w:rsid w:val="00A741D9"/>
    <w:rsid w:val="00A812E0"/>
    <w:rsid w:val="00A833AB"/>
    <w:rsid w:val="00A9741D"/>
    <w:rsid w:val="00AD4B17"/>
    <w:rsid w:val="00AE6BBE"/>
    <w:rsid w:val="00B412D4"/>
    <w:rsid w:val="00BE3C22"/>
    <w:rsid w:val="00C0345E"/>
    <w:rsid w:val="00C149E7"/>
    <w:rsid w:val="00C3483A"/>
    <w:rsid w:val="00C74E9D"/>
    <w:rsid w:val="00C82FD3"/>
    <w:rsid w:val="00C91CA0"/>
    <w:rsid w:val="00C92819"/>
    <w:rsid w:val="00CC6B7B"/>
    <w:rsid w:val="00CD2089"/>
    <w:rsid w:val="00D73A67"/>
    <w:rsid w:val="00D970A9"/>
    <w:rsid w:val="00DD3292"/>
    <w:rsid w:val="00DF3845"/>
    <w:rsid w:val="00E41911"/>
    <w:rsid w:val="00E92EEF"/>
    <w:rsid w:val="00EE421E"/>
    <w:rsid w:val="00F22440"/>
    <w:rsid w:val="00F24442"/>
    <w:rsid w:val="00F50AE3"/>
    <w:rsid w:val="00F67CF1"/>
    <w:rsid w:val="00F840F0"/>
    <w:rsid w:val="00FB0D0D"/>
    <w:rsid w:val="00FB43B4"/>
    <w:rsid w:val="00FB51DA"/>
    <w:rsid w:val="00FE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7EB8883-200B-4277-84F5-C09D04606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010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608_2013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9C30D-1B6B-48B3-86AB-89105498F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228</Words>
  <Characters>1306</Characters>
  <Application>Microsoft Office Word</Application>
  <DocSecurity>0</DocSecurity>
  <Lines>10</Lines>
  <Paragraphs>3</Paragraphs>
  <ScaleCrop>false</ScaleCrop>
  <Company>LPITS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3608: Reserve police officer - South Carolina Legislature Online</dc:title>
  <dc:creator>MarthaSanders</dc:creator>
  <cp:lastModifiedBy>N Cumfer</cp:lastModifiedBy>
  <cp:revision>7</cp:revision>
  <cp:lastPrinted>2013-02-22T17:54:00Z</cp:lastPrinted>
  <dcterms:created xsi:type="dcterms:W3CDTF">2013-02-26T17:17:00Z</dcterms:created>
  <dcterms:modified xsi:type="dcterms:W3CDTF">2014-12-05T16:40:00Z</dcterms:modified>
</cp:coreProperties>
</file>