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D92" w:rsidRDefault="000E7D92" w:rsidP="000E7D92">
      <w:pPr>
        <w:widowControl w:val="0"/>
        <w:jc w:val="center"/>
      </w:pPr>
      <w:r w:rsidRPr="000E7D92">
        <w:rPr>
          <w:b/>
        </w:rPr>
        <w:t>South Carolina General Assembly</w:t>
      </w:r>
    </w:p>
    <w:p w:rsidR="000E7D92" w:rsidRDefault="000E7D92" w:rsidP="000E7D92">
      <w:pPr>
        <w:widowControl w:val="0"/>
        <w:jc w:val="center"/>
      </w:pPr>
      <w:r>
        <w:t>120th Session, 2013-2014</w:t>
      </w:r>
    </w:p>
    <w:p w:rsidR="000E7D92" w:rsidRDefault="000E7D92" w:rsidP="000E7D92">
      <w:pPr>
        <w:widowControl w:val="0"/>
        <w:jc w:val="left"/>
      </w:pPr>
    </w:p>
    <w:p w:rsidR="000E7D92" w:rsidRDefault="000E7D92" w:rsidP="000E7D92">
      <w:pPr>
        <w:widowControl w:val="0"/>
        <w:jc w:val="left"/>
        <w:rPr>
          <w:b/>
        </w:rPr>
      </w:pPr>
      <w:r w:rsidRPr="000E7D92">
        <w:rPr>
          <w:b/>
        </w:rPr>
        <w:t>H. 3716</w:t>
      </w:r>
    </w:p>
    <w:p w:rsidR="000E7D92" w:rsidRDefault="000E7D92" w:rsidP="000E7D92">
      <w:pPr>
        <w:widowControl w:val="0"/>
        <w:jc w:val="left"/>
        <w:rPr>
          <w:b/>
        </w:rPr>
      </w:pPr>
    </w:p>
    <w:p w:rsidR="000E7D92" w:rsidRDefault="000E7D92" w:rsidP="000E7D92">
      <w:pPr>
        <w:widowControl w:val="0"/>
        <w:jc w:val="left"/>
      </w:pPr>
      <w:r w:rsidRPr="000E7D92">
        <w:rPr>
          <w:b/>
        </w:rPr>
        <w:t>STATUS INFORMATION</w:t>
      </w:r>
    </w:p>
    <w:p w:rsidR="000E7D92" w:rsidRDefault="000E7D92" w:rsidP="000E7D92">
      <w:pPr>
        <w:widowControl w:val="0"/>
        <w:jc w:val="left"/>
      </w:pPr>
    </w:p>
    <w:p w:rsidR="000E7D92" w:rsidRDefault="000E7D92" w:rsidP="000E7D92">
      <w:pPr>
        <w:widowControl w:val="0"/>
        <w:jc w:val="left"/>
      </w:pPr>
      <w:r>
        <w:t>General Bill</w:t>
      </w:r>
    </w:p>
    <w:p w:rsidR="000E7D92" w:rsidRDefault="000E7D92" w:rsidP="000E7D92">
      <w:pPr>
        <w:widowControl w:val="0"/>
        <w:jc w:val="left"/>
      </w:pPr>
      <w:r>
        <w:t>Sponsors: Rep. Barfield</w:t>
      </w:r>
    </w:p>
    <w:p w:rsidR="000E7D92" w:rsidRDefault="000E7D92" w:rsidP="000E7D92">
      <w:pPr>
        <w:widowControl w:val="0"/>
        <w:jc w:val="left"/>
      </w:pPr>
      <w:r>
        <w:t>Document Path: l:\council\bills\swb\5143cm13.docx</w:t>
      </w:r>
    </w:p>
    <w:p w:rsidR="000E7D92" w:rsidRDefault="000E7D92" w:rsidP="000E7D92">
      <w:pPr>
        <w:widowControl w:val="0"/>
        <w:jc w:val="left"/>
      </w:pPr>
    </w:p>
    <w:p w:rsidR="000E7D92" w:rsidRDefault="000E7D92" w:rsidP="000E7D92">
      <w:pPr>
        <w:widowControl w:val="0"/>
        <w:jc w:val="left"/>
      </w:pPr>
      <w:r>
        <w:t>Introduced in the House on February 28, 2013</w:t>
      </w:r>
    </w:p>
    <w:p w:rsidR="000E7D92" w:rsidRDefault="000E7D92" w:rsidP="000E7D92">
      <w:pPr>
        <w:widowControl w:val="0"/>
        <w:jc w:val="left"/>
      </w:pPr>
      <w:r>
        <w:t xml:space="preserve">Currently residing in the House Committee on </w:t>
      </w:r>
      <w:r w:rsidRPr="000E7D92">
        <w:rPr>
          <w:b/>
        </w:rPr>
        <w:t>Judiciary</w:t>
      </w:r>
    </w:p>
    <w:p w:rsidR="000E7D92" w:rsidRDefault="000E7D92" w:rsidP="000E7D92">
      <w:pPr>
        <w:widowControl w:val="0"/>
        <w:jc w:val="left"/>
      </w:pPr>
    </w:p>
    <w:p w:rsidR="000E7D92" w:rsidRDefault="000E7D92" w:rsidP="000E7D92">
      <w:pPr>
        <w:widowControl w:val="0"/>
        <w:jc w:val="left"/>
      </w:pPr>
      <w:r>
        <w:t xml:space="preserve">Summary: </w:t>
      </w:r>
      <w:r w:rsidR="00630645">
        <w:t>Travelling on highways</w:t>
      </w:r>
    </w:p>
    <w:p w:rsidR="000E7D92" w:rsidRDefault="000E7D92" w:rsidP="000E7D92">
      <w:pPr>
        <w:widowControl w:val="0"/>
        <w:jc w:val="left"/>
      </w:pPr>
    </w:p>
    <w:p w:rsidR="000E7D92" w:rsidRDefault="000E7D92" w:rsidP="000E7D92">
      <w:pPr>
        <w:widowControl w:val="0"/>
        <w:jc w:val="left"/>
      </w:pPr>
    </w:p>
    <w:p w:rsidR="000E7D92" w:rsidRDefault="000E7D92" w:rsidP="000E7D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7D92">
        <w:rPr>
          <w:b/>
        </w:rPr>
        <w:t>HISTORY OF LEGISLATIVE ACTIONS</w:t>
      </w:r>
    </w:p>
    <w:p w:rsidR="000E7D92" w:rsidRDefault="000E7D92" w:rsidP="000E7D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7D92" w:rsidRPr="000E7D92" w:rsidRDefault="000E7D92" w:rsidP="000E7D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7D92">
        <w:rPr>
          <w:u w:val="single"/>
        </w:rPr>
        <w:tab/>
        <w:t>Date</w:t>
      </w:r>
      <w:r w:rsidRPr="000E7D92">
        <w:rPr>
          <w:u w:val="single"/>
        </w:rPr>
        <w:tab/>
        <w:t>Body</w:t>
      </w:r>
      <w:r w:rsidRPr="000E7D92">
        <w:rPr>
          <w:u w:val="single"/>
        </w:rPr>
        <w:tab/>
        <w:t>Action Description with journal page number</w:t>
      </w:r>
      <w:r w:rsidRPr="000E7D92">
        <w:rPr>
          <w:u w:val="single"/>
        </w:rPr>
        <w:tab/>
      </w:r>
      <w:bookmarkStart w:id="0" w:name="_GoBack"/>
      <w:bookmarkEnd w:id="0"/>
    </w:p>
    <w:p w:rsidR="00F3751A" w:rsidRDefault="00F3751A" w:rsidP="00F375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2/28/2013</w:t>
      </w:r>
      <w:r>
        <w:tab/>
        <w:t>House</w:t>
      </w:r>
      <w:r>
        <w:tab/>
      </w:r>
      <w:r w:rsidRPr="00AC1FDF">
        <w:t>Introduced and read first time (</w:t>
      </w:r>
      <w:hyperlink r:id="rId7" w:history="1">
        <w:r w:rsidRPr="00AC1FDF">
          <w:rPr>
            <w:rStyle w:val="Hyperlink"/>
          </w:rPr>
          <w:t>House Journal</w:t>
        </w:r>
        <w:r w:rsidRPr="00AC1FDF">
          <w:rPr>
            <w:rStyle w:val="Hyperlink"/>
          </w:rPr>
          <w:noBreakHyphen/>
          <w:t>page 30</w:t>
        </w:r>
      </w:hyperlink>
      <w:r w:rsidRPr="00AC1FDF">
        <w:t>)</w:t>
      </w:r>
    </w:p>
    <w:p w:rsidR="00F3751A" w:rsidRDefault="00F3751A" w:rsidP="00F375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2/28/2013</w:t>
      </w:r>
      <w:r>
        <w:tab/>
        <w:t>House</w:t>
      </w:r>
      <w:r>
        <w:tab/>
      </w:r>
      <w:r w:rsidRPr="00AC1FDF">
        <w:t>Ref</w:t>
      </w:r>
      <w:r>
        <w:t xml:space="preserve">erred to Committee on </w:t>
      </w:r>
      <w:r w:rsidRPr="00AC1FDF">
        <w:rPr>
          <w:b/>
        </w:rPr>
        <w:t>Judiciary</w:t>
      </w:r>
      <w:r>
        <w:t xml:space="preserve"> </w:t>
      </w:r>
      <w:r w:rsidRPr="00AC1FDF">
        <w:t>(</w:t>
      </w:r>
      <w:hyperlink r:id="rId8" w:history="1">
        <w:r w:rsidRPr="00AC1FDF">
          <w:rPr>
            <w:rStyle w:val="Hyperlink"/>
          </w:rPr>
          <w:t>House Journal</w:t>
        </w:r>
        <w:r w:rsidRPr="00AC1FDF">
          <w:rPr>
            <w:rStyle w:val="Hyperlink"/>
          </w:rPr>
          <w:noBreakHyphen/>
          <w:t>page 30</w:t>
        </w:r>
      </w:hyperlink>
      <w:r w:rsidRPr="00AC1FDF">
        <w:t>)</w:t>
      </w:r>
    </w:p>
    <w:p w:rsidR="00F3751A" w:rsidRDefault="00F3751A" w:rsidP="00F375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7D92" w:rsidRPr="000E7D92" w:rsidRDefault="000E7D92" w:rsidP="000E7D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7D92" w:rsidRDefault="000E7D92" w:rsidP="000E7D92">
      <w:pPr>
        <w:widowControl w:val="0"/>
        <w:jc w:val="left"/>
      </w:pPr>
      <w:r w:rsidRPr="000E7D92">
        <w:rPr>
          <w:b/>
        </w:rPr>
        <w:t>VERSIONS OF THIS BILL</w:t>
      </w:r>
    </w:p>
    <w:p w:rsidR="000E7D92" w:rsidRDefault="000E7D92" w:rsidP="000E7D92">
      <w:pPr>
        <w:widowControl w:val="0"/>
        <w:jc w:val="left"/>
      </w:pPr>
    </w:p>
    <w:p w:rsidR="000E7D92" w:rsidRDefault="009450E6" w:rsidP="000E7D92">
      <w:pPr>
        <w:widowControl w:val="0"/>
        <w:jc w:val="left"/>
      </w:pPr>
      <w:hyperlink r:id="rId9" w:history="1">
        <w:r w:rsidR="000E7D92">
          <w:rPr>
            <w:rStyle w:val="Hyperlink"/>
          </w:rPr>
          <w:t>2/28/2013</w:t>
        </w:r>
      </w:hyperlink>
    </w:p>
    <w:p w:rsidR="000E7D92" w:rsidRDefault="000E7D92" w:rsidP="000E7D92"/>
    <w:p w:rsidR="000E7D92" w:rsidRDefault="000E7D92" w:rsidP="000E7D92">
      <w:pPr>
        <w:sectPr w:rsidR="000E7D92" w:rsidSect="000E7D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D0145" w:rsidRDefault="009D0145" w:rsidP="009D0145">
      <w:pPr>
        <w:pStyle w:val="BillDots"/>
      </w:pPr>
    </w:p>
    <w:p w:rsidR="009D0145" w:rsidRDefault="009D0145" w:rsidP="009D0145">
      <w:pPr>
        <w:pStyle w:val="Numbersforbills"/>
      </w:pPr>
    </w:p>
    <w:p w:rsidR="009D0145" w:rsidRDefault="009D0145" w:rsidP="009D0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145" w:rsidRDefault="009D0145" w:rsidP="009D0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145" w:rsidRDefault="009D0145" w:rsidP="009D0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145" w:rsidRDefault="009D0145" w:rsidP="009D0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145" w:rsidRDefault="009D0145" w:rsidP="009D0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6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24B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34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</w:r>
      <w:r w:rsidR="00F54684">
        <w:t>18</w:t>
      </w:r>
      <w:r>
        <w:t xml:space="preserve">55 SO AS TO PROVIDE THAT IT UNLAWFUL FOR </w:t>
      </w:r>
      <w:r w:rsidR="00F54684">
        <w:t>ANY VEHICLE</w:t>
      </w:r>
      <w:r>
        <w:t xml:space="preserve"> TO TRAVEL ALONG A HIGHWAY IN A </w:t>
      </w:r>
      <w:r w:rsidR="00F54684">
        <w:t>MANNER</w:t>
      </w:r>
      <w:r>
        <w:t xml:space="preserve"> THAT </w:t>
      </w:r>
      <w:r w:rsidR="00F54684">
        <w:t>INTENTIONALLY</w:t>
      </w:r>
      <w:r>
        <w:t xml:space="preserve"> PRECLUDES </w:t>
      </w:r>
      <w:r w:rsidR="00F54684">
        <w:t xml:space="preserve">OTHER </w:t>
      </w:r>
      <w:r>
        <w:t>VEHICLE</w:t>
      </w:r>
      <w:r w:rsidR="00F54684">
        <w:t>S</w:t>
      </w:r>
      <w:r>
        <w:t xml:space="preserve"> FROM SAFELY PASSING </w:t>
      </w:r>
      <w:r w:rsidR="00AA52DF">
        <w:t xml:space="preserve">IT </w:t>
      </w:r>
      <w:r w:rsidR="00F54684">
        <w:t>IN EITHER DIRECTION</w:t>
      </w:r>
      <w:r>
        <w:t>.</w:t>
      </w:r>
    </w:p>
    <w:p w:rsidR="00FB24B5" w:rsidRDefault="00FB2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24B5" w:rsidRDefault="00FB2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B24B5" w:rsidRDefault="00FB2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4B5" w:rsidRDefault="00FB2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23487">
        <w:t xml:space="preserve">Article </w:t>
      </w:r>
      <w:r w:rsidR="00F54684">
        <w:t>13</w:t>
      </w:r>
      <w:r w:rsidR="00623487">
        <w:t>, Chapter 5</w:t>
      </w:r>
      <w:r w:rsidR="00782705">
        <w:t>, Title 56</w:t>
      </w:r>
      <w:r w:rsidR="00623487">
        <w:t xml:space="preserve"> of the 1976 Code is amended by adding:</w:t>
      </w:r>
    </w:p>
    <w:p w:rsidR="00FB24B5" w:rsidRDefault="00FB2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487" w:rsidRDefault="006234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</w:r>
      <w:r w:rsidR="00F54684">
        <w:t>18</w:t>
      </w:r>
      <w:r>
        <w:t>55.</w:t>
      </w:r>
      <w:r>
        <w:tab/>
        <w:t xml:space="preserve">It is unlawful for </w:t>
      </w:r>
      <w:r w:rsidR="00F54684">
        <w:t>any vehicle to</w:t>
      </w:r>
      <w:r>
        <w:t xml:space="preserve"> travel along a highway in a </w:t>
      </w:r>
      <w:r w:rsidR="00F54684">
        <w:t>manner</w:t>
      </w:r>
      <w:r>
        <w:t xml:space="preserve"> that </w:t>
      </w:r>
      <w:r w:rsidR="00F54684">
        <w:t>intentionally</w:t>
      </w:r>
      <w:r>
        <w:t xml:space="preserve"> precludes </w:t>
      </w:r>
      <w:r w:rsidR="00F54684">
        <w:t>an</w:t>
      </w:r>
      <w:r>
        <w:t xml:space="preserve">other vehicle from </w:t>
      </w:r>
      <w:r w:rsidR="00F54684">
        <w:t xml:space="preserve">safely </w:t>
      </w:r>
      <w:r>
        <w:t xml:space="preserve">passing </w:t>
      </w:r>
      <w:r w:rsidR="00F54684">
        <w:t>it</w:t>
      </w:r>
      <w:r>
        <w:t xml:space="preserve"> in either direction.”</w:t>
      </w:r>
    </w:p>
    <w:p w:rsidR="00623487" w:rsidRDefault="006234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2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23487">
        <w:t>2</w:t>
      </w:r>
      <w:r>
        <w:t>.</w:t>
      </w:r>
      <w:r>
        <w:tab/>
        <w:t>This act takes effect upon approval by the Governor.</w:t>
      </w:r>
    </w:p>
    <w:p w:rsidR="00E86ACA" w:rsidRDefault="006234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6ACA" w:rsidRDefault="00E86ACA" w:rsidP="000E7D92">
      <w:pPr>
        <w:suppressAutoHyphens/>
      </w:pPr>
    </w:p>
    <w:sectPr w:rsidR="00E86ACA" w:rsidSect="000E7D9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24B5" w:rsidRDefault="00FB24B5" w:rsidP="009F0C77">
      <w:r>
        <w:separator/>
      </w:r>
    </w:p>
  </w:endnote>
  <w:endnote w:type="continuationSeparator" w:id="0">
    <w:p w:rsidR="00FB24B5" w:rsidRDefault="00FB24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0FEF50-CFCF-4229-A574-B0166B3A357D}"/>
    <w:embedBold r:id="rId2" w:fontKey="{1F045299-7772-4701-B5E8-B9E05B5DB9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0624E2-5861-4A0D-9878-4B2584BFE53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D989A71-0672-46D0-9D64-D43177EA1F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DC4D61-7116-4A68-824A-108A5009EB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7D92" w:rsidRPr="00E86ACA" w:rsidRDefault="000E7D92" w:rsidP="00E86A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[3716]</w:t>
    </w:r>
    <w:r>
      <w:tab/>
    </w:r>
    <w:r w:rsidR="00FE2447">
      <w:fldChar w:fldCharType="begin"/>
    </w:r>
    <w:r w:rsidR="00FE2447">
      <w:instrText xml:space="preserve"> PAGE  \* MERGEFORMAT </w:instrText>
    </w:r>
    <w:r w:rsidR="00FE2447">
      <w:fldChar w:fldCharType="separate"/>
    </w:r>
    <w:r w:rsidR="009450E6">
      <w:rPr>
        <w:noProof/>
      </w:rPr>
      <w:t>1</w:t>
    </w:r>
    <w:r w:rsidR="00FE244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24B5" w:rsidRDefault="00FB24B5" w:rsidP="009F0C77">
      <w:r>
        <w:separator/>
      </w:r>
    </w:p>
  </w:footnote>
  <w:footnote w:type="continuationSeparator" w:id="0">
    <w:p w:rsidR="00FB24B5" w:rsidRDefault="00FB24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43CM13"/>
    <w:docVar w:name="CoverBillType" w:val="b"/>
    <w:docVar w:name="docpath" w:val="L:\Council\bills\SWB\5143CM13.DOCX"/>
    <w:docVar w:name="dvBillNumber" w:val="371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04491"/>
    <w:rsid w:val="00011869"/>
    <w:rsid w:val="000E1785"/>
    <w:rsid w:val="000E47AC"/>
    <w:rsid w:val="000E7D92"/>
    <w:rsid w:val="000F40FA"/>
    <w:rsid w:val="0010776B"/>
    <w:rsid w:val="00133E66"/>
    <w:rsid w:val="001435A3"/>
    <w:rsid w:val="001C46CF"/>
    <w:rsid w:val="001D08F2"/>
    <w:rsid w:val="001D525B"/>
    <w:rsid w:val="001D7F4F"/>
    <w:rsid w:val="002321B6"/>
    <w:rsid w:val="00250967"/>
    <w:rsid w:val="002543C8"/>
    <w:rsid w:val="00284AAE"/>
    <w:rsid w:val="002A4B88"/>
    <w:rsid w:val="002C2796"/>
    <w:rsid w:val="002E5912"/>
    <w:rsid w:val="00301B21"/>
    <w:rsid w:val="00325348"/>
    <w:rsid w:val="0032732C"/>
    <w:rsid w:val="00336AD0"/>
    <w:rsid w:val="0037079A"/>
    <w:rsid w:val="003832B4"/>
    <w:rsid w:val="003D01E8"/>
    <w:rsid w:val="003E5288"/>
    <w:rsid w:val="003F6D79"/>
    <w:rsid w:val="0041760A"/>
    <w:rsid w:val="00417C01"/>
    <w:rsid w:val="004734A4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3487"/>
    <w:rsid w:val="00630645"/>
    <w:rsid w:val="006815DF"/>
    <w:rsid w:val="006913C9"/>
    <w:rsid w:val="0069470D"/>
    <w:rsid w:val="007225D9"/>
    <w:rsid w:val="00734F00"/>
    <w:rsid w:val="0073625F"/>
    <w:rsid w:val="00782705"/>
    <w:rsid w:val="007A70AE"/>
    <w:rsid w:val="00804491"/>
    <w:rsid w:val="008362E8"/>
    <w:rsid w:val="008A1768"/>
    <w:rsid w:val="008E0C20"/>
    <w:rsid w:val="008F0F33"/>
    <w:rsid w:val="008F4429"/>
    <w:rsid w:val="0094021A"/>
    <w:rsid w:val="009450E6"/>
    <w:rsid w:val="009B44AF"/>
    <w:rsid w:val="009C6A0B"/>
    <w:rsid w:val="009D0145"/>
    <w:rsid w:val="009F0C77"/>
    <w:rsid w:val="009F4DD1"/>
    <w:rsid w:val="00A41684"/>
    <w:rsid w:val="00A64E80"/>
    <w:rsid w:val="00A72BCD"/>
    <w:rsid w:val="00A741D9"/>
    <w:rsid w:val="00A833AB"/>
    <w:rsid w:val="00A9741D"/>
    <w:rsid w:val="00AA52DF"/>
    <w:rsid w:val="00AD4B17"/>
    <w:rsid w:val="00B155C7"/>
    <w:rsid w:val="00B412D4"/>
    <w:rsid w:val="00B43CBD"/>
    <w:rsid w:val="00BE3C22"/>
    <w:rsid w:val="00C0345E"/>
    <w:rsid w:val="00C3483A"/>
    <w:rsid w:val="00C74E9D"/>
    <w:rsid w:val="00C82FD3"/>
    <w:rsid w:val="00C92819"/>
    <w:rsid w:val="00CC6B7B"/>
    <w:rsid w:val="00CD2089"/>
    <w:rsid w:val="00CD4CFB"/>
    <w:rsid w:val="00D73A67"/>
    <w:rsid w:val="00D970A9"/>
    <w:rsid w:val="00DF3845"/>
    <w:rsid w:val="00E41911"/>
    <w:rsid w:val="00E86ACA"/>
    <w:rsid w:val="00E92EEF"/>
    <w:rsid w:val="00ED5029"/>
    <w:rsid w:val="00F24442"/>
    <w:rsid w:val="00F3751A"/>
    <w:rsid w:val="00F50AE3"/>
    <w:rsid w:val="00F54684"/>
    <w:rsid w:val="00F67CF1"/>
    <w:rsid w:val="00F840F0"/>
    <w:rsid w:val="00FB0D0D"/>
    <w:rsid w:val="00FB24B5"/>
    <w:rsid w:val="00FB43B4"/>
    <w:rsid w:val="00FE2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A7399D8-76E7-4E89-8EE4-4FFA845CA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46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68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7D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2-2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716_201302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8D7B1-497A-4491-8181-75DEDF33D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217</Words>
  <Characters>1238</Characters>
  <Application>Microsoft Office Word</Application>
  <DocSecurity>0</DocSecurity>
  <Lines>10</Lines>
  <Paragraphs>2</Paragraphs>
  <ScaleCrop>false</ScaleCrop>
  <Company>LPITS</Company>
  <LinksUpToDate>false</LinksUpToDate>
  <CharactersWithSpaces>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3716: Travelling on highways - South Carolina Legislature Online</dc:title>
  <dc:creator>SandyBarden</dc:creator>
  <cp:lastModifiedBy>N Cumfer</cp:lastModifiedBy>
  <cp:revision>7</cp:revision>
  <cp:lastPrinted>2013-02-28T13:44:00Z</cp:lastPrinted>
  <dcterms:created xsi:type="dcterms:W3CDTF">2013-02-28T16:07:00Z</dcterms:created>
  <dcterms:modified xsi:type="dcterms:W3CDTF">2014-12-05T16:42:00Z</dcterms:modified>
</cp:coreProperties>
</file>